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4932CF87" w:rsidR="00AE2ABA" w:rsidRPr="00446D13" w:rsidRDefault="00C60A28" w:rsidP="0072088E">
      <w:pPr>
        <w:rPr>
          <w:lang w:val="en-GB"/>
        </w:rPr>
      </w:pPr>
      <w:r w:rsidRPr="00446D13">
        <w:rPr>
          <w:noProof/>
          <w:lang w:val="en-GB"/>
        </w:rPr>
        <w:drawing>
          <wp:anchor distT="0" distB="0" distL="114300" distR="114300" simplePos="0" relativeHeight="251658244" behindDoc="0" locked="0" layoutInCell="1" allowOverlap="1" wp14:anchorId="3D504449" wp14:editId="430A49A1">
            <wp:simplePos x="0" y="0"/>
            <wp:positionH relativeFrom="column">
              <wp:posOffset>-207720</wp:posOffset>
            </wp:positionH>
            <wp:positionV relativeFrom="page">
              <wp:posOffset>-340360</wp:posOffset>
            </wp:positionV>
            <wp:extent cx="3572664" cy="2528047"/>
            <wp:effectExtent l="0" t="0" r="0" b="0"/>
            <wp:wrapNone/>
            <wp:docPr id="1176899328"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572664" cy="2528047"/>
                    </a:xfrm>
                    <a:prstGeom prst="rect">
                      <a:avLst/>
                    </a:prstGeom>
                  </pic:spPr>
                </pic:pic>
              </a:graphicData>
            </a:graphic>
            <wp14:sizeRelH relativeFrom="page">
              <wp14:pctWidth>0</wp14:pctWidth>
            </wp14:sizeRelH>
            <wp14:sizeRelV relativeFrom="page">
              <wp14:pctHeight>0</wp14:pctHeight>
            </wp14:sizeRelV>
          </wp:anchor>
        </w:drawing>
      </w:r>
      <w:r w:rsidR="00761283" w:rsidRPr="00446D13">
        <w:rPr>
          <w:lang w:val="en-GB"/>
        </w:rPr>
        <w:br/>
      </w:r>
    </w:p>
    <w:p w14:paraId="68186A88" w14:textId="458F5A23" w:rsidR="00C53B69" w:rsidRPr="00446D13" w:rsidRDefault="00C53B69" w:rsidP="0072088E">
      <w:pPr>
        <w:rPr>
          <w:lang w:val="en-GB"/>
        </w:rPr>
      </w:pPr>
    </w:p>
    <w:p w14:paraId="65AAFDDD" w14:textId="3D022B49"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bookmarkStart w:id="0" w:name="_Hlk514587801"/>
          <w:p w14:paraId="56BB84F1" w14:textId="71E5FC0D" w:rsidR="00004C4A" w:rsidRPr="00446D13" w:rsidRDefault="0072088E" w:rsidP="0072088E">
            <w:pPr>
              <w:rPr>
                <w:lang w:val="en-GB"/>
              </w:rPr>
            </w:pPr>
            <w:r w:rsidRPr="00446D13">
              <w:rPr>
                <w:noProof/>
                <w:lang w:val="en-GB"/>
              </w:rPr>
              <mc:AlternateContent>
                <mc:Choice Requires="wps">
                  <w:drawing>
                    <wp:anchor distT="0" distB="0" distL="114300" distR="114300" simplePos="0" relativeHeight="251658241"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93B8B4" id="_x0000_t202" coordsize="21600,21600" o:spt="202" path="m,l,21600r21600,l21600,xe">
                      <v:stroke joinstyle="miter"/>
                      <v:path gradientshapeok="t" o:connecttype="rect"/>
                    </v:shapetype>
                    <v:shape id="Text Box 478120626" o:spid="_x0000_s1026" type="#_x0000_t202" style="position:absolute;margin-left:-74.85pt;margin-top:31.4pt;width:188.55pt;height:53.0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77777777" w:rsidR="00F86BFA" w:rsidRPr="00446D13" w:rsidRDefault="00C60A28" w:rsidP="00945359">
      <w:pPr>
        <w:jc w:val="center"/>
        <w:rPr>
          <w:b/>
          <w:bCs/>
          <w:sz w:val="40"/>
          <w:szCs w:val="40"/>
          <w:lang w:val="en-GB"/>
        </w:rPr>
      </w:pPr>
      <w:r w:rsidRPr="00446D13">
        <w:rPr>
          <w:noProof/>
          <w:lang w:val="en-GB"/>
        </w:rPr>
        <mc:AlternateContent>
          <mc:Choice Requires="wps">
            <w:drawing>
              <wp:anchor distT="0" distB="0" distL="114300" distR="114300" simplePos="0" relativeHeight="251658243" behindDoc="0" locked="0" layoutInCell="1" allowOverlap="1" wp14:anchorId="734F6B00" wp14:editId="01EE823C">
                <wp:simplePos x="0" y="0"/>
                <wp:positionH relativeFrom="column">
                  <wp:posOffset>256279</wp:posOffset>
                </wp:positionH>
                <wp:positionV relativeFrom="paragraph">
                  <wp:posOffset>202229</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0B14F08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Church Lead</w:t>
                            </w:r>
                            <w:r w:rsidR="00584235">
                              <w:rPr>
                                <w:rFonts w:ascii="Calibri" w:hAnsi="Calibri" w:cs="Calibri"/>
                                <w:b/>
                                <w:bCs/>
                                <w:sz w:val="44"/>
                                <w:szCs w:val="44"/>
                              </w:rPr>
                              <w:t>er</w:t>
                            </w:r>
                          </w:p>
                          <w:p w14:paraId="5089EE39" w14:textId="5DF7EB91" w:rsidR="0072088E" w:rsidRPr="008F55E6" w:rsidRDefault="00113F69" w:rsidP="008F55E6">
                            <w:pPr>
                              <w:jc w:val="center"/>
                              <w:rPr>
                                <w:rFonts w:ascii="Calibri" w:hAnsi="Calibri" w:cs="Calibri"/>
                                <w:b/>
                                <w:bCs/>
                                <w:sz w:val="44"/>
                                <w:szCs w:val="44"/>
                              </w:rPr>
                            </w:pPr>
                            <w:r>
                              <w:rPr>
                                <w:rFonts w:ascii="Calibri" w:hAnsi="Calibri" w:cs="Calibri"/>
                                <w:b/>
                                <w:bCs/>
                                <w:sz w:val="44"/>
                                <w:szCs w:val="44"/>
                              </w:rPr>
                              <w:t>Kendal</w:t>
                            </w:r>
                            <w:r w:rsidR="00625A4F">
                              <w:rPr>
                                <w:rFonts w:ascii="Calibri" w:hAnsi="Calibri" w:cs="Calibri"/>
                                <w:b/>
                                <w:bCs/>
                                <w:sz w:val="44"/>
                                <w:szCs w:val="44"/>
                              </w:rPr>
                              <w:t xml:space="preserve"> Deanery</w:t>
                            </w:r>
                            <w:r w:rsidR="00584235">
                              <w:rPr>
                                <w:rFonts w:ascii="Calibri" w:hAnsi="Calibri" w:cs="Calibri"/>
                                <w:b/>
                                <w:bCs/>
                                <w:sz w:val="44"/>
                                <w:szCs w:val="44"/>
                              </w:rPr>
                              <w:t>,</w:t>
                            </w:r>
                            <w:r w:rsidR="0072088E" w:rsidRPr="008F55E6">
                              <w:rPr>
                                <w:rFonts w:ascii="Calibri" w:hAnsi="Calibri" w:cs="Calibr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F6B00" id="Text Box 5" o:spid="_x0000_s1027" type="#_x0000_t202" style="position:absolute;left:0;text-align:left;margin-left:20.2pt;margin-top:15.9pt;width:209.6pt;height:179.2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" filled="f" stroked="f" strokeweight=".5pt">
                <v:textbo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0B14F08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Church Lead</w:t>
                      </w:r>
                      <w:r w:rsidR="00584235">
                        <w:rPr>
                          <w:rFonts w:ascii="Calibri" w:hAnsi="Calibri" w:cs="Calibri"/>
                          <w:b/>
                          <w:bCs/>
                          <w:sz w:val="44"/>
                          <w:szCs w:val="44"/>
                        </w:rPr>
                        <w:t>er</w:t>
                      </w:r>
                    </w:p>
                    <w:p w14:paraId="5089EE39" w14:textId="5DF7EB91" w:rsidR="0072088E" w:rsidRPr="008F55E6" w:rsidRDefault="00113F69" w:rsidP="008F55E6">
                      <w:pPr>
                        <w:jc w:val="center"/>
                        <w:rPr>
                          <w:rFonts w:ascii="Calibri" w:hAnsi="Calibri" w:cs="Calibri"/>
                          <w:b/>
                          <w:bCs/>
                          <w:sz w:val="44"/>
                          <w:szCs w:val="44"/>
                        </w:rPr>
                      </w:pPr>
                      <w:r>
                        <w:rPr>
                          <w:rFonts w:ascii="Calibri" w:hAnsi="Calibri" w:cs="Calibri"/>
                          <w:b/>
                          <w:bCs/>
                          <w:sz w:val="44"/>
                          <w:szCs w:val="44"/>
                        </w:rPr>
                        <w:t>Kendal</w:t>
                      </w:r>
                      <w:r w:rsidR="00625A4F">
                        <w:rPr>
                          <w:rFonts w:ascii="Calibri" w:hAnsi="Calibri" w:cs="Calibri"/>
                          <w:b/>
                          <w:bCs/>
                          <w:sz w:val="44"/>
                          <w:szCs w:val="44"/>
                        </w:rPr>
                        <w:t xml:space="preserve"> Deanery</w:t>
                      </w:r>
                      <w:r w:rsidR="00584235">
                        <w:rPr>
                          <w:rFonts w:ascii="Calibri" w:hAnsi="Calibri" w:cs="Calibri"/>
                          <w:b/>
                          <w:bCs/>
                          <w:sz w:val="44"/>
                          <w:szCs w:val="44"/>
                        </w:rPr>
                        <w:t>,</w:t>
                      </w:r>
                      <w:r w:rsidR="0072088E" w:rsidRPr="008F55E6">
                        <w:rPr>
                          <w:rFonts w:ascii="Calibri" w:hAnsi="Calibri" w:cs="Calibri"/>
                          <w:b/>
                          <w:bCs/>
                          <w:sz w:val="44"/>
                          <w:szCs w:val="44"/>
                        </w:rPr>
                        <w:t xml:space="preserve"> Cumbria</w:t>
                      </w:r>
                    </w:p>
                    <w:p w14:paraId="07A5492F" w14:textId="77777777" w:rsidR="0072088E" w:rsidRPr="0072088E" w:rsidRDefault="0072088E"/>
                  </w:txbxContent>
                </v:textbox>
              </v:shape>
            </w:pict>
          </mc:Fallback>
        </mc:AlternateContent>
      </w:r>
      <w:r w:rsidR="0072088E" w:rsidRPr="00446D13">
        <w:rPr>
          <w:noProof/>
          <w:lang w:val="en-GB"/>
        </w:rPr>
        <w:drawing>
          <wp:anchor distT="0" distB="0" distL="114300" distR="114300" simplePos="0" relativeHeight="251658242"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0072088E" w:rsidRPr="00446D13">
        <w:rPr>
          <w:noProof/>
          <w:lang w:val="en-GB"/>
        </w:rPr>
        <w:drawing>
          <wp:anchor distT="0" distB="0" distL="114300" distR="114300" simplePos="0" relativeHeight="251658240"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BFA" w:rsidRPr="00446D13">
        <w:rPr>
          <w:lang w:val="en-GB"/>
        </w:rPr>
        <w:br w:type="page"/>
      </w:r>
      <w:r w:rsidR="0072088E">
        <w:rPr>
          <w:noProof/>
        </w:rPr>
        <w:lastRenderedPageBreak/>
        <mc:AlternateContent>
          <mc:Choice Requires="wps">
            <w:drawing>
              <wp:inline distT="0" distB="0" distL="114300" distR="114300" wp14:anchorId="47BA2071" wp14:editId="0C52F79B">
                <wp:extent cx="3947160" cy="2019300"/>
                <wp:effectExtent l="0" t="0" r="0" b="0"/>
                <wp:docPr id="224273904" name="Text Box 4"/>
                <wp:cNvGraphicFramePr/>
                <a:graphic xmlns:a="http://schemas.openxmlformats.org/drawingml/2006/main">
                  <a:graphicData uri="http://schemas.microsoft.com/office/word/2010/wordprocessingShape">
                    <wps:wsp>
                      <wps:cNvSpPr txBox="1"/>
                      <wps:spPr>
                        <a:xfrm>
                          <a:off x="0" y="0"/>
                          <a:ext cx="3947160" cy="20193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BA2071" id="Text Box 4" o:spid="_x0000_s1028" type="#_x0000_t202" style="width:310.8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w10:anchorlock/>
              </v:shape>
            </w:pict>
          </mc:Fallback>
        </mc:AlternateContent>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46B0F68A">
        <w:trPr>
          <w:trHeight w:val="567"/>
        </w:trPr>
        <w:tc>
          <w:tcPr>
            <w:tcW w:w="5000" w:type="pct"/>
          </w:tcPr>
          <w:p w14:paraId="2572C639" w14:textId="6FE3E8D6" w:rsidR="00B33006" w:rsidRPr="00446D13" w:rsidRDefault="00C55525" w:rsidP="00945359">
            <w:pPr>
              <w:jc w:val="center"/>
              <w:rPr>
                <w:b/>
                <w:bCs/>
                <w:sz w:val="40"/>
                <w:szCs w:val="40"/>
                <w:lang w:val="en-GB"/>
              </w:rPr>
            </w:pPr>
            <w:r w:rsidRPr="3DF8A062">
              <w:rPr>
                <w:b/>
                <w:bCs/>
                <w:sz w:val="40"/>
                <w:szCs w:val="40"/>
                <w:lang w:val="en-GB"/>
              </w:rPr>
              <w:t>Introduction to Network Youth Church</w:t>
            </w:r>
          </w:p>
        </w:tc>
      </w:tr>
      <w:tr w:rsidR="00122507" w:rsidRPr="00446D13" w14:paraId="06E07622" w14:textId="77777777" w:rsidTr="46B0F68A">
        <w:trPr>
          <w:trHeight w:val="7440"/>
        </w:trPr>
        <w:tc>
          <w:tcPr>
            <w:tcW w:w="5000" w:type="pct"/>
          </w:tcPr>
          <w:p w14:paraId="1B3E6491" w14:textId="349E9129" w:rsidR="00170B0E" w:rsidRPr="00FD2EEC" w:rsidRDefault="6C5A82AC" w:rsidP="46B0F68A">
            <w:pPr>
              <w:pStyle w:val="NoSpacing"/>
              <w:jc w:val="both"/>
              <w:rPr>
                <w:sz w:val="22"/>
                <w:szCs w:val="22"/>
                <w:lang w:val="en-GB"/>
              </w:rPr>
            </w:pPr>
            <w:r w:rsidRPr="46B0F68A">
              <w:rPr>
                <w:sz w:val="22"/>
                <w:szCs w:val="22"/>
                <w:lang w:val="en-GB"/>
              </w:rPr>
              <w:t xml:space="preserve">We are seeking to appoint new leaders for </w:t>
            </w:r>
            <w:r w:rsidR="19E6E62D" w:rsidRPr="46B0F68A">
              <w:rPr>
                <w:sz w:val="22"/>
                <w:szCs w:val="22"/>
                <w:lang w:val="en-GB"/>
              </w:rPr>
              <w:t>Network Youth Church</w:t>
            </w:r>
            <w:r w:rsidR="2D37380C" w:rsidRPr="46B0F68A">
              <w:rPr>
                <w:sz w:val="22"/>
                <w:szCs w:val="22"/>
                <w:lang w:val="en-GB"/>
              </w:rPr>
              <w:t>. Network Youth Church</w:t>
            </w:r>
            <w:r w:rsidR="19E6E62D" w:rsidRPr="46B0F68A">
              <w:rPr>
                <w:sz w:val="22"/>
                <w:szCs w:val="22"/>
                <w:lang w:val="en-GB"/>
              </w:rPr>
              <w:t xml:space="preserve">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w:t>
            </w:r>
            <w:r w:rsidR="00B37795">
              <w:rPr>
                <w:sz w:val="22"/>
                <w:szCs w:val="22"/>
                <w:lang w:val="en-GB"/>
              </w:rPr>
              <w:t xml:space="preserve">and Growing Younger </w:t>
            </w:r>
            <w:r w:rsidR="19E6E62D" w:rsidRPr="46B0F68A">
              <w:rPr>
                <w:sz w:val="22"/>
                <w:szCs w:val="22"/>
                <w:lang w:val="en-GB"/>
              </w:rPr>
              <w:t>strateg</w:t>
            </w:r>
            <w:r w:rsidR="00B37795">
              <w:rPr>
                <w:sz w:val="22"/>
                <w:szCs w:val="22"/>
                <w:lang w:val="en-GB"/>
              </w:rPr>
              <w:t>ies</w:t>
            </w:r>
            <w:r w:rsidR="19E6E62D" w:rsidRPr="46B0F68A">
              <w:rPr>
                <w:sz w:val="22"/>
                <w:szCs w:val="22"/>
                <w:lang w:val="en-GB"/>
              </w:rPr>
              <w:t xml:space="preserve">, which recognise that we need to develop different and new ways of being church, alongside those that already exist. This means that our work is informed by the strengths of the local church, but everything we do is governed by what works best for our young people, and </w:t>
            </w:r>
            <w:r w:rsidR="19E6E62D" w:rsidRPr="00FD2EEC">
              <w:rPr>
                <w:sz w:val="22"/>
                <w:szCs w:val="22"/>
                <w:lang w:val="en-GB"/>
              </w:rPr>
              <w:t>th</w:t>
            </w:r>
            <w:r w:rsidR="756162D1" w:rsidRPr="00FD2EEC">
              <w:rPr>
                <w:sz w:val="22"/>
                <w:szCs w:val="22"/>
                <w:lang w:val="en-GB"/>
              </w:rPr>
              <w:t>is may mean</w:t>
            </w:r>
            <w:r w:rsidR="19E6E62D" w:rsidRPr="00FD2EEC">
              <w:rPr>
                <w:sz w:val="22"/>
                <w:szCs w:val="22"/>
                <w:lang w:val="en-GB"/>
              </w:rPr>
              <w:t xml:space="preserve"> doing things differently.</w:t>
            </w:r>
          </w:p>
          <w:p w14:paraId="43A4C227" w14:textId="77777777" w:rsidR="00170B0E" w:rsidRPr="00FD2EEC" w:rsidRDefault="00170B0E" w:rsidP="46B0F68A">
            <w:pPr>
              <w:pStyle w:val="NoSpacing"/>
              <w:jc w:val="both"/>
              <w:rPr>
                <w:sz w:val="22"/>
                <w:szCs w:val="22"/>
                <w:lang w:val="en-GB"/>
              </w:rPr>
            </w:pPr>
          </w:p>
          <w:p w14:paraId="22B923D8" w14:textId="2DD93EDE" w:rsidR="00170B0E" w:rsidRPr="00446D13" w:rsidRDefault="19E6E62D" w:rsidP="46B0F68A">
            <w:pPr>
              <w:pStyle w:val="NoSpacing"/>
              <w:jc w:val="both"/>
              <w:rPr>
                <w:sz w:val="22"/>
                <w:szCs w:val="22"/>
                <w:lang w:val="en-GB"/>
              </w:rPr>
            </w:pPr>
            <w:r w:rsidRPr="00FD2EEC">
              <w:rPr>
                <w:sz w:val="22"/>
                <w:szCs w:val="22"/>
                <w:lang w:val="en-GB"/>
              </w:rPr>
              <w:t xml:space="preserve">We began in response to low numbers of young people engaging with church in Cumbria </w:t>
            </w:r>
            <w:r w:rsidR="005A69BF">
              <w:rPr>
                <w:sz w:val="22"/>
                <w:szCs w:val="22"/>
                <w:lang w:val="en-GB"/>
              </w:rPr>
              <w:t>thirteen</w:t>
            </w:r>
            <w:r w:rsidRPr="00FD2EEC">
              <w:rPr>
                <w:sz w:val="22"/>
                <w:szCs w:val="22"/>
                <w:lang w:val="en-GB"/>
              </w:rPr>
              <w:t xml:space="preserve"> years ago and have since grown into one of the most creative faith-based youth projects in the UK. We take a pioneering and inclusive youth work approach to support the personal, social and spiritual development of young people across the county. NYC is </w:t>
            </w:r>
            <w:r w:rsidR="00330C98">
              <w:rPr>
                <w:sz w:val="22"/>
                <w:szCs w:val="22"/>
                <w:lang w:val="en-GB"/>
              </w:rPr>
              <w:t xml:space="preserve">inclusive and </w:t>
            </w:r>
            <w:r w:rsidR="001F12E5">
              <w:rPr>
                <w:sz w:val="22"/>
                <w:szCs w:val="22"/>
                <w:lang w:val="en-GB"/>
              </w:rPr>
              <w:t xml:space="preserve">welcoming </w:t>
            </w:r>
            <w:r w:rsidRPr="00FD2EEC">
              <w:rPr>
                <w:sz w:val="22"/>
                <w:szCs w:val="22"/>
                <w:lang w:val="en-GB"/>
              </w:rPr>
              <w:t>to all young people</w:t>
            </w:r>
            <w:r w:rsidR="002664D9">
              <w:rPr>
                <w:sz w:val="22"/>
                <w:szCs w:val="22"/>
                <w:lang w:val="en-GB"/>
              </w:rPr>
              <w:t>.</w:t>
            </w:r>
            <w:r w:rsidR="001F12E5">
              <w:rPr>
                <w:sz w:val="22"/>
                <w:szCs w:val="22"/>
                <w:lang w:val="en-GB"/>
              </w:rPr>
              <w:t xml:space="preserve"> </w:t>
            </w:r>
            <w:r w:rsidR="00170B0E">
              <w:br/>
            </w:r>
            <w:r w:rsidR="00170B0E">
              <w:br/>
            </w:r>
            <w:r w:rsidRPr="46B0F68A">
              <w:rPr>
                <w:sz w:val="22"/>
                <w:szCs w:val="22"/>
                <w:lang w:val="en-GB"/>
              </w:rPr>
              <w:t xml:space="preserve">NYC runs everything from drop-in youth clubs to question spaces, cafe spaces to prayer spaces, schools work to street-based youth work, outdoor activities, days out, </w:t>
            </w:r>
            <w:r w:rsidR="00056D7D">
              <w:rPr>
                <w:sz w:val="22"/>
                <w:szCs w:val="22"/>
                <w:lang w:val="en-GB"/>
              </w:rPr>
              <w:t>residentials and summer camps</w:t>
            </w:r>
            <w:r w:rsidRPr="46B0F68A">
              <w:rPr>
                <w:sz w:val="22"/>
                <w:szCs w:val="22"/>
                <w:lang w:val="en-GB"/>
              </w:rPr>
              <w:t xml:space="preserve"> There are activities happening in halls, churches, cafés</w:t>
            </w:r>
            <w:r w:rsidR="00056D7D">
              <w:rPr>
                <w:sz w:val="22"/>
                <w:szCs w:val="22"/>
                <w:lang w:val="en-GB"/>
              </w:rPr>
              <w:t xml:space="preserve"> and </w:t>
            </w:r>
            <w:r w:rsidRPr="46B0F68A">
              <w:rPr>
                <w:sz w:val="22"/>
                <w:szCs w:val="22"/>
                <w:lang w:val="en-GB"/>
              </w:rPr>
              <w:t>classrooms</w:t>
            </w:r>
            <w:r w:rsidR="00056D7D">
              <w:rPr>
                <w:sz w:val="22"/>
                <w:szCs w:val="22"/>
                <w:lang w:val="en-GB"/>
              </w:rPr>
              <w:t>.</w:t>
            </w:r>
            <w:r w:rsidRPr="46B0F68A">
              <w:rPr>
                <w:sz w:val="22"/>
                <w:szCs w:val="22"/>
                <w:lang w:val="en-GB"/>
              </w:rPr>
              <w:t xml:space="preserve"> There are large scale events which happen once a year, gathering all the young people from across NYC Cumbria, and there are smaller, more local events where young people from different areas can meet. We also provide opportunities for young people to go </w:t>
            </w:r>
            <w:r w:rsidR="00DD6584">
              <w:rPr>
                <w:sz w:val="22"/>
                <w:szCs w:val="22"/>
                <w:lang w:val="en-GB"/>
              </w:rPr>
              <w:t>to</w:t>
            </w:r>
            <w:r w:rsidRPr="46B0F68A">
              <w:rPr>
                <w:sz w:val="22"/>
                <w:szCs w:val="22"/>
                <w:lang w:val="en-GB"/>
              </w:rPr>
              <w:t xml:space="preserve"> different </w:t>
            </w:r>
            <w:r w:rsidR="00DD6584">
              <w:rPr>
                <w:sz w:val="22"/>
                <w:szCs w:val="22"/>
                <w:lang w:val="en-GB"/>
              </w:rPr>
              <w:t>events</w:t>
            </w:r>
            <w:r w:rsidRPr="46B0F68A">
              <w:rPr>
                <w:sz w:val="22"/>
                <w:szCs w:val="22"/>
                <w:lang w:val="en-GB"/>
              </w:rPr>
              <w:t>: both locally and nationally.</w:t>
            </w:r>
          </w:p>
          <w:p w14:paraId="33A0C87F" w14:textId="77777777" w:rsidR="00170B0E" w:rsidRPr="00446D13" w:rsidRDefault="00170B0E" w:rsidP="00170B0E">
            <w:pPr>
              <w:pStyle w:val="NoSpacing"/>
              <w:jc w:val="both"/>
              <w:rPr>
                <w:rFonts w:cstheme="minorHAnsi"/>
                <w:bCs/>
                <w:sz w:val="22"/>
                <w:szCs w:val="22"/>
                <w:lang w:val="en-GB"/>
              </w:rPr>
            </w:pPr>
          </w:p>
          <w:p w14:paraId="3A387E5D" w14:textId="59FCE388"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w:t>
            </w:r>
            <w:r w:rsidR="001E3148">
              <w:rPr>
                <w:rFonts w:cstheme="minorHAnsi"/>
                <w:bCs/>
                <w:sz w:val="22"/>
                <w:szCs w:val="22"/>
                <w:lang w:val="en-GB"/>
              </w:rPr>
              <w:t>Leader</w:t>
            </w:r>
            <w:r w:rsidRPr="00446D13">
              <w:rPr>
                <w:rFonts w:cstheme="minorHAnsi"/>
                <w:bCs/>
                <w:sz w:val="22"/>
                <w:szCs w:val="22"/>
                <w:lang w:val="en-GB"/>
              </w:rPr>
              <w:t>s</w:t>
            </w:r>
            <w:r w:rsidR="0034051B">
              <w:rPr>
                <w:rFonts w:cstheme="minorHAnsi"/>
                <w:bCs/>
                <w:sz w:val="22"/>
                <w:szCs w:val="22"/>
                <w:lang w:val="en-GB"/>
              </w:rPr>
              <w:t>,</w:t>
            </w:r>
            <w:r w:rsidRPr="00446D13">
              <w:rPr>
                <w:rFonts w:cstheme="minorHAnsi"/>
                <w:bCs/>
                <w:sz w:val="22"/>
                <w:szCs w:val="22"/>
                <w:lang w:val="en-GB"/>
              </w:rPr>
              <w:t xml:space="preserve"> each responsible for the development of ministry across a deanery. We employ different approaches in different areas depending on the context and geography and each NYC has a local </w:t>
            </w:r>
            <w:r w:rsidR="00AA2B46">
              <w:rPr>
                <w:rFonts w:cstheme="minorHAnsi"/>
                <w:bCs/>
                <w:sz w:val="22"/>
                <w:szCs w:val="22"/>
                <w:lang w:val="en-GB"/>
              </w:rPr>
              <w:t>Ministry Council</w:t>
            </w:r>
            <w:r w:rsidRPr="00446D13">
              <w:rPr>
                <w:rFonts w:cstheme="minorHAnsi"/>
                <w:bCs/>
                <w:sz w:val="22"/>
                <w:szCs w:val="22"/>
                <w:lang w:val="en-GB"/>
              </w:rPr>
              <w:t xml:space="preserve"> to help set strategy, develop local connections and support the </w:t>
            </w:r>
            <w:r w:rsidR="00AA2B46">
              <w:rPr>
                <w:rFonts w:cstheme="minorHAnsi"/>
                <w:bCs/>
                <w:sz w:val="22"/>
                <w:szCs w:val="22"/>
                <w:lang w:val="en-GB"/>
              </w:rPr>
              <w:t>local NYC Leader</w:t>
            </w:r>
            <w:r w:rsidRPr="00446D13">
              <w:rPr>
                <w:rFonts w:cstheme="minorHAnsi"/>
                <w:bCs/>
                <w:sz w:val="22"/>
                <w:szCs w:val="22"/>
                <w:lang w:val="en-GB"/>
              </w:rPr>
              <w:t xml:space="preserve">. </w:t>
            </w:r>
          </w:p>
          <w:p w14:paraId="2454818A" w14:textId="77777777" w:rsidR="00170B0E" w:rsidRPr="00446D13" w:rsidRDefault="00170B0E" w:rsidP="00170B0E">
            <w:pPr>
              <w:pStyle w:val="NoSpacing"/>
              <w:jc w:val="both"/>
              <w:rPr>
                <w:rFonts w:cstheme="minorHAnsi"/>
                <w:bCs/>
                <w:sz w:val="22"/>
                <w:szCs w:val="22"/>
                <w:lang w:val="en-GB"/>
              </w:rPr>
            </w:pPr>
          </w:p>
          <w:p w14:paraId="58FA571C" w14:textId="7125F782" w:rsidR="00170B0E" w:rsidRPr="00446D13" w:rsidRDefault="009659D8" w:rsidP="46B0F68A">
            <w:pPr>
              <w:pStyle w:val="NoSpacing"/>
              <w:jc w:val="both"/>
              <w:rPr>
                <w:sz w:val="22"/>
                <w:szCs w:val="22"/>
                <w:lang w:val="en-GB"/>
              </w:rPr>
            </w:pPr>
            <w:r>
              <w:rPr>
                <w:sz w:val="22"/>
                <w:szCs w:val="22"/>
                <w:lang w:val="en-GB"/>
              </w:rPr>
              <w:t xml:space="preserve">NYC </w:t>
            </w:r>
            <w:r w:rsidR="6EEBCA3F" w:rsidRPr="006126D8">
              <w:rPr>
                <w:sz w:val="22"/>
                <w:szCs w:val="22"/>
                <w:lang w:val="en-GB"/>
              </w:rPr>
              <w:t>Leaders</w:t>
            </w:r>
            <w:r w:rsidR="19E6E62D" w:rsidRPr="46B0F68A">
              <w:rPr>
                <w:sz w:val="22"/>
                <w:szCs w:val="22"/>
                <w:lang w:val="en-GB"/>
              </w:rPr>
              <w:t xml:space="preserve"> are employed by the diocese and local work expenses are covered by the deanery. A local line manger helps oversee the work in partnership with </w:t>
            </w:r>
            <w:r w:rsidR="07175028" w:rsidRPr="46B0F68A">
              <w:rPr>
                <w:sz w:val="22"/>
                <w:szCs w:val="22"/>
                <w:lang w:val="en-GB"/>
              </w:rPr>
              <w:t xml:space="preserve">the </w:t>
            </w:r>
            <w:r w:rsidR="19E6E62D" w:rsidRPr="46B0F68A">
              <w:rPr>
                <w:sz w:val="22"/>
                <w:szCs w:val="22"/>
                <w:lang w:val="en-GB"/>
              </w:rPr>
              <w:t xml:space="preserve">Growing Younger Enabler for Youth who oversees the whole of NYC. </w:t>
            </w:r>
          </w:p>
          <w:p w14:paraId="0D8D757A" w14:textId="03666346" w:rsidR="00122507" w:rsidRPr="00446D13" w:rsidRDefault="00122507" w:rsidP="0072088E">
            <w:pPr>
              <w:rPr>
                <w:lang w:val="en-GB"/>
              </w:rPr>
            </w:pPr>
          </w:p>
        </w:tc>
      </w:tr>
      <w:bookmarkEnd w:id="0"/>
    </w:tbl>
    <w:p w14:paraId="06355A1F" w14:textId="367B1DEA" w:rsidR="00C55525" w:rsidRPr="00446D13" w:rsidRDefault="00C55525" w:rsidP="0072088E">
      <w:pPr>
        <w:rPr>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46B0F68A">
        <w:trPr>
          <w:trHeight w:val="567"/>
        </w:trPr>
        <w:tc>
          <w:tcPr>
            <w:tcW w:w="5000" w:type="pct"/>
          </w:tcPr>
          <w:p w14:paraId="18C5CE98" w14:textId="1E2463DC" w:rsidR="00C55525"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F0ED887" w14:textId="77777777" w:rsidR="00D472E0" w:rsidRDefault="00D472E0" w:rsidP="0072088E">
            <w:pPr>
              <w:spacing w:after="0"/>
              <w:rPr>
                <w:b/>
                <w:bCs/>
                <w:sz w:val="40"/>
                <w:szCs w:val="40"/>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308"/>
            </w:tblGrid>
            <w:tr w:rsidR="00D472E0" w:rsidRPr="00446D13" w14:paraId="7BD01B5C" w14:textId="77777777" w:rsidTr="46B0F68A">
              <w:trPr>
                <w:trHeight w:val="7440"/>
              </w:trPr>
              <w:tc>
                <w:tcPr>
                  <w:tcW w:w="5000" w:type="pct"/>
                </w:tcPr>
                <w:p w14:paraId="25984F25" w14:textId="470F703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This is a significant, hope-filled but challenging time for the Church of England in Cumbria. </w:t>
                  </w:r>
                </w:p>
                <w:p w14:paraId="5F20F67C" w14:textId="4AD05BA8" w:rsidR="00D472E0" w:rsidRPr="0078026D" w:rsidRDefault="00D472E0" w:rsidP="00454324">
                  <w:pPr>
                    <w:pStyle w:val="NoSpacing"/>
                    <w:spacing w:line="276" w:lineRule="auto"/>
                    <w:jc w:val="both"/>
                    <w:rPr>
                      <w:rFonts w:ascii="Arial" w:hAnsi="Arial" w:cs="Arial"/>
                      <w:sz w:val="22"/>
                      <w:szCs w:val="22"/>
                      <w:lang w:val="en-GB"/>
                    </w:rPr>
                  </w:pPr>
                </w:p>
                <w:p w14:paraId="0E9CEE28" w14:textId="799DF838"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Alongside our ecumenical partners we have recently renewed our vision and strategy, </w:t>
                  </w:r>
                  <w:hyperlink r:id="rId13" w:history="1">
                    <w:r w:rsidRPr="0078026D">
                      <w:rPr>
                        <w:rStyle w:val="Hyperlink"/>
                        <w:rFonts w:ascii="Arial" w:hAnsi="Arial" w:cs="Arial"/>
                        <w:b/>
                        <w:bCs/>
                        <w:sz w:val="22"/>
                        <w:szCs w:val="22"/>
                        <w:lang w:val="en-GB"/>
                      </w:rPr>
                      <w:t>God for All</w:t>
                    </w:r>
                  </w:hyperlink>
                  <w:r w:rsidRPr="0078026D">
                    <w:rPr>
                      <w:rFonts w:ascii="Arial" w:hAnsi="Arial" w:cs="Arial"/>
                      <w:sz w:val="22"/>
                      <w:szCs w:val="22"/>
                      <w:lang w:val="en-GB"/>
                    </w:rPr>
                    <w:t xml:space="preserve">, as we look to the next decade. </w:t>
                  </w:r>
                </w:p>
                <w:p w14:paraId="356938B8" w14:textId="777C7289" w:rsidR="00D472E0" w:rsidRPr="0078026D" w:rsidRDefault="00D472E0" w:rsidP="00454324">
                  <w:pPr>
                    <w:pStyle w:val="NoSpacing"/>
                    <w:spacing w:line="276" w:lineRule="auto"/>
                    <w:jc w:val="both"/>
                    <w:rPr>
                      <w:rFonts w:ascii="Arial" w:hAnsi="Arial" w:cs="Arial"/>
                      <w:sz w:val="22"/>
                      <w:szCs w:val="22"/>
                      <w:lang w:val="en-GB"/>
                    </w:rPr>
                  </w:pPr>
                </w:p>
                <w:p w14:paraId="20B1A990" w14:textId="7777777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The vision centres around four key values which frame our priorities: </w:t>
                  </w:r>
                </w:p>
                <w:p w14:paraId="5AC2AE10" w14:textId="5945E598" w:rsidR="00D472E0" w:rsidRPr="0078026D" w:rsidRDefault="00D472E0" w:rsidP="00454324">
                  <w:pPr>
                    <w:pStyle w:val="NoSpacing"/>
                    <w:spacing w:line="276" w:lineRule="auto"/>
                    <w:jc w:val="both"/>
                    <w:rPr>
                      <w:rFonts w:ascii="Arial" w:hAnsi="Arial" w:cs="Arial"/>
                      <w:sz w:val="22"/>
                      <w:szCs w:val="22"/>
                      <w:lang w:val="en-GB"/>
                    </w:rPr>
                  </w:pPr>
                </w:p>
                <w:p w14:paraId="799C70DA" w14:textId="79C5B72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1. Follow Daily:</w:t>
                  </w:r>
                  <w:r w:rsidRPr="0078026D">
                    <w:rPr>
                      <w:rFonts w:ascii="Arial" w:hAnsi="Arial" w:cs="Arial"/>
                      <w:sz w:val="22"/>
                      <w:szCs w:val="22"/>
                      <w:lang w:val="en-GB"/>
                    </w:rPr>
                    <w:t xml:space="preserve"> </w:t>
                  </w:r>
                </w:p>
                <w:p w14:paraId="01A2619F" w14:textId="44C154EB"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We will help each other to follow Jesus more closely, seeking to grow as his disciples in all aspects of life, both corporately and as individuals</w:t>
                  </w:r>
                </w:p>
                <w:p w14:paraId="4D87BF24" w14:textId="77777777" w:rsidR="00D472E0" w:rsidRPr="0078026D" w:rsidRDefault="00D472E0" w:rsidP="00454324">
                  <w:pPr>
                    <w:pStyle w:val="NoSpacing"/>
                    <w:spacing w:line="276" w:lineRule="auto"/>
                    <w:jc w:val="both"/>
                    <w:rPr>
                      <w:rFonts w:ascii="Arial" w:hAnsi="Arial" w:cs="Arial"/>
                      <w:b/>
                      <w:bCs/>
                      <w:sz w:val="22"/>
                      <w:szCs w:val="22"/>
                      <w:lang w:val="en-GB"/>
                    </w:rPr>
                  </w:pPr>
                  <w:r w:rsidRPr="0078026D">
                    <w:rPr>
                      <w:rFonts w:ascii="Arial" w:hAnsi="Arial" w:cs="Arial"/>
                      <w:b/>
                      <w:bCs/>
                      <w:sz w:val="22"/>
                      <w:szCs w:val="22"/>
                      <w:lang w:val="en-GB"/>
                    </w:rPr>
                    <w:t>2. Care Deeply:</w:t>
                  </w:r>
                </w:p>
                <w:p w14:paraId="6BBCB2A0" w14:textId="0DF3288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We will listen to our local communities and respond in loving service, seeking to transform injustice, challenge oppression and pursue peace &amp; reconciliation.</w:t>
                  </w:r>
                </w:p>
                <w:p w14:paraId="411D94AB" w14:textId="7777777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3. Speak Boldly:</w:t>
                  </w:r>
                  <w:r w:rsidRPr="0078026D">
                    <w:rPr>
                      <w:rFonts w:ascii="Arial" w:hAnsi="Arial" w:cs="Arial"/>
                      <w:sz w:val="22"/>
                      <w:szCs w:val="22"/>
                      <w:lang w:val="en-GB"/>
                    </w:rPr>
                    <w:t xml:space="preserve"> </w:t>
                  </w:r>
                </w:p>
                <w:p w14:paraId="26DD375E" w14:textId="6751BD3C"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0FA1E36C" w14:textId="48169C1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4. Tread Gently:</w:t>
                  </w:r>
                  <w:r w:rsidRPr="0078026D">
                    <w:rPr>
                      <w:rFonts w:ascii="Arial" w:hAnsi="Arial" w:cs="Arial"/>
                      <w:sz w:val="22"/>
                      <w:szCs w:val="22"/>
                      <w:lang w:val="en-GB"/>
                    </w:rPr>
                    <w:t xml:space="preserve"> </w:t>
                  </w:r>
                </w:p>
                <w:p w14:paraId="509E6AA5" w14:textId="7DC91CB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We will strive to safeguard the integrity of God’s creation, seeking to sustain and renew the life of the earth. </w:t>
                  </w:r>
                </w:p>
                <w:p w14:paraId="686E0F8F" w14:textId="5E314A39" w:rsidR="00D472E0" w:rsidRPr="0078026D" w:rsidRDefault="00D472E0" w:rsidP="00454324">
                  <w:pPr>
                    <w:pStyle w:val="NoSpacing"/>
                    <w:spacing w:line="276" w:lineRule="auto"/>
                    <w:jc w:val="both"/>
                    <w:rPr>
                      <w:rFonts w:ascii="Arial" w:hAnsi="Arial" w:cs="Arial"/>
                      <w:sz w:val="22"/>
                      <w:szCs w:val="22"/>
                      <w:lang w:val="en-GB"/>
                    </w:rPr>
                  </w:pPr>
                </w:p>
                <w:p w14:paraId="71869F99" w14:textId="2B624A26" w:rsidR="00A25085"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These are the building blocks that help us define our core purpose as Church and our main tasks.</w:t>
                  </w:r>
                </w:p>
                <w:p w14:paraId="2652679C" w14:textId="77777777" w:rsidR="00A25085" w:rsidRDefault="00A25085" w:rsidP="00454324">
                  <w:pPr>
                    <w:pStyle w:val="NoSpacing"/>
                    <w:spacing w:line="276" w:lineRule="auto"/>
                    <w:jc w:val="both"/>
                    <w:rPr>
                      <w:rFonts w:ascii="Arial" w:hAnsi="Arial" w:cs="Arial"/>
                      <w:sz w:val="22"/>
                      <w:szCs w:val="22"/>
                      <w:lang w:val="en-GB"/>
                    </w:rPr>
                  </w:pPr>
                </w:p>
                <w:p w14:paraId="78669CBA" w14:textId="44D2C229" w:rsidR="00A25085" w:rsidRPr="0078026D" w:rsidRDefault="00A25085" w:rsidP="00454324">
                  <w:pPr>
                    <w:pStyle w:val="NoSpacing"/>
                    <w:jc w:val="both"/>
                    <w:rPr>
                      <w:rFonts w:ascii="Arial" w:hAnsi="Arial" w:cs="Arial"/>
                      <w:sz w:val="22"/>
                      <w:szCs w:val="22"/>
                      <w:lang w:val="en-GB"/>
                    </w:rPr>
                  </w:pPr>
                  <w:r w:rsidRPr="0078026D">
                    <w:rPr>
                      <w:noProof/>
                      <w:sz w:val="22"/>
                      <w:szCs w:val="22"/>
                      <w:lang w:val="en-GB"/>
                    </w:rPr>
                    <w:lastRenderedPageBreak/>
                    <mc:AlternateContent>
                      <mc:Choice Requires="wps">
                        <w:drawing>
                          <wp:anchor distT="0" distB="0" distL="114300" distR="114300" simplePos="0" relativeHeight="251658248" behindDoc="0" locked="0" layoutInCell="1" allowOverlap="1" wp14:anchorId="73DB731F" wp14:editId="44DC5A7B">
                            <wp:simplePos x="0" y="0"/>
                            <wp:positionH relativeFrom="column">
                              <wp:posOffset>3316605</wp:posOffset>
                            </wp:positionH>
                            <wp:positionV relativeFrom="page">
                              <wp:posOffset>5700395</wp:posOffset>
                            </wp:positionV>
                            <wp:extent cx="3252470" cy="1868805"/>
                            <wp:effectExtent l="12700" t="12700" r="24130" b="23495"/>
                            <wp:wrapSquare wrapText="bothSides"/>
                            <wp:docPr id="1947256447"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B7130" id="Rounded Rectangle 6" o:spid="_x0000_s1026" style="position:absolute;margin-left:261.15pt;margin-top:448.85pt;width:256.1pt;height:14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strokecolor="#c7c7c7" strokeweight="3pt">
                            <v:fill r:id="rId15" o:title="" recolor="t" rotate="t" type="frame"/>
                            <v:stroke joinstyle="miter"/>
                            <w10:wrap type="square" anchory="page"/>
                          </v:roundrect>
                        </w:pict>
                      </mc:Fallback>
                    </mc:AlternateContent>
                  </w:r>
                  <w:r w:rsidRPr="0078026D">
                    <w:rPr>
                      <w:rFonts w:ascii="Arial" w:hAnsi="Arial" w:cs="Arial"/>
                      <w:sz w:val="22"/>
                      <w:szCs w:val="22"/>
                      <w:lang w:val="en-GB"/>
                    </w:rPr>
                    <w:t>The Diocese of Carlisle covers</w:t>
                  </w:r>
                  <w:r w:rsidRPr="0078026D">
                    <w:rPr>
                      <w:rFonts w:ascii="Arial" w:hAnsi="Arial" w:cs="Arial"/>
                      <w:b/>
                      <w:sz w:val="22"/>
                      <w:szCs w:val="22"/>
                      <w:lang w:val="en-GB"/>
                    </w:rPr>
                    <w:t xml:space="preserve"> </w:t>
                  </w:r>
                  <w:r w:rsidRPr="0078026D">
                    <w:rPr>
                      <w:rFonts w:ascii="Arial" w:hAnsi="Arial" w:cs="Arial"/>
                      <w:sz w:val="22"/>
                      <w:szCs w:val="22"/>
                      <w:lang w:val="en-GB"/>
                    </w:rPr>
                    <w:t>(more or less) the County of Cumbria and is part of an ecumenical covenanted partnership with three other</w:t>
                  </w:r>
                  <w:r w:rsidRPr="0078026D">
                    <w:rPr>
                      <w:rFonts w:ascii="Arial" w:hAnsi="Arial" w:cs="Arial"/>
                      <w:b/>
                      <w:sz w:val="22"/>
                      <w:szCs w:val="22"/>
                      <w:lang w:val="en-GB"/>
                    </w:rPr>
                    <w:t xml:space="preserve"> </w:t>
                  </w:r>
                  <w:r w:rsidRPr="0078026D">
                    <w:rPr>
                      <w:rFonts w:ascii="Arial" w:hAnsi="Arial" w:cs="Arial"/>
                      <w:sz w:val="22"/>
                      <w:szCs w:val="22"/>
                      <w:lang w:val="en-GB"/>
                    </w:rPr>
                    <w:t xml:space="preserve">denominations - the United Reformed Church, the Methodist Church and The Salvation Army. The county is divided into 34 Mission </w:t>
                  </w:r>
                  <w:r w:rsidR="007B1DD1" w:rsidRPr="0078026D">
                    <w:rPr>
                      <w:rFonts w:ascii="Arial" w:hAnsi="Arial" w:cs="Arial"/>
                      <w:sz w:val="22"/>
                      <w:szCs w:val="22"/>
                      <w:lang w:val="en-GB"/>
                    </w:rPr>
                    <w:t>Communities:</w:t>
                  </w:r>
                  <w:r w:rsidRPr="0078026D">
                    <w:rPr>
                      <w:rFonts w:ascii="Arial" w:hAnsi="Arial" w:cs="Arial"/>
                      <w:sz w:val="22"/>
                      <w:szCs w:val="22"/>
                      <w:lang w:val="en-GB"/>
                    </w:rPr>
                    <w:t xml:space="preserve"> local ecumenical groupings of parishes and other churches. Mission Communities bring together churches in a geographical location to share ministry and work together in mission and outreach. </w:t>
                  </w:r>
                </w:p>
                <w:p w14:paraId="0B7379C6" w14:textId="77777777" w:rsidR="00A25085" w:rsidRPr="0078026D" w:rsidRDefault="00A25085" w:rsidP="00454324">
                  <w:pPr>
                    <w:spacing w:after="0"/>
                    <w:rPr>
                      <w:sz w:val="22"/>
                      <w:szCs w:val="22"/>
                      <w:lang w:val="en-GB"/>
                    </w:rPr>
                  </w:pPr>
                </w:p>
                <w:p w14:paraId="68135E25" w14:textId="267A884D" w:rsidR="00A25085" w:rsidRPr="0078026D" w:rsidRDefault="00A25085" w:rsidP="00454324">
                  <w:pPr>
                    <w:pStyle w:val="NoSpacing"/>
                    <w:jc w:val="both"/>
                    <w:rPr>
                      <w:noProof/>
                      <w:sz w:val="22"/>
                      <w:szCs w:val="22"/>
                      <w:lang w:val="en-GB"/>
                    </w:rPr>
                  </w:pPr>
                  <w:r w:rsidRPr="0078026D">
                    <w:rPr>
                      <w:rFonts w:cstheme="minorHAnsi"/>
                      <w:sz w:val="22"/>
                      <w:szCs w:val="22"/>
                      <w:lang w:val="en-GB"/>
                    </w:rPr>
                    <w:t xml:space="preserve">One of our strategic areas is Growing Younger. </w:t>
                  </w:r>
                  <w:r w:rsidRPr="0078026D">
                    <w:rPr>
                      <w:noProof/>
                      <w:sz w:val="22"/>
                      <w:szCs w:val="22"/>
                      <w:lang w:val="en-GB"/>
                    </w:rPr>
                    <w:t>As in so many places, our congregations are generally getting older and smaller. In the ten years from 2010 to 2019, numbers worshipping on Sunday in the diocese fell by 27% from 13,100 to 9,500. This decline has happened across all sizes of churches. Church attendance and membership in our less affluent</w:t>
                  </w:r>
                  <w:r w:rsidR="00074CB6">
                    <w:rPr>
                      <w:noProof/>
                      <w:sz w:val="22"/>
                      <w:szCs w:val="22"/>
                      <w:lang w:val="en-GB"/>
                    </w:rPr>
                    <w:t>,</w:t>
                  </w:r>
                  <w:r w:rsidRPr="0078026D">
                    <w:rPr>
                      <w:noProof/>
                      <w:sz w:val="22"/>
                      <w:szCs w:val="22"/>
                      <w:lang w:val="en-GB"/>
                    </w:rPr>
                    <w:t xml:space="preserve"> urban areas is particularly low.</w:t>
                  </w:r>
                </w:p>
                <w:p w14:paraId="4A0F9AA4" w14:textId="77777777" w:rsidR="00A25085" w:rsidRPr="0078026D" w:rsidRDefault="00A25085" w:rsidP="00454324">
                  <w:pPr>
                    <w:spacing w:after="0"/>
                    <w:rPr>
                      <w:sz w:val="22"/>
                      <w:szCs w:val="22"/>
                      <w:lang w:val="en-GB"/>
                    </w:rPr>
                  </w:pPr>
                </w:p>
                <w:p w14:paraId="53AC6051" w14:textId="62C93F38" w:rsidR="00A25085" w:rsidRPr="0078026D" w:rsidRDefault="00074CB6" w:rsidP="00454324">
                  <w:pPr>
                    <w:pStyle w:val="NoSpacing"/>
                    <w:jc w:val="both"/>
                    <w:rPr>
                      <w:sz w:val="22"/>
                      <w:szCs w:val="22"/>
                      <w:lang w:val="en-GB"/>
                    </w:rPr>
                  </w:pPr>
                  <w:r>
                    <w:rPr>
                      <w:rFonts w:cstheme="minorHAnsi"/>
                      <w:sz w:val="22"/>
                      <w:szCs w:val="22"/>
                      <w:lang w:val="en-GB"/>
                    </w:rPr>
                    <w:t>O</w:t>
                  </w:r>
                  <w:r w:rsidR="00A25085" w:rsidRPr="0078026D">
                    <w:rPr>
                      <w:rFonts w:cstheme="minorHAnsi"/>
                      <w:sz w:val="22"/>
                      <w:szCs w:val="22"/>
                      <w:lang w:val="en-GB"/>
                    </w:rPr>
                    <w:t>ver the last 1</w:t>
                  </w:r>
                  <w:r>
                    <w:rPr>
                      <w:rFonts w:cstheme="minorHAnsi"/>
                      <w:sz w:val="22"/>
                      <w:szCs w:val="22"/>
                      <w:lang w:val="en-GB"/>
                    </w:rPr>
                    <w:t xml:space="preserve">3 </w:t>
                  </w:r>
                  <w:r w:rsidR="00A25085" w:rsidRPr="0078026D">
                    <w:rPr>
                      <w:rFonts w:cstheme="minorHAnsi"/>
                      <w:sz w:val="22"/>
                      <w:szCs w:val="22"/>
                      <w:lang w:val="en-GB"/>
                    </w:rPr>
                    <w:t xml:space="preserve">years the diocese has invested in </w:t>
                  </w:r>
                  <w:hyperlink r:id="rId16" w:history="1">
                    <w:r w:rsidR="00A25085" w:rsidRPr="0078026D">
                      <w:rPr>
                        <w:rStyle w:val="Hyperlink"/>
                        <w:sz w:val="22"/>
                        <w:szCs w:val="22"/>
                        <w:lang w:val="en-GB"/>
                      </w:rPr>
                      <w:t>Network Youth Church</w:t>
                    </w:r>
                  </w:hyperlink>
                  <w:r w:rsidR="00A25085" w:rsidRPr="0078026D">
                    <w:rPr>
                      <w:sz w:val="22"/>
                      <w:szCs w:val="22"/>
                      <w:lang w:val="en-GB"/>
                    </w:rPr>
                    <w:t xml:space="preserve"> (NYC) as a response to the challenges we are facing. NYC is a way of doing and being church that helps young people discover life in all its fullness, explore the Christian faith, </w:t>
                  </w:r>
                  <w:r w:rsidR="00EC62F4">
                    <w:rPr>
                      <w:sz w:val="22"/>
                      <w:szCs w:val="22"/>
                      <w:lang w:val="en-GB"/>
                    </w:rPr>
                    <w:t xml:space="preserve">and develop </w:t>
                  </w:r>
                  <w:r w:rsidR="00A25085" w:rsidRPr="0078026D">
                    <w:rPr>
                      <w:sz w:val="22"/>
                      <w:szCs w:val="22"/>
                      <w:lang w:val="en-GB"/>
                    </w:rPr>
                    <w:t>the skills they need to live, learn, work, and interact successfully with other</w:t>
                  </w:r>
                  <w:r w:rsidR="0007208E">
                    <w:rPr>
                      <w:sz w:val="22"/>
                      <w:szCs w:val="22"/>
                      <w:lang w:val="en-GB"/>
                    </w:rPr>
                    <w:t>s</w:t>
                  </w:r>
                  <w:r w:rsidR="00A25085" w:rsidRPr="0078026D">
                    <w:rPr>
                      <w:sz w:val="22"/>
                      <w:szCs w:val="22"/>
                      <w:lang w:val="en-GB"/>
                    </w:rPr>
                    <w:t xml:space="preserve">. </w:t>
                  </w:r>
                  <w:r w:rsidR="005E53AD">
                    <w:rPr>
                      <w:sz w:val="22"/>
                      <w:szCs w:val="22"/>
                      <w:lang w:val="en-GB"/>
                    </w:rPr>
                    <w:t xml:space="preserve">Last year, </w:t>
                  </w:r>
                  <w:r w:rsidR="00A25085" w:rsidRPr="0078026D">
                    <w:rPr>
                      <w:sz w:val="22"/>
                      <w:szCs w:val="22"/>
                      <w:lang w:val="en-GB"/>
                    </w:rPr>
                    <w:t>almost 2000 young people interact</w:t>
                  </w:r>
                  <w:r w:rsidR="000F5910">
                    <w:rPr>
                      <w:sz w:val="22"/>
                      <w:szCs w:val="22"/>
                      <w:lang w:val="en-GB"/>
                    </w:rPr>
                    <w:t>ed</w:t>
                  </w:r>
                  <w:r w:rsidR="00A25085" w:rsidRPr="0078026D">
                    <w:rPr>
                      <w:sz w:val="22"/>
                      <w:szCs w:val="22"/>
                      <w:lang w:val="en-GB"/>
                    </w:rPr>
                    <w:t xml:space="preserve"> with NYC, </w:t>
                  </w:r>
                  <w:r w:rsidR="000F5910">
                    <w:rPr>
                      <w:sz w:val="22"/>
                      <w:szCs w:val="22"/>
                      <w:lang w:val="en-GB"/>
                    </w:rPr>
                    <w:t xml:space="preserve">with </w:t>
                  </w:r>
                  <w:r w:rsidR="00A25085" w:rsidRPr="0078026D">
                    <w:rPr>
                      <w:sz w:val="22"/>
                      <w:szCs w:val="22"/>
                      <w:lang w:val="en-GB"/>
                    </w:rPr>
                    <w:t>around 800 regular members</w:t>
                  </w:r>
                  <w:r w:rsidR="000F5910">
                    <w:rPr>
                      <w:sz w:val="22"/>
                      <w:szCs w:val="22"/>
                      <w:lang w:val="en-GB"/>
                    </w:rPr>
                    <w:t xml:space="preserve"> engaged in Christian discipleship.</w:t>
                  </w:r>
                </w:p>
                <w:p w14:paraId="16F7DBFE" w14:textId="77777777" w:rsidR="00A25085" w:rsidRPr="0078026D" w:rsidRDefault="00A25085" w:rsidP="00454324">
                  <w:pPr>
                    <w:spacing w:after="0"/>
                    <w:rPr>
                      <w:sz w:val="22"/>
                      <w:szCs w:val="22"/>
                      <w:lang w:val="en-GB"/>
                    </w:rPr>
                  </w:pPr>
                </w:p>
                <w:p w14:paraId="3DBF6D93" w14:textId="648CDFF6" w:rsidR="00A25085" w:rsidRPr="0078026D" w:rsidRDefault="00A25085" w:rsidP="00454324">
                  <w:pPr>
                    <w:pStyle w:val="NoSpacing"/>
                    <w:jc w:val="both"/>
                    <w:rPr>
                      <w:rFonts w:cstheme="minorHAnsi"/>
                      <w:sz w:val="22"/>
                      <w:szCs w:val="22"/>
                      <w:lang w:val="en-GB"/>
                    </w:rPr>
                  </w:pPr>
                  <w:r w:rsidRPr="0078026D">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diocese relaunched its Intern Scheme, the </w:t>
                  </w:r>
                  <w:hyperlink r:id="rId17" w:history="1">
                    <w:r w:rsidRPr="0078026D">
                      <w:rPr>
                        <w:rStyle w:val="Hyperlink"/>
                        <w:rFonts w:cstheme="minorHAnsi"/>
                        <w:sz w:val="22"/>
                        <w:szCs w:val="22"/>
                        <w:lang w:val="en-GB"/>
                      </w:rPr>
                      <w:t>Northern Young Leaders Project</w:t>
                    </w:r>
                  </w:hyperlink>
                  <w:r w:rsidRPr="0078026D">
                    <w:rPr>
                      <w:rFonts w:cstheme="minorHAnsi"/>
                      <w:sz w:val="22"/>
                      <w:szCs w:val="22"/>
                      <w:lang w:val="en-GB"/>
                    </w:rPr>
                    <w:t xml:space="preserve">. This scheme is part of the </w:t>
                  </w:r>
                  <w:hyperlink r:id="rId18" w:history="1">
                    <w:r w:rsidRPr="0078026D">
                      <w:rPr>
                        <w:rStyle w:val="Hyperlink"/>
                        <w:rFonts w:cstheme="minorHAnsi"/>
                        <w:sz w:val="22"/>
                        <w:szCs w:val="22"/>
                        <w:lang w:val="en-GB"/>
                      </w:rPr>
                      <w:t>Ministry Experience Scheme</w:t>
                    </w:r>
                  </w:hyperlink>
                  <w:r w:rsidRPr="0078026D">
                    <w:rPr>
                      <w:rFonts w:cstheme="minorHAnsi"/>
                      <w:sz w:val="22"/>
                      <w:szCs w:val="22"/>
                      <w:lang w:val="en-GB"/>
                    </w:rPr>
                    <w:t xml:space="preserve"> for the Church of England. We also partner with the </w:t>
                  </w:r>
                  <w:hyperlink r:id="rId19" w:history="1">
                    <w:r w:rsidRPr="0078026D">
                      <w:rPr>
                        <w:rStyle w:val="Hyperlink"/>
                        <w:rFonts w:cstheme="minorHAnsi"/>
                        <w:sz w:val="22"/>
                        <w:szCs w:val="22"/>
                        <w:lang w:val="en-GB"/>
                      </w:rPr>
                      <w:t>Norwegian Mission Society</w:t>
                    </w:r>
                  </w:hyperlink>
                  <w:r w:rsidRPr="0078026D">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t>
                  </w:r>
                  <w:r w:rsidR="004812A4">
                    <w:rPr>
                      <w:rFonts w:cstheme="minorHAnsi"/>
                      <w:sz w:val="22"/>
                      <w:szCs w:val="22"/>
                      <w:lang w:val="en-GB"/>
                    </w:rPr>
                    <w:t xml:space="preserve">This year, we have re-launched </w:t>
                  </w:r>
                  <w:r w:rsidR="000E65C3">
                    <w:rPr>
                      <w:rFonts w:cstheme="minorHAnsi"/>
                      <w:sz w:val="22"/>
                      <w:szCs w:val="22"/>
                      <w:lang w:val="en-GB"/>
                    </w:rPr>
                    <w:t xml:space="preserve">our Young Leaders training programme, the Youth Labyrinth. </w:t>
                  </w:r>
                  <w:r w:rsidRPr="0078026D">
                    <w:rPr>
                      <w:rFonts w:cstheme="minorHAnsi"/>
                      <w:sz w:val="22"/>
                      <w:szCs w:val="22"/>
                      <w:lang w:val="en-GB"/>
                    </w:rPr>
                    <w:t>We are currently recruiting for the 202</w:t>
                  </w:r>
                  <w:r w:rsidR="000E65C3">
                    <w:rPr>
                      <w:rFonts w:cstheme="minorHAnsi"/>
                      <w:sz w:val="22"/>
                      <w:szCs w:val="22"/>
                      <w:lang w:val="en-GB"/>
                    </w:rPr>
                    <w:t>7</w:t>
                  </w:r>
                  <w:r w:rsidRPr="0078026D">
                    <w:rPr>
                      <w:rFonts w:cstheme="minorHAnsi"/>
                      <w:sz w:val="22"/>
                      <w:szCs w:val="22"/>
                      <w:lang w:val="en-GB"/>
                    </w:rPr>
                    <w:t xml:space="preserve"> intake</w:t>
                  </w:r>
                  <w:r w:rsidR="000E65C3">
                    <w:rPr>
                      <w:rFonts w:cstheme="minorHAnsi"/>
                      <w:sz w:val="22"/>
                      <w:szCs w:val="22"/>
                      <w:lang w:val="en-GB"/>
                    </w:rPr>
                    <w:t xml:space="preserve"> for both of these exciting projects.</w:t>
                  </w:r>
                </w:p>
                <w:p w14:paraId="1A844838" w14:textId="77777777" w:rsidR="00A25085" w:rsidRDefault="00A25085" w:rsidP="00454324">
                  <w:pPr>
                    <w:pStyle w:val="NoSpacing"/>
                    <w:spacing w:line="276" w:lineRule="auto"/>
                    <w:jc w:val="both"/>
                    <w:rPr>
                      <w:rFonts w:ascii="Arial" w:hAnsi="Arial" w:cs="Arial"/>
                      <w:sz w:val="22"/>
                      <w:szCs w:val="22"/>
                      <w:lang w:val="en-GB"/>
                    </w:rPr>
                  </w:pPr>
                </w:p>
                <w:p w14:paraId="2E4DCD9F" w14:textId="77777777" w:rsidR="003A2081" w:rsidRDefault="003A2081" w:rsidP="00454324">
                  <w:pPr>
                    <w:spacing w:after="0"/>
                    <w:rPr>
                      <w:b/>
                      <w:bCs/>
                      <w:sz w:val="40"/>
                      <w:szCs w:val="40"/>
                      <w:lang w:val="en-GB"/>
                    </w:rPr>
                  </w:pPr>
                </w:p>
                <w:p w14:paraId="2F8FAB1B" w14:textId="76974B9F" w:rsidR="00D46711" w:rsidRDefault="00D472E0" w:rsidP="007219A1">
                  <w:pPr>
                    <w:spacing w:after="0"/>
                    <w:rPr>
                      <w:b/>
                      <w:bCs/>
                      <w:sz w:val="40"/>
                      <w:szCs w:val="40"/>
                      <w:lang w:val="en-GB"/>
                    </w:rPr>
                  </w:pPr>
                  <w:r w:rsidRPr="0078026D">
                    <w:rPr>
                      <w:noProof/>
                      <w:sz w:val="22"/>
                      <w:szCs w:val="22"/>
                      <w:lang w:val="en-GB"/>
                    </w:rPr>
                    <mc:AlternateContent>
                      <mc:Choice Requires="wps">
                        <w:drawing>
                          <wp:anchor distT="0" distB="0" distL="114300" distR="114300" simplePos="0" relativeHeight="251658245" behindDoc="0" locked="0" layoutInCell="1" allowOverlap="1" wp14:anchorId="69FC270C" wp14:editId="7F0A362C">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DE5A0D" id="Rounded Rectangle 6" o:spid="_x0000_s1026" style="position:absolute;margin-left:261.15pt;margin-top:448.85pt;width:256.1pt;height:147.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strokecolor="#c7c7c7" strokeweight="3pt">
                            <v:fill r:id="rId15" o:title="" recolor="t" rotate="t" type="frame"/>
                            <v:stroke joinstyle="miter"/>
                            <w10:wrap type="square" anchory="page"/>
                          </v:roundrect>
                        </w:pict>
                      </mc:Fallback>
                    </mc:AlternateContent>
                  </w:r>
                  <w:commentRangeStart w:id="1"/>
                  <w:commentRangeEnd w:id="1"/>
                  <w:r w:rsidR="00E24809" w:rsidRPr="00446D13">
                    <w:rPr>
                      <w:rStyle w:val="CommentReference"/>
                      <w:b/>
                      <w:bCs/>
                      <w:sz w:val="40"/>
                      <w:szCs w:val="40"/>
                      <w:lang w:val="en-GB"/>
                    </w:rPr>
                    <w:commentReference w:id="1"/>
                  </w:r>
                  <w:r w:rsidRPr="00446D13">
                    <w:rPr>
                      <w:b/>
                      <w:bCs/>
                      <w:sz w:val="40"/>
                      <w:szCs w:val="40"/>
                      <w:lang w:val="en-GB"/>
                    </w:rPr>
                    <w:t xml:space="preserve">About the local Area and </w:t>
                  </w:r>
                  <w:r w:rsidR="00E43BF5">
                    <w:rPr>
                      <w:b/>
                      <w:bCs/>
                      <w:sz w:val="40"/>
                      <w:szCs w:val="40"/>
                      <w:lang w:val="en-GB"/>
                    </w:rPr>
                    <w:t xml:space="preserve">Kendal </w:t>
                  </w:r>
                  <w:r w:rsidRPr="00446D13">
                    <w:rPr>
                      <w:b/>
                      <w:bCs/>
                      <w:sz w:val="40"/>
                      <w:szCs w:val="40"/>
                      <w:lang w:val="en-GB"/>
                    </w:rPr>
                    <w:t>role</w:t>
                  </w:r>
                </w:p>
                <w:p w14:paraId="6EC4EB0D" w14:textId="77777777" w:rsidR="00E41C04" w:rsidRDefault="00E41C04" w:rsidP="00763572">
                  <w:pPr>
                    <w:spacing w:after="0"/>
                    <w:rPr>
                      <w:sz w:val="22"/>
                      <w:szCs w:val="22"/>
                      <w:lang w:val="en-GB"/>
                    </w:rPr>
                  </w:pPr>
                </w:p>
                <w:p w14:paraId="67F1E5F6" w14:textId="1169A001" w:rsidR="00763572" w:rsidRPr="00763572" w:rsidRDefault="00763572" w:rsidP="00763572">
                  <w:pPr>
                    <w:spacing w:after="0"/>
                    <w:rPr>
                      <w:sz w:val="22"/>
                      <w:szCs w:val="22"/>
                      <w:lang w:val="en-GB"/>
                    </w:rPr>
                  </w:pPr>
                  <w:r w:rsidRPr="00763572">
                    <w:rPr>
                      <w:sz w:val="22"/>
                      <w:szCs w:val="22"/>
                      <w:lang w:val="en-GB"/>
                    </w:rPr>
                    <w:t xml:space="preserve">We are looking for a gifted, mission-minded leader who will help shape and grow youth ministry across the </w:t>
                  </w:r>
                  <w:r w:rsidR="00E43BF5">
                    <w:rPr>
                      <w:sz w:val="22"/>
                      <w:szCs w:val="22"/>
                      <w:lang w:val="en-GB"/>
                    </w:rPr>
                    <w:t>Kendal Deanery</w:t>
                  </w:r>
                  <w:r w:rsidRPr="00763572">
                    <w:rPr>
                      <w:sz w:val="22"/>
                      <w:szCs w:val="22"/>
                      <w:lang w:val="en-GB"/>
                    </w:rPr>
                    <w:t xml:space="preserve"> at </w:t>
                  </w:r>
                  <w:r w:rsidR="005632B0">
                    <w:rPr>
                      <w:sz w:val="22"/>
                      <w:szCs w:val="22"/>
                      <w:lang w:val="en-GB"/>
                    </w:rPr>
                    <w:t>this</w:t>
                  </w:r>
                  <w:r w:rsidRPr="00763572">
                    <w:rPr>
                      <w:sz w:val="22"/>
                      <w:szCs w:val="22"/>
                      <w:lang w:val="en-GB"/>
                    </w:rPr>
                    <w:t xml:space="preserve"> exciting time</w:t>
                  </w:r>
                  <w:r w:rsidR="00E43BF5">
                    <w:rPr>
                      <w:sz w:val="22"/>
                      <w:szCs w:val="22"/>
                      <w:lang w:val="en-GB"/>
                    </w:rPr>
                    <w:t>.</w:t>
                  </w:r>
                  <w:r w:rsidRPr="00763572">
                    <w:rPr>
                      <w:sz w:val="22"/>
                      <w:szCs w:val="22"/>
                      <w:lang w:val="en-GB"/>
                    </w:rPr>
                    <w:t xml:space="preserve"> This role offers the opportunity to prayerfully discern, develop, and lead a renewed approach to engaging young people with the transforming good news of Jesus Christ.</w:t>
                  </w:r>
                </w:p>
                <w:p w14:paraId="040A7E3D" w14:textId="77777777" w:rsidR="00763572" w:rsidRPr="00763572" w:rsidRDefault="00763572" w:rsidP="00763572">
                  <w:pPr>
                    <w:spacing w:after="0"/>
                    <w:rPr>
                      <w:sz w:val="22"/>
                      <w:szCs w:val="22"/>
                      <w:lang w:val="en-GB"/>
                    </w:rPr>
                  </w:pPr>
                </w:p>
                <w:p w14:paraId="1D10CAEA" w14:textId="050B3969" w:rsidR="00763572" w:rsidRDefault="00763572" w:rsidP="00763572">
                  <w:pPr>
                    <w:spacing w:after="0"/>
                    <w:rPr>
                      <w:sz w:val="22"/>
                      <w:szCs w:val="22"/>
                      <w:lang w:val="en-GB"/>
                    </w:rPr>
                  </w:pPr>
                  <w:r w:rsidRPr="00763572">
                    <w:rPr>
                      <w:sz w:val="22"/>
                      <w:szCs w:val="22"/>
                      <w:lang w:val="en-GB"/>
                    </w:rPr>
                    <w:t>You will work collaboratively with churches, schools, and community partners, helping to shape a model of youth ministry that is both pioneering and rooted. There is a real freedom here, alongside strong support, to develop something that can make a lasting difference.</w:t>
                  </w:r>
                  <w:r w:rsidR="00800D64">
                    <w:rPr>
                      <w:sz w:val="22"/>
                      <w:szCs w:val="22"/>
                      <w:lang w:val="en-GB"/>
                    </w:rPr>
                    <w:t xml:space="preserve"> Kendal is the </w:t>
                  </w:r>
                  <w:r w:rsidR="00AD43FA">
                    <w:rPr>
                      <w:sz w:val="22"/>
                      <w:szCs w:val="22"/>
                      <w:lang w:val="en-GB"/>
                    </w:rPr>
                    <w:t xml:space="preserve">final </w:t>
                  </w:r>
                  <w:r w:rsidR="00800D64">
                    <w:rPr>
                      <w:sz w:val="22"/>
                      <w:szCs w:val="22"/>
                      <w:lang w:val="en-GB"/>
                    </w:rPr>
                    <w:t xml:space="preserve">deanery to </w:t>
                  </w:r>
                  <w:r w:rsidR="007B046C">
                    <w:rPr>
                      <w:sz w:val="22"/>
                      <w:szCs w:val="22"/>
                      <w:lang w:val="en-GB"/>
                    </w:rPr>
                    <w:t>have a full NYC Leader</w:t>
                  </w:r>
                  <w:r w:rsidR="00BE77CC">
                    <w:rPr>
                      <w:sz w:val="22"/>
                      <w:szCs w:val="22"/>
                      <w:lang w:val="en-GB"/>
                    </w:rPr>
                    <w:t>.</w:t>
                  </w:r>
                  <w:r w:rsidR="007B046C">
                    <w:rPr>
                      <w:sz w:val="22"/>
                      <w:szCs w:val="22"/>
                      <w:lang w:val="en-GB"/>
                    </w:rPr>
                    <w:t xml:space="preserve"> </w:t>
                  </w:r>
                  <w:r w:rsidR="00BE77CC">
                    <w:rPr>
                      <w:sz w:val="22"/>
                      <w:szCs w:val="22"/>
                      <w:lang w:val="en-GB"/>
                    </w:rPr>
                    <w:t>T</w:t>
                  </w:r>
                  <w:r w:rsidR="007B046C">
                    <w:rPr>
                      <w:sz w:val="22"/>
                      <w:szCs w:val="22"/>
                      <w:lang w:val="en-GB"/>
                    </w:rPr>
                    <w:t>his patch of our county is very much a blank canvas</w:t>
                  </w:r>
                  <w:r w:rsidR="00BE77CC">
                    <w:rPr>
                      <w:sz w:val="22"/>
                      <w:szCs w:val="22"/>
                      <w:lang w:val="en-GB"/>
                    </w:rPr>
                    <w:t xml:space="preserve"> and t</w:t>
                  </w:r>
                  <w:r w:rsidR="007B046C">
                    <w:rPr>
                      <w:sz w:val="22"/>
                      <w:szCs w:val="22"/>
                      <w:lang w:val="en-GB"/>
                    </w:rPr>
                    <w:t xml:space="preserve">he successful candidate will be a highly motivated, self-starter who can </w:t>
                  </w:r>
                  <w:r w:rsidR="00AD43FA">
                    <w:rPr>
                      <w:sz w:val="22"/>
                      <w:szCs w:val="22"/>
                      <w:lang w:val="en-GB"/>
                    </w:rPr>
                    <w:t>build, nurture and grow a rich suite of</w:t>
                  </w:r>
                  <w:r w:rsidR="00902637">
                    <w:rPr>
                      <w:sz w:val="22"/>
                      <w:szCs w:val="22"/>
                      <w:lang w:val="en-GB"/>
                    </w:rPr>
                    <w:t xml:space="preserve"> Christian youth</w:t>
                  </w:r>
                  <w:r w:rsidR="00AD43FA">
                    <w:rPr>
                      <w:sz w:val="22"/>
                      <w:szCs w:val="22"/>
                      <w:lang w:val="en-GB"/>
                    </w:rPr>
                    <w:t xml:space="preserve"> projects throughout the area.</w:t>
                  </w:r>
                </w:p>
                <w:p w14:paraId="37D03070" w14:textId="77777777" w:rsidR="008A5BFE" w:rsidRDefault="008A5BFE" w:rsidP="00763572">
                  <w:pPr>
                    <w:spacing w:after="0"/>
                    <w:rPr>
                      <w:sz w:val="22"/>
                      <w:szCs w:val="22"/>
                      <w:lang w:val="en-GB"/>
                    </w:rPr>
                  </w:pPr>
                </w:p>
                <w:p w14:paraId="4D8D463F" w14:textId="77777777" w:rsidR="008A5BFE" w:rsidRPr="008A5BFE" w:rsidRDefault="008A5BFE" w:rsidP="008A5BFE">
                  <w:pPr>
                    <w:spacing w:after="0"/>
                    <w:rPr>
                      <w:sz w:val="22"/>
                      <w:szCs w:val="22"/>
                      <w:lang w:val="en-GB"/>
                    </w:rPr>
                  </w:pPr>
                  <w:r w:rsidRPr="008A5BFE">
                    <w:rPr>
                      <w:sz w:val="22"/>
                      <w:szCs w:val="22"/>
                      <w:lang w:val="en-GB"/>
                    </w:rPr>
                    <w:t xml:space="preserve">This is an exciting time for NYC in the area. The deanery covers six mission communities all with varying degrees of engagement with young people. There are several key organisations to collaborate with and several employed lay youth, children’s and families workers, and pioneer ministers across the patch. The churches maintain a key presence in many of the towns and villages and have good connections with local primary and secondary schools. </w:t>
                  </w:r>
                </w:p>
                <w:p w14:paraId="3FCCCB4F" w14:textId="77777777" w:rsidR="008A5BFE" w:rsidRPr="008A5BFE" w:rsidRDefault="008A5BFE" w:rsidP="008A5BFE">
                  <w:pPr>
                    <w:spacing w:after="0"/>
                    <w:rPr>
                      <w:sz w:val="22"/>
                      <w:szCs w:val="22"/>
                      <w:lang w:val="en-GB"/>
                    </w:rPr>
                  </w:pPr>
                </w:p>
                <w:p w14:paraId="2EA0692C" w14:textId="50855D13" w:rsidR="008A5BFE" w:rsidRPr="008A5BFE" w:rsidRDefault="008A5BFE" w:rsidP="008A5BFE">
                  <w:pPr>
                    <w:spacing w:after="0"/>
                    <w:rPr>
                      <w:sz w:val="22"/>
                      <w:szCs w:val="22"/>
                      <w:lang w:val="en-GB"/>
                    </w:rPr>
                  </w:pPr>
                  <w:r w:rsidRPr="008A5BFE">
                    <w:rPr>
                      <w:sz w:val="22"/>
                      <w:szCs w:val="22"/>
                      <w:lang w:val="en-GB"/>
                    </w:rPr>
                    <w:t>NYC has not yet been started in the area so we are looking for someone</w:t>
                  </w:r>
                  <w:r w:rsidR="00F81ACC">
                    <w:rPr>
                      <w:sz w:val="22"/>
                      <w:szCs w:val="22"/>
                      <w:lang w:val="en-GB"/>
                    </w:rPr>
                    <w:t xml:space="preserve"> called </w:t>
                  </w:r>
                  <w:r w:rsidRPr="008A5BFE">
                    <w:rPr>
                      <w:sz w:val="22"/>
                      <w:szCs w:val="22"/>
                      <w:lang w:val="en-GB"/>
                    </w:rPr>
                    <w:t xml:space="preserve">to build and grow new youth ministry, </w:t>
                  </w:r>
                  <w:r w:rsidR="003019ED">
                    <w:rPr>
                      <w:sz w:val="22"/>
                      <w:szCs w:val="22"/>
                      <w:lang w:val="en-GB"/>
                    </w:rPr>
                    <w:t xml:space="preserve">someone </w:t>
                  </w:r>
                  <w:r w:rsidRPr="008A5BFE">
                    <w:rPr>
                      <w:sz w:val="22"/>
                      <w:szCs w:val="22"/>
                      <w:lang w:val="en-GB"/>
                    </w:rPr>
                    <w:t xml:space="preserve">with a vision for new forms of church and who will work well with partner agencies such as: </w:t>
                  </w:r>
                </w:p>
                <w:p w14:paraId="5AEF7DCC" w14:textId="2C30B899" w:rsidR="008A5BFE" w:rsidRPr="00AF450C" w:rsidRDefault="008A5BFE" w:rsidP="00AF450C">
                  <w:pPr>
                    <w:pStyle w:val="ListParagraph"/>
                    <w:numPr>
                      <w:ilvl w:val="0"/>
                      <w:numId w:val="12"/>
                    </w:numPr>
                    <w:spacing w:after="0"/>
                    <w:rPr>
                      <w:sz w:val="22"/>
                      <w:szCs w:val="22"/>
                      <w:lang w:val="en-GB"/>
                    </w:rPr>
                  </w:pPr>
                  <w:r w:rsidRPr="00AF450C">
                    <w:rPr>
                      <w:sz w:val="22"/>
                      <w:szCs w:val="22"/>
                      <w:lang w:val="en-GB"/>
                    </w:rPr>
                    <w:t>The South Lakes Youth Matters Partnership who are exploring developing a dedicated youth venue in Kendal</w:t>
                  </w:r>
                </w:p>
                <w:p w14:paraId="30B9D985" w14:textId="052DCFA1" w:rsidR="008A5BFE" w:rsidRPr="00AF450C" w:rsidRDefault="008A5BFE" w:rsidP="00AF450C">
                  <w:pPr>
                    <w:pStyle w:val="ListParagraph"/>
                    <w:numPr>
                      <w:ilvl w:val="0"/>
                      <w:numId w:val="12"/>
                    </w:numPr>
                    <w:spacing w:after="0"/>
                    <w:rPr>
                      <w:sz w:val="22"/>
                      <w:szCs w:val="22"/>
                      <w:lang w:val="en-GB"/>
                    </w:rPr>
                  </w:pPr>
                  <w:r w:rsidRPr="00AF450C">
                    <w:rPr>
                      <w:sz w:val="22"/>
                      <w:szCs w:val="22"/>
                      <w:lang w:val="en-GB"/>
                    </w:rPr>
                    <w:t>Kent Estuary Youth – Working across the Milnthorpe area</w:t>
                  </w:r>
                </w:p>
                <w:p w14:paraId="64DA980F" w14:textId="006EFCB3" w:rsidR="008A5BFE" w:rsidRPr="00AF450C" w:rsidRDefault="008A5BFE" w:rsidP="00AF450C">
                  <w:pPr>
                    <w:pStyle w:val="ListParagraph"/>
                    <w:numPr>
                      <w:ilvl w:val="0"/>
                      <w:numId w:val="12"/>
                    </w:numPr>
                    <w:spacing w:after="0"/>
                    <w:rPr>
                      <w:sz w:val="22"/>
                      <w:szCs w:val="22"/>
                      <w:lang w:val="en-GB"/>
                    </w:rPr>
                  </w:pPr>
                  <w:r w:rsidRPr="00AF450C">
                    <w:rPr>
                      <w:sz w:val="22"/>
                      <w:szCs w:val="22"/>
                      <w:lang w:val="en-GB"/>
                    </w:rPr>
                    <w:t>The Family Project – Kir</w:t>
                  </w:r>
                  <w:r w:rsidR="00AF450C" w:rsidRPr="00AF450C">
                    <w:rPr>
                      <w:sz w:val="22"/>
                      <w:szCs w:val="22"/>
                      <w:lang w:val="en-GB"/>
                    </w:rPr>
                    <w:t>k</w:t>
                  </w:r>
                  <w:r w:rsidRPr="00AF450C">
                    <w:rPr>
                      <w:sz w:val="22"/>
                      <w:szCs w:val="22"/>
                      <w:lang w:val="en-GB"/>
                    </w:rPr>
                    <w:t>by Lonsdale</w:t>
                  </w:r>
                </w:p>
                <w:p w14:paraId="20EC3F98" w14:textId="77777777" w:rsidR="008A5BFE" w:rsidRPr="008A5BFE" w:rsidRDefault="008A5BFE" w:rsidP="008A5BFE">
                  <w:pPr>
                    <w:spacing w:after="0"/>
                    <w:rPr>
                      <w:sz w:val="22"/>
                      <w:szCs w:val="22"/>
                      <w:lang w:val="en-GB"/>
                    </w:rPr>
                  </w:pPr>
                </w:p>
                <w:p w14:paraId="22507F44" w14:textId="780F19BD" w:rsidR="008A5BFE" w:rsidRPr="008A5BFE" w:rsidRDefault="008A5BFE" w:rsidP="008A5BFE">
                  <w:pPr>
                    <w:spacing w:after="0"/>
                    <w:rPr>
                      <w:sz w:val="22"/>
                      <w:szCs w:val="22"/>
                      <w:lang w:val="en-GB"/>
                    </w:rPr>
                  </w:pPr>
                  <w:r w:rsidRPr="008A5BFE">
                    <w:rPr>
                      <w:sz w:val="22"/>
                      <w:szCs w:val="22"/>
                      <w:lang w:val="en-GB"/>
                    </w:rPr>
                    <w:t>There are six mission communities across the deanery, three mission communities that make up the Kendal town and surrounding areas (Helm, Two Valleys, and Beacon). These three communities work collaboratively in the town centre but spread out from there to include a number of rural areas. There is one mission community for the Sedbergh area (called the Western Dales) another around Kir</w:t>
                  </w:r>
                  <w:r w:rsidR="004F3843">
                    <w:rPr>
                      <w:sz w:val="22"/>
                      <w:szCs w:val="22"/>
                      <w:lang w:val="en-GB"/>
                    </w:rPr>
                    <w:t>k</w:t>
                  </w:r>
                  <w:r w:rsidRPr="008A5BFE">
                    <w:rPr>
                      <w:sz w:val="22"/>
                      <w:szCs w:val="22"/>
                      <w:lang w:val="en-GB"/>
                    </w:rPr>
                    <w:t>by Lonsdale and finally a mission community covering the Kent Estuary.</w:t>
                  </w:r>
                </w:p>
                <w:p w14:paraId="052F0D67" w14:textId="77777777" w:rsidR="008A5BFE" w:rsidRPr="008A5BFE" w:rsidRDefault="008A5BFE" w:rsidP="008A5BFE">
                  <w:pPr>
                    <w:spacing w:after="0"/>
                    <w:rPr>
                      <w:sz w:val="22"/>
                      <w:szCs w:val="22"/>
                      <w:lang w:val="en-GB"/>
                    </w:rPr>
                  </w:pPr>
                </w:p>
                <w:p w14:paraId="3B9713D3" w14:textId="3261AEE5" w:rsidR="008A5BFE" w:rsidRDefault="00B812F3" w:rsidP="008A5BFE">
                  <w:pPr>
                    <w:spacing w:after="0"/>
                    <w:rPr>
                      <w:sz w:val="22"/>
                      <w:szCs w:val="22"/>
                      <w:lang w:val="en-GB"/>
                    </w:rPr>
                  </w:pPr>
                  <w:r>
                    <w:rPr>
                      <w:sz w:val="22"/>
                      <w:szCs w:val="22"/>
                      <w:lang w:val="en-GB"/>
                    </w:rPr>
                    <w:t xml:space="preserve">In every setting, we </w:t>
                  </w:r>
                  <w:r w:rsidR="008A5BFE" w:rsidRPr="008A5BFE">
                    <w:rPr>
                      <w:sz w:val="22"/>
                      <w:szCs w:val="22"/>
                      <w:lang w:val="en-GB"/>
                    </w:rPr>
                    <w:t xml:space="preserve">are keen to find new ways to share the Good News of Jesus with the young people </w:t>
                  </w:r>
                  <w:r>
                    <w:rPr>
                      <w:sz w:val="22"/>
                      <w:szCs w:val="22"/>
                      <w:lang w:val="en-GB"/>
                    </w:rPr>
                    <w:t xml:space="preserve"> and develop </w:t>
                  </w:r>
                  <w:r w:rsidR="003019ED">
                    <w:rPr>
                      <w:sz w:val="22"/>
                      <w:szCs w:val="22"/>
                      <w:lang w:val="en-GB"/>
                    </w:rPr>
                    <w:t xml:space="preserve">and establish </w:t>
                  </w:r>
                  <w:r w:rsidR="008A5BFE" w:rsidRPr="008A5BFE">
                    <w:rPr>
                      <w:sz w:val="22"/>
                      <w:szCs w:val="22"/>
                      <w:lang w:val="en-GB"/>
                    </w:rPr>
                    <w:t xml:space="preserve">outreach </w:t>
                  </w:r>
                  <w:r w:rsidR="0000525B">
                    <w:rPr>
                      <w:sz w:val="22"/>
                      <w:szCs w:val="22"/>
                      <w:lang w:val="en-GB"/>
                    </w:rPr>
                    <w:t>and opportunities for discipleship.</w:t>
                  </w:r>
                </w:p>
                <w:p w14:paraId="59534279" w14:textId="77777777" w:rsidR="00731BA9" w:rsidRDefault="00731BA9" w:rsidP="008A5BFE">
                  <w:pPr>
                    <w:spacing w:after="0"/>
                    <w:rPr>
                      <w:sz w:val="22"/>
                      <w:szCs w:val="22"/>
                      <w:lang w:val="en-GB"/>
                    </w:rPr>
                  </w:pPr>
                </w:p>
                <w:p w14:paraId="69F4E02E" w14:textId="7B76C095" w:rsidR="00731BA9" w:rsidRPr="008A5BFE" w:rsidRDefault="00731BA9" w:rsidP="008A5BFE">
                  <w:pPr>
                    <w:spacing w:after="0"/>
                    <w:rPr>
                      <w:sz w:val="22"/>
                      <w:szCs w:val="22"/>
                      <w:lang w:val="en-GB"/>
                    </w:rPr>
                  </w:pPr>
                  <w:r>
                    <w:rPr>
                      <w:sz w:val="22"/>
                      <w:szCs w:val="22"/>
                      <w:lang w:val="en-GB"/>
                    </w:rPr>
                    <w:t xml:space="preserve">The Network Youth Church Leader will </w:t>
                  </w:r>
                  <w:r w:rsidR="004475A1">
                    <w:rPr>
                      <w:sz w:val="22"/>
                      <w:szCs w:val="22"/>
                      <w:lang w:val="en-GB"/>
                    </w:rPr>
                    <w:t xml:space="preserve">play a key role in both initiating and modelling excellence in Christian Youth Ministry within the Deanery and equipping and resourcing local churches and mission communities to do the same. </w:t>
                  </w:r>
                </w:p>
                <w:p w14:paraId="2DE0688F" w14:textId="77777777" w:rsidR="008A5BFE" w:rsidRPr="008A5BFE" w:rsidRDefault="008A5BFE" w:rsidP="008A5BFE">
                  <w:pPr>
                    <w:spacing w:after="0"/>
                    <w:rPr>
                      <w:sz w:val="22"/>
                      <w:szCs w:val="22"/>
                      <w:lang w:val="en-GB"/>
                    </w:rPr>
                  </w:pPr>
                </w:p>
                <w:p w14:paraId="55C99993" w14:textId="77777777" w:rsidR="008A5BFE" w:rsidRPr="008A5BFE" w:rsidRDefault="008A5BFE" w:rsidP="008A5BFE">
                  <w:pPr>
                    <w:spacing w:after="0"/>
                    <w:rPr>
                      <w:sz w:val="22"/>
                      <w:szCs w:val="22"/>
                      <w:lang w:val="en-GB"/>
                    </w:rPr>
                  </w:pPr>
                </w:p>
                <w:p w14:paraId="7B04F8A0" w14:textId="77777777" w:rsidR="008A5BFE" w:rsidRPr="008A5BFE" w:rsidRDefault="008A5BFE" w:rsidP="008A5BFE">
                  <w:pPr>
                    <w:spacing w:after="0"/>
                    <w:rPr>
                      <w:sz w:val="22"/>
                      <w:szCs w:val="22"/>
                      <w:lang w:val="en-GB"/>
                    </w:rPr>
                  </w:pPr>
                </w:p>
                <w:p w14:paraId="284526C9" w14:textId="77777777" w:rsidR="00763572" w:rsidRPr="00763572" w:rsidRDefault="00763572" w:rsidP="00763572">
                  <w:pPr>
                    <w:spacing w:after="0"/>
                    <w:rPr>
                      <w:sz w:val="22"/>
                      <w:szCs w:val="22"/>
                      <w:lang w:val="en-GB"/>
                    </w:rPr>
                  </w:pPr>
                </w:p>
                <w:p w14:paraId="4B5C24A4" w14:textId="6DD2D14C" w:rsidR="00763572" w:rsidRPr="00763572" w:rsidRDefault="00763572" w:rsidP="00AF414E">
                  <w:pPr>
                    <w:spacing w:after="0"/>
                    <w:rPr>
                      <w:sz w:val="22"/>
                      <w:szCs w:val="22"/>
                      <w:lang w:val="en-GB"/>
                    </w:rPr>
                  </w:pPr>
                  <w:r w:rsidRPr="00763572">
                    <w:rPr>
                      <w:sz w:val="22"/>
                      <w:szCs w:val="22"/>
                      <w:lang w:val="en-GB"/>
                    </w:rPr>
                    <w:t xml:space="preserve"> </w:t>
                  </w:r>
                </w:p>
                <w:p w14:paraId="3FCCABAE" w14:textId="3565B088" w:rsidR="003F2D8E" w:rsidRPr="003C2668" w:rsidRDefault="003F2D8E" w:rsidP="00AF414E">
                  <w:pPr>
                    <w:spacing w:after="0"/>
                    <w:rPr>
                      <w:sz w:val="22"/>
                      <w:szCs w:val="22"/>
                      <w:lang w:val="en-GB"/>
                    </w:rPr>
                  </w:pPr>
                </w:p>
                <w:p w14:paraId="1D00E037" w14:textId="77777777" w:rsidR="00317871" w:rsidRPr="003C2668" w:rsidRDefault="00317871" w:rsidP="003C2668">
                  <w:pPr>
                    <w:spacing w:after="0"/>
                    <w:rPr>
                      <w:sz w:val="22"/>
                      <w:szCs w:val="22"/>
                      <w:lang w:val="en-GB"/>
                    </w:rPr>
                  </w:pPr>
                </w:p>
                <w:p w14:paraId="33859DA5" w14:textId="77777777" w:rsidR="002638EE" w:rsidRPr="002638EE" w:rsidRDefault="002638EE" w:rsidP="002638EE">
                  <w:pPr>
                    <w:pStyle w:val="ListParagraph"/>
                    <w:rPr>
                      <w:sz w:val="22"/>
                      <w:szCs w:val="22"/>
                      <w:lang w:val="en-GB"/>
                    </w:rPr>
                  </w:pPr>
                </w:p>
                <w:p w14:paraId="15386EED" w14:textId="2FC10A8A" w:rsidR="00D472E0" w:rsidRPr="00446D13" w:rsidRDefault="00B5124B" w:rsidP="005538D2">
                  <w:pPr>
                    <w:spacing w:after="0"/>
                    <w:jc w:val="center"/>
                    <w:rPr>
                      <w:lang w:val="en-GB"/>
                    </w:rPr>
                  </w:pPr>
                  <w:commentRangeStart w:id="2"/>
                  <w:commentRangeEnd w:id="2"/>
                  <w:r w:rsidRPr="00446D13">
                    <w:rPr>
                      <w:rStyle w:val="CommentReference"/>
                      <w:sz w:val="24"/>
                      <w:szCs w:val="24"/>
                      <w:lang w:val="en-GB"/>
                    </w:rPr>
                    <w:commentReference w:id="2"/>
                  </w:r>
                </w:p>
                <w:p w14:paraId="310449F9" w14:textId="22DDC640" w:rsidR="00D472E0" w:rsidRPr="00446D13" w:rsidRDefault="00D472E0" w:rsidP="00454324">
                  <w:pPr>
                    <w:spacing w:after="0"/>
                    <w:rPr>
                      <w:lang w:val="en-GB"/>
                    </w:rPr>
                  </w:pPr>
                </w:p>
                <w:p w14:paraId="0C96A110" w14:textId="2AD71DAD" w:rsidR="00D472E0" w:rsidRPr="00446D13" w:rsidRDefault="00D472E0" w:rsidP="00454324">
                  <w:pPr>
                    <w:spacing w:after="0"/>
                    <w:rPr>
                      <w:lang w:val="en-GB"/>
                    </w:rPr>
                  </w:pPr>
                </w:p>
                <w:p w14:paraId="09ADA0DB" w14:textId="776C58DE" w:rsidR="00D472E0" w:rsidRPr="00446D13" w:rsidRDefault="00D472E0" w:rsidP="00454324">
                  <w:pPr>
                    <w:spacing w:after="0"/>
                    <w:rPr>
                      <w:lang w:val="en-GB"/>
                    </w:rPr>
                  </w:pPr>
                </w:p>
                <w:p w14:paraId="6500B451" w14:textId="3AD8B6F1" w:rsidR="00D472E0" w:rsidRPr="00446D13" w:rsidRDefault="00D472E0" w:rsidP="00454324">
                  <w:pPr>
                    <w:spacing w:after="0"/>
                    <w:rPr>
                      <w:lang w:val="en-GB"/>
                    </w:rPr>
                  </w:pPr>
                </w:p>
                <w:p w14:paraId="6712818F" w14:textId="4B178B99" w:rsidR="00D472E0" w:rsidRPr="00446D13" w:rsidRDefault="00D472E0" w:rsidP="00454324">
                  <w:pPr>
                    <w:spacing w:after="0"/>
                    <w:rPr>
                      <w:lang w:val="en-GB"/>
                    </w:rPr>
                  </w:pPr>
                </w:p>
                <w:p w14:paraId="4C0127A3" w14:textId="357BCFFA" w:rsidR="00D472E0" w:rsidRPr="00446D13" w:rsidRDefault="00D472E0" w:rsidP="00454324">
                  <w:pPr>
                    <w:spacing w:after="0"/>
                    <w:rPr>
                      <w:lang w:val="en-GB"/>
                    </w:rPr>
                  </w:pPr>
                </w:p>
                <w:p w14:paraId="635A6623" w14:textId="00BEA6AC" w:rsidR="00D472E0" w:rsidRPr="00446D13" w:rsidRDefault="00D472E0" w:rsidP="00454324">
                  <w:pPr>
                    <w:spacing w:after="0"/>
                    <w:rPr>
                      <w:lang w:val="en-GB"/>
                    </w:rPr>
                  </w:pPr>
                </w:p>
                <w:p w14:paraId="0D3095A3" w14:textId="48160584" w:rsidR="00D472E0" w:rsidRPr="00902637" w:rsidRDefault="00D472E0" w:rsidP="00454324">
                  <w:pPr>
                    <w:spacing w:after="0"/>
                    <w:rPr>
                      <w:lang w:val="en-GB"/>
                    </w:rPr>
                  </w:pPr>
                  <w:r w:rsidRPr="00446D13">
                    <w:rPr>
                      <w:b/>
                      <w:bCs/>
                      <w:sz w:val="40"/>
                      <w:szCs w:val="40"/>
                      <w:lang w:val="en-GB"/>
                    </w:rPr>
                    <w:lastRenderedPageBreak/>
                    <w:t>Job Description</w:t>
                  </w:r>
                </w:p>
                <w:p w14:paraId="1BE94A89" w14:textId="77777777" w:rsidR="00D472E0" w:rsidRPr="00446D13" w:rsidRDefault="00D472E0" w:rsidP="00454324">
                  <w:pPr>
                    <w:spacing w:after="0"/>
                    <w:rPr>
                      <w:b/>
                      <w:bCs/>
                      <w:sz w:val="40"/>
                      <w:szCs w:val="40"/>
                      <w:lang w:val="en-GB"/>
                    </w:rPr>
                  </w:pPr>
                </w:p>
                <w:tbl>
                  <w:tblPr>
                    <w:tblStyle w:val="TableGrid"/>
                    <w:tblW w:w="0" w:type="auto"/>
                    <w:tblLook w:val="04A0" w:firstRow="1" w:lastRow="0" w:firstColumn="1" w:lastColumn="0" w:noHBand="0" w:noVBand="1"/>
                  </w:tblPr>
                  <w:tblGrid>
                    <w:gridCol w:w="10068"/>
                  </w:tblGrid>
                  <w:tr w:rsidR="00D472E0" w:rsidRPr="00446D13" w14:paraId="41FC9CF2" w14:textId="77777777" w:rsidTr="46B0F68A">
                    <w:tc>
                      <w:tcPr>
                        <w:tcW w:w="10250" w:type="dxa"/>
                      </w:tcPr>
                      <w:p w14:paraId="5FDD25B6" w14:textId="151B5F09" w:rsidR="00D472E0" w:rsidRPr="00446D13" w:rsidRDefault="00D472E0" w:rsidP="008021D3">
                        <w:pPr>
                          <w:framePr w:hSpace="180" w:wrap="around" w:vAnchor="text" w:hAnchor="text" w:y="1"/>
                          <w:suppressOverlap/>
                          <w:rPr>
                            <w:rFonts w:cstheme="minorHAnsi"/>
                            <w:color w:val="FF0000"/>
                            <w:lang w:val="en-GB"/>
                          </w:rPr>
                        </w:pPr>
                        <w:r w:rsidRPr="00446D13">
                          <w:rPr>
                            <w:rFonts w:cstheme="minorHAnsi"/>
                            <w:lang w:val="en-GB"/>
                          </w:rPr>
                          <w:t xml:space="preserve">JOB TITLE: </w:t>
                        </w:r>
                        <w:r w:rsidR="00070661">
                          <w:rPr>
                            <w:rFonts w:cstheme="minorHAnsi"/>
                            <w:lang w:val="en-GB"/>
                          </w:rPr>
                          <w:t xml:space="preserve">Kendal </w:t>
                        </w:r>
                        <w:r w:rsidRPr="00446D13">
                          <w:rPr>
                            <w:rFonts w:cstheme="minorHAnsi"/>
                            <w:lang w:val="en-GB"/>
                          </w:rPr>
                          <w:t>Network Youth Church Lead</w:t>
                        </w:r>
                        <w:r w:rsidR="00BB5936">
                          <w:rPr>
                            <w:rFonts w:cstheme="minorHAnsi"/>
                            <w:lang w:val="en-GB"/>
                          </w:rPr>
                          <w:t>er</w:t>
                        </w:r>
                      </w:p>
                    </w:tc>
                  </w:tr>
                  <w:tr w:rsidR="00D472E0" w:rsidRPr="00446D13" w14:paraId="77F46CBD" w14:textId="77777777" w:rsidTr="46B0F68A">
                    <w:tc>
                      <w:tcPr>
                        <w:tcW w:w="10250" w:type="dxa"/>
                      </w:tcPr>
                      <w:p w14:paraId="131DC3FD" w14:textId="77777777" w:rsidR="00D472E0" w:rsidRPr="00446D13" w:rsidRDefault="00D472E0" w:rsidP="008021D3">
                        <w:pPr>
                          <w:framePr w:hSpace="180" w:wrap="around" w:vAnchor="text" w:hAnchor="text" w:y="1"/>
                          <w:suppressOverlap/>
                          <w:rPr>
                            <w:rFonts w:cstheme="minorHAnsi"/>
                            <w:lang w:val="en-GB"/>
                          </w:rPr>
                        </w:pPr>
                        <w:r w:rsidRPr="00446D13">
                          <w:rPr>
                            <w:rFonts w:cstheme="minorHAnsi"/>
                            <w:lang w:val="en-GB"/>
                          </w:rPr>
                          <w:t>REPORTS TO: Local Line Man</w:t>
                        </w:r>
                        <w:r>
                          <w:rPr>
                            <w:rFonts w:cstheme="minorHAnsi"/>
                            <w:lang w:val="en-GB"/>
                          </w:rPr>
                          <w:t>a</w:t>
                        </w:r>
                        <w:r w:rsidRPr="00446D13">
                          <w:rPr>
                            <w:rFonts w:cstheme="minorHAnsi"/>
                            <w:lang w:val="en-GB"/>
                          </w:rPr>
                          <w:t>ger and Growing Younger Enabler for Youth</w:t>
                        </w:r>
                      </w:p>
                    </w:tc>
                  </w:tr>
                  <w:tr w:rsidR="00D472E0" w:rsidRPr="00446D13" w14:paraId="537FD4C1" w14:textId="77777777" w:rsidTr="46B0F68A">
                    <w:tc>
                      <w:tcPr>
                        <w:tcW w:w="10250" w:type="dxa"/>
                      </w:tcPr>
                      <w:p w14:paraId="76FC98D3" w14:textId="7B34B1B8" w:rsidR="00D472E0" w:rsidRPr="00446D13" w:rsidRDefault="00D472E0" w:rsidP="008021D3">
                        <w:pPr>
                          <w:framePr w:hSpace="180" w:wrap="around" w:vAnchor="text" w:hAnchor="text" w:y="1"/>
                          <w:suppressOverlap/>
                          <w:rPr>
                            <w:rFonts w:cstheme="minorHAnsi"/>
                            <w:lang w:val="en-GB"/>
                          </w:rPr>
                        </w:pPr>
                        <w:r w:rsidRPr="00446D13">
                          <w:rPr>
                            <w:rFonts w:cstheme="minorHAnsi"/>
                            <w:lang w:val="en-GB"/>
                          </w:rPr>
                          <w:t xml:space="preserve">DEPARTMENT: </w:t>
                        </w:r>
                        <w:r w:rsidR="00070661">
                          <w:rPr>
                            <w:rFonts w:cstheme="minorHAnsi"/>
                            <w:lang w:val="en-GB"/>
                          </w:rPr>
                          <w:t>Kendal</w:t>
                        </w:r>
                        <w:r w:rsidRPr="00446D13">
                          <w:rPr>
                            <w:rFonts w:cstheme="minorHAnsi"/>
                            <w:lang w:val="en-GB"/>
                          </w:rPr>
                          <w:t xml:space="preserve"> Deanery</w:t>
                        </w:r>
                      </w:p>
                    </w:tc>
                  </w:tr>
                  <w:tr w:rsidR="00D472E0" w:rsidRPr="00446D13" w14:paraId="35B6E620" w14:textId="77777777" w:rsidTr="46B0F68A">
                    <w:tc>
                      <w:tcPr>
                        <w:tcW w:w="10250" w:type="dxa"/>
                      </w:tcPr>
                      <w:p w14:paraId="6A11E4ED" w14:textId="77777777" w:rsidR="00D472E0" w:rsidRPr="00446D13" w:rsidRDefault="00D472E0" w:rsidP="008021D3">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4B8838C1" w14:textId="77777777" w:rsidR="00D472E0" w:rsidRPr="00446D13" w:rsidRDefault="00D472E0" w:rsidP="008021D3">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43F62A17" w14:textId="77403F98" w:rsidR="00D472E0" w:rsidRPr="006126D8" w:rsidRDefault="00D472E0" w:rsidP="008021D3">
                        <w:pPr>
                          <w:pStyle w:val="ListParagraph"/>
                          <w:framePr w:hSpace="180" w:wrap="around" w:vAnchor="text" w:hAnchor="text" w:y="1"/>
                          <w:numPr>
                            <w:ilvl w:val="0"/>
                            <w:numId w:val="1"/>
                          </w:numPr>
                          <w:spacing w:after="0" w:line="240" w:lineRule="auto"/>
                          <w:suppressOverlap/>
                          <w:rPr>
                            <w:rFonts w:cstheme="minorHAnsi"/>
                            <w:lang w:val="en-GB"/>
                          </w:rPr>
                        </w:pPr>
                        <w:r w:rsidRPr="006126D8">
                          <w:rPr>
                            <w:rFonts w:cstheme="minorHAnsi"/>
                            <w:lang w:val="en-GB"/>
                          </w:rPr>
                          <w:t xml:space="preserve">To grow, develop and lead Network Youth Church in </w:t>
                        </w:r>
                        <w:r w:rsidR="00537A8E">
                          <w:rPr>
                            <w:rFonts w:cstheme="minorHAnsi"/>
                            <w:lang w:val="en-GB"/>
                          </w:rPr>
                          <w:t>the local deaner</w:t>
                        </w:r>
                        <w:r w:rsidR="008021D3">
                          <w:rPr>
                            <w:rFonts w:cstheme="minorHAnsi"/>
                            <w:lang w:val="en-GB"/>
                          </w:rPr>
                          <w:t>y</w:t>
                        </w:r>
                        <w:r w:rsidRPr="006126D8">
                          <w:rPr>
                            <w:rFonts w:cstheme="minorHAnsi"/>
                            <w:lang w:val="en-GB"/>
                          </w:rPr>
                          <w:t xml:space="preserve"> for young people aged 11-18.</w:t>
                        </w:r>
                      </w:p>
                      <w:p w14:paraId="55B9965C" w14:textId="77777777" w:rsidR="00D472E0" w:rsidRPr="006126D8" w:rsidRDefault="00D472E0" w:rsidP="008021D3">
                        <w:pPr>
                          <w:pStyle w:val="ListParagraph"/>
                          <w:framePr w:hSpace="180" w:wrap="around" w:vAnchor="text" w:hAnchor="text" w:y="1"/>
                          <w:spacing w:after="0" w:line="240" w:lineRule="auto"/>
                          <w:suppressOverlap/>
                          <w:rPr>
                            <w:rFonts w:cstheme="minorHAnsi"/>
                            <w:lang w:val="en-GB"/>
                          </w:rPr>
                        </w:pPr>
                      </w:p>
                      <w:p w14:paraId="4BCA37BD" w14:textId="55670F4C" w:rsidR="00D472E0" w:rsidRPr="006126D8" w:rsidRDefault="00D472E0" w:rsidP="008021D3">
                        <w:pPr>
                          <w:pStyle w:val="ListParagraph"/>
                          <w:framePr w:hSpace="180" w:wrap="around" w:vAnchor="text" w:hAnchor="text" w:y="1"/>
                          <w:numPr>
                            <w:ilvl w:val="0"/>
                            <w:numId w:val="1"/>
                          </w:numPr>
                          <w:spacing w:after="0" w:line="240" w:lineRule="auto"/>
                          <w:suppressOverlap/>
                          <w:rPr>
                            <w:lang w:val="en-GB"/>
                          </w:rPr>
                        </w:pPr>
                        <w:r w:rsidRPr="006126D8">
                          <w:rPr>
                            <w:lang w:val="en-GB"/>
                          </w:rPr>
                          <w:t>To create opportunities for young people to</w:t>
                        </w:r>
                        <w:r w:rsidR="023A20AF" w:rsidRPr="006126D8">
                          <w:rPr>
                            <w:lang w:val="en-GB"/>
                          </w:rPr>
                          <w:t xml:space="preserve"> explore and experience the Christian faith whilst</w:t>
                        </w:r>
                        <w:r w:rsidRPr="006126D8">
                          <w:rPr>
                            <w:lang w:val="en-GB"/>
                          </w:rPr>
                          <w:t xml:space="preserve"> grow</w:t>
                        </w:r>
                        <w:r w:rsidR="3244F5D3" w:rsidRPr="006126D8">
                          <w:rPr>
                            <w:lang w:val="en-GB"/>
                          </w:rPr>
                          <w:t>ing</w:t>
                        </w:r>
                        <w:r w:rsidRPr="006126D8">
                          <w:rPr>
                            <w:lang w:val="en-GB"/>
                          </w:rPr>
                          <w:t xml:space="preserve"> and develop</w:t>
                        </w:r>
                        <w:r w:rsidR="53E6DA96" w:rsidRPr="006126D8">
                          <w:rPr>
                            <w:lang w:val="en-GB"/>
                          </w:rPr>
                          <w:t>ing</w:t>
                        </w:r>
                        <w:r w:rsidRPr="006126D8">
                          <w:rPr>
                            <w:lang w:val="en-GB"/>
                          </w:rPr>
                          <w:t xml:space="preserve"> personally, socially, spiritually and emotionally.</w:t>
                        </w:r>
                      </w:p>
                      <w:p w14:paraId="27C93237" w14:textId="77777777" w:rsidR="00D472E0" w:rsidRPr="006126D8" w:rsidRDefault="00D472E0" w:rsidP="008021D3">
                        <w:pPr>
                          <w:pStyle w:val="ListParagraph"/>
                          <w:framePr w:hSpace="180" w:wrap="around" w:vAnchor="text" w:hAnchor="text" w:y="1"/>
                          <w:suppressOverlap/>
                          <w:rPr>
                            <w:lang w:val="en-GB"/>
                          </w:rPr>
                        </w:pPr>
                      </w:p>
                      <w:p w14:paraId="6C9838AD" w14:textId="106C1A9C" w:rsidR="00D472E0" w:rsidRDefault="00D472E0" w:rsidP="008021D3">
                        <w:pPr>
                          <w:pStyle w:val="ListParagraph"/>
                          <w:framePr w:hSpace="180" w:wrap="around" w:vAnchor="text" w:hAnchor="text" w:y="1"/>
                          <w:numPr>
                            <w:ilvl w:val="0"/>
                            <w:numId w:val="1"/>
                          </w:numPr>
                          <w:spacing w:after="0" w:line="240" w:lineRule="auto"/>
                          <w:suppressOverlap/>
                          <w:rPr>
                            <w:lang w:val="en-GB"/>
                          </w:rPr>
                        </w:pPr>
                        <w:r w:rsidRPr="006126D8">
                          <w:rPr>
                            <w:lang w:val="en-GB"/>
                          </w:rPr>
                          <w:t xml:space="preserve">To develop a strategy for </w:t>
                        </w:r>
                        <w:r w:rsidR="35D0D51D" w:rsidRPr="006126D8">
                          <w:rPr>
                            <w:lang w:val="en-GB"/>
                          </w:rPr>
                          <w:t xml:space="preserve">missional </w:t>
                        </w:r>
                        <w:r w:rsidRPr="006126D8">
                          <w:rPr>
                            <w:lang w:val="en-GB"/>
                          </w:rPr>
                          <w:t>outreach with</w:t>
                        </w:r>
                        <w:r w:rsidRPr="46B0F68A">
                          <w:rPr>
                            <w:lang w:val="en-GB"/>
                          </w:rPr>
                          <w:t xml:space="preserve"> ecumenical partners and schools, in line with the Growing Younger Strategy and wider God for All strategy.</w:t>
                        </w:r>
                      </w:p>
                      <w:p w14:paraId="26C336BE" w14:textId="77777777" w:rsidR="00D472E0" w:rsidRPr="000462B5" w:rsidRDefault="00D472E0" w:rsidP="008021D3">
                        <w:pPr>
                          <w:framePr w:hSpace="180" w:wrap="around" w:vAnchor="text" w:hAnchor="text" w:y="1"/>
                          <w:spacing w:after="0" w:line="240" w:lineRule="auto"/>
                          <w:suppressOverlap/>
                          <w:rPr>
                            <w:rFonts w:cstheme="minorHAnsi"/>
                            <w:lang w:val="en-GB"/>
                          </w:rPr>
                        </w:pPr>
                      </w:p>
                      <w:p w14:paraId="2A17CE19" w14:textId="77777777" w:rsidR="00D472E0" w:rsidRDefault="00D472E0" w:rsidP="008021D3">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To establish new and exciting, relevant forms of church that are brave and creative whilst being sensitive to time honoured church and in-line with the wider God for All strategy.</w:t>
                        </w:r>
                      </w:p>
                      <w:p w14:paraId="6E4A5BF6" w14:textId="77777777" w:rsidR="00D472E0" w:rsidRPr="00446D13" w:rsidRDefault="00D472E0" w:rsidP="008021D3">
                        <w:pPr>
                          <w:pStyle w:val="ListParagraph"/>
                          <w:framePr w:hSpace="180" w:wrap="around" w:vAnchor="text" w:hAnchor="text" w:y="1"/>
                          <w:spacing w:after="0" w:line="240" w:lineRule="auto"/>
                          <w:suppressOverlap/>
                          <w:rPr>
                            <w:rFonts w:cstheme="minorHAnsi"/>
                            <w:lang w:val="en-GB"/>
                          </w:rPr>
                        </w:pPr>
                      </w:p>
                    </w:tc>
                  </w:tr>
                  <w:tr w:rsidR="00D472E0" w:rsidRPr="00446D13" w14:paraId="02860405" w14:textId="77777777" w:rsidTr="46B0F68A">
                    <w:tc>
                      <w:tcPr>
                        <w:tcW w:w="10250" w:type="dxa"/>
                      </w:tcPr>
                      <w:p w14:paraId="44A739E8" w14:textId="77777777" w:rsidR="00D472E0" w:rsidRPr="006126D8" w:rsidRDefault="00D472E0" w:rsidP="008021D3">
                        <w:pPr>
                          <w:framePr w:hSpace="180" w:wrap="around" w:vAnchor="text" w:hAnchor="text" w:y="1"/>
                          <w:suppressOverlap/>
                          <w:rPr>
                            <w:lang w:val="en-GB"/>
                          </w:rPr>
                        </w:pPr>
                        <w:r w:rsidRPr="006126D8">
                          <w:rPr>
                            <w:lang w:val="en-GB"/>
                          </w:rPr>
                          <w:t xml:space="preserve">KEY ACCOUNTABILITIES:  </w:t>
                        </w:r>
                      </w:p>
                      <w:p w14:paraId="5E6562C7" w14:textId="77777777" w:rsidR="00D472E0" w:rsidRPr="006126D8" w:rsidRDefault="00D472E0" w:rsidP="008021D3">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6126D8">
                          <w:rPr>
                            <w:rFonts w:asciiTheme="minorHAnsi" w:hAnsiTheme="minorHAnsi" w:cstheme="minorHAnsi"/>
                          </w:rPr>
                          <w:t xml:space="preserve">To develop the growth of youth church across the area using the NYC / New Worshipping Communities model as appropriate with particular attention to the key areas where secondary schools are located. </w:t>
                        </w:r>
                      </w:p>
                      <w:p w14:paraId="728B62E7" w14:textId="37E92F81" w:rsidR="00D472E0" w:rsidRPr="006126D8" w:rsidRDefault="00D472E0" w:rsidP="008021D3">
                        <w:pPr>
                          <w:pStyle w:val="ListParagraph"/>
                          <w:framePr w:hSpace="180" w:wrap="around" w:vAnchor="text" w:hAnchor="text" w:y="1"/>
                          <w:numPr>
                            <w:ilvl w:val="0"/>
                            <w:numId w:val="3"/>
                          </w:numPr>
                          <w:spacing w:after="160" w:line="259" w:lineRule="auto"/>
                          <w:suppressOverlap/>
                          <w:rPr>
                            <w:lang w:val="en-GB"/>
                          </w:rPr>
                        </w:pPr>
                        <w:r w:rsidRPr="006126D8">
                          <w:rPr>
                            <w:lang w:val="en-GB"/>
                          </w:rPr>
                          <w:t xml:space="preserve">To develop a strategy for engagement with young people outside of church contexts which </w:t>
                        </w:r>
                        <w:r w:rsidR="60B051AF" w:rsidRPr="006126D8">
                          <w:rPr>
                            <w:lang w:val="en-GB"/>
                          </w:rPr>
                          <w:t>will include a bespoke</w:t>
                        </w:r>
                        <w:r w:rsidRPr="006126D8">
                          <w:rPr>
                            <w:lang w:val="en-GB"/>
                          </w:rPr>
                          <w:t xml:space="preserve"> approach across</w:t>
                        </w:r>
                        <w:r w:rsidR="3304275C" w:rsidRPr="006126D8">
                          <w:rPr>
                            <w:lang w:val="en-GB"/>
                          </w:rPr>
                          <w:t xml:space="preserve"> the deanery</w:t>
                        </w:r>
                        <w:r w:rsidRPr="006126D8">
                          <w:rPr>
                            <w:lang w:val="en-GB"/>
                          </w:rPr>
                          <w:t>.</w:t>
                        </w:r>
                      </w:p>
                      <w:p w14:paraId="685E265C" w14:textId="77777777" w:rsidR="00D472E0" w:rsidRPr="00446D13" w:rsidRDefault="00D472E0" w:rsidP="008021D3">
                        <w:pPr>
                          <w:pStyle w:val="ListParagraph"/>
                          <w:framePr w:hSpace="180" w:wrap="around" w:vAnchor="text" w:hAnchor="text" w:y="1"/>
                          <w:suppressOverlap/>
                          <w:rPr>
                            <w:highlight w:val="yellow"/>
                            <w:lang w:val="en-GB"/>
                          </w:rPr>
                        </w:pPr>
                      </w:p>
                      <w:p w14:paraId="7EF28DBB" w14:textId="77777777" w:rsidR="00D472E0" w:rsidRPr="00567AA8" w:rsidRDefault="00D472E0" w:rsidP="008021D3">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3A3437DE" w14:textId="77777777" w:rsidR="00D472E0" w:rsidRPr="00446D13" w:rsidRDefault="00D472E0" w:rsidP="008021D3">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00502016" w14:textId="171EFF40" w:rsidR="00D472E0" w:rsidRPr="00DE7C44"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Work with churches </w:t>
                        </w:r>
                        <w:r w:rsidR="001E1E81">
                          <w:rPr>
                            <w:rFonts w:cstheme="minorHAnsi"/>
                            <w:lang w:val="en-GB"/>
                          </w:rPr>
                          <w:t xml:space="preserve">and existing youth </w:t>
                        </w:r>
                        <w:r w:rsidR="00D672B4">
                          <w:rPr>
                            <w:rFonts w:cstheme="minorHAnsi"/>
                            <w:lang w:val="en-GB"/>
                          </w:rPr>
                          <w:t xml:space="preserve">work projects </w:t>
                        </w:r>
                        <w:r w:rsidRPr="00446D13">
                          <w:rPr>
                            <w:rFonts w:cstheme="minorHAnsi"/>
                            <w:lang w:val="en-GB"/>
                          </w:rPr>
                          <w:t xml:space="preserve">across the </w:t>
                        </w:r>
                        <w:r w:rsidR="00D672B4">
                          <w:rPr>
                            <w:rFonts w:cstheme="minorHAnsi"/>
                            <w:lang w:val="en-GB"/>
                          </w:rPr>
                          <w:t>deanery</w:t>
                        </w:r>
                        <w:r w:rsidRPr="00446D13">
                          <w:rPr>
                            <w:rFonts w:cstheme="minorHAnsi"/>
                            <w:lang w:val="en-GB"/>
                          </w:rPr>
                          <w:t xml:space="preserve"> to </w:t>
                        </w:r>
                        <w:r w:rsidR="00FE0B68" w:rsidRPr="00BA39A9">
                          <w:rPr>
                            <w:rFonts w:cstheme="minorHAnsi"/>
                            <w:lang w:val="en-GB"/>
                          </w:rPr>
                          <w:t xml:space="preserve">equip, resource and model, high quality Christian youth </w:t>
                        </w:r>
                        <w:r w:rsidR="008936CB">
                          <w:rPr>
                            <w:rFonts w:cstheme="minorHAnsi"/>
                            <w:lang w:val="en-GB"/>
                          </w:rPr>
                          <w:t>m</w:t>
                        </w:r>
                        <w:r w:rsidR="00FB0CA5" w:rsidRPr="00BA39A9">
                          <w:rPr>
                            <w:rFonts w:cstheme="minorHAnsi"/>
                            <w:lang w:val="en-GB"/>
                          </w:rPr>
                          <w:t>inistry</w:t>
                        </w:r>
                        <w:r w:rsidRPr="00BA39A9">
                          <w:rPr>
                            <w:rFonts w:cstheme="minorHAnsi"/>
                            <w:lang w:val="en-GB"/>
                          </w:rPr>
                          <w:t xml:space="preserve"> </w:t>
                        </w:r>
                        <w:r w:rsidRPr="00446D13">
                          <w:rPr>
                            <w:rFonts w:cstheme="minorHAnsi"/>
                            <w:lang w:val="en-GB"/>
                          </w:rPr>
                          <w:t xml:space="preserve">as God leads. </w:t>
                        </w:r>
                      </w:p>
                      <w:p w14:paraId="1CEB96B4" w14:textId="77777777" w:rsidR="00D472E0" w:rsidRDefault="00D472E0" w:rsidP="008021D3">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15013F67" w14:textId="441988B5" w:rsidR="00D472E0"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To pray for the young people of Cumbria, particularly</w:t>
                        </w:r>
                        <w:r w:rsidR="00653AC4">
                          <w:rPr>
                            <w:rFonts w:cstheme="minorHAnsi"/>
                            <w:lang w:val="en-GB"/>
                          </w:rPr>
                          <w:t xml:space="preserve"> those in the local </w:t>
                        </w:r>
                        <w:r w:rsidRPr="00446D13">
                          <w:rPr>
                            <w:rFonts w:cstheme="minorHAnsi"/>
                            <w:lang w:val="en-GB"/>
                          </w:rPr>
                          <w:t>deaner</w:t>
                        </w:r>
                        <w:r w:rsidR="008021D3">
                          <w:rPr>
                            <w:rFonts w:cstheme="minorHAnsi"/>
                            <w:lang w:val="en-GB"/>
                          </w:rPr>
                          <w:t>y</w:t>
                        </w:r>
                        <w:r w:rsidR="00653AC4">
                          <w:rPr>
                            <w:rFonts w:cstheme="minorHAnsi"/>
                            <w:lang w:val="en-GB"/>
                          </w:rPr>
                          <w:t>.</w:t>
                        </w:r>
                      </w:p>
                      <w:p w14:paraId="6BEA0345" w14:textId="77777777" w:rsidR="00D472E0" w:rsidRPr="004452C0" w:rsidRDefault="00D472E0" w:rsidP="008021D3">
                        <w:pPr>
                          <w:pStyle w:val="ListParagraph"/>
                          <w:framePr w:hSpace="180" w:wrap="around" w:vAnchor="text" w:hAnchor="text" w:y="1"/>
                          <w:spacing w:after="160" w:line="259" w:lineRule="auto"/>
                          <w:suppressOverlap/>
                          <w:rPr>
                            <w:rFonts w:cstheme="minorHAnsi"/>
                            <w:lang w:val="en-GB"/>
                          </w:rPr>
                        </w:pPr>
                      </w:p>
                      <w:p w14:paraId="0B8C5865" w14:textId="799A385D" w:rsidR="00D472E0" w:rsidRPr="008936CB"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lastRenderedPageBreak/>
                          <w:t xml:space="preserve">To develop the talents and gifts of young people and volunteers, supporting them to grow their leadership skills and service among the NYC as we partner with churches and charities to train and grow NYC and </w:t>
                        </w:r>
                        <w:r w:rsidRPr="008936CB">
                          <w:rPr>
                            <w:rFonts w:cstheme="minorHAnsi"/>
                            <w:lang w:val="en-GB"/>
                          </w:rPr>
                          <w:t>young</w:t>
                        </w:r>
                        <w:r w:rsidR="008936CB" w:rsidRPr="008936CB">
                          <w:rPr>
                            <w:rFonts w:cstheme="minorHAnsi"/>
                            <w:lang w:val="en-GB"/>
                          </w:rPr>
                          <w:t xml:space="preserve">, Christian </w:t>
                        </w:r>
                        <w:r w:rsidRPr="008936CB">
                          <w:rPr>
                            <w:rFonts w:cstheme="minorHAnsi"/>
                            <w:lang w:val="en-GB"/>
                          </w:rPr>
                          <w:t>leaders.</w:t>
                        </w:r>
                      </w:p>
                      <w:p w14:paraId="2227C494" w14:textId="77777777" w:rsidR="00D472E0" w:rsidRPr="00F26122" w:rsidRDefault="00D472E0" w:rsidP="008021D3">
                        <w:pPr>
                          <w:pStyle w:val="ListParagraph"/>
                          <w:framePr w:hSpace="180" w:wrap="around" w:vAnchor="text" w:hAnchor="text" w:y="1"/>
                          <w:suppressOverlap/>
                          <w:rPr>
                            <w:rFonts w:cstheme="minorHAnsi"/>
                            <w:lang w:val="en-GB"/>
                          </w:rPr>
                        </w:pPr>
                      </w:p>
                      <w:p w14:paraId="6AAD29D8" w14:textId="70703205" w:rsidR="00D472E0" w:rsidRPr="00446D13"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identify, develop and equip volunteer leadership for roles within the Network Youth Church</w:t>
                        </w:r>
                        <w:r w:rsidR="00CF2484">
                          <w:rPr>
                            <w:rFonts w:cstheme="minorHAnsi"/>
                            <w:lang w:val="en-GB"/>
                          </w:rPr>
                          <w:t xml:space="preserve"> and to enable </w:t>
                        </w:r>
                        <w:r w:rsidR="0037618A">
                          <w:rPr>
                            <w:rFonts w:cstheme="minorHAnsi"/>
                            <w:lang w:val="en-GB"/>
                          </w:rPr>
                          <w:t xml:space="preserve">young people to participate in the Youth </w:t>
                        </w:r>
                        <w:r w:rsidR="00632B32">
                          <w:rPr>
                            <w:rFonts w:cstheme="minorHAnsi"/>
                            <w:lang w:val="en-GB"/>
                          </w:rPr>
                          <w:t>Labyrinth</w:t>
                        </w:r>
                        <w:r w:rsidR="0037618A">
                          <w:rPr>
                            <w:rFonts w:cstheme="minorHAnsi"/>
                            <w:lang w:val="en-GB"/>
                          </w:rPr>
                          <w:t>.</w:t>
                        </w:r>
                      </w:p>
                      <w:p w14:paraId="102B39A2" w14:textId="77777777" w:rsidR="00D472E0" w:rsidRPr="00446D13" w:rsidRDefault="00D472E0" w:rsidP="008021D3">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be an advocate and educator about youth culture, youth church and youth mission with local clergy, church members, church leaders and the wider community.</w:t>
                        </w:r>
                      </w:p>
                      <w:p w14:paraId="654EC07C" w14:textId="152BA0C7" w:rsidR="00D472E0" w:rsidRPr="00446D13" w:rsidRDefault="00D472E0" w:rsidP="008021D3">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 xml:space="preserve">To meet at regular intervals (once a term) with the </w:t>
                        </w:r>
                        <w:r w:rsidR="00D52B6D">
                          <w:rPr>
                            <w:rFonts w:asciiTheme="minorHAnsi" w:hAnsiTheme="minorHAnsi" w:cstheme="minorHAnsi"/>
                          </w:rPr>
                          <w:t>local</w:t>
                        </w:r>
                        <w:r w:rsidRPr="00446D13">
                          <w:rPr>
                            <w:rFonts w:asciiTheme="minorHAnsi" w:hAnsiTheme="minorHAnsi" w:cstheme="minorHAnsi"/>
                          </w:rPr>
                          <w:t xml:space="preserve"> NYC </w:t>
                        </w:r>
                        <w:r w:rsidR="000569CB">
                          <w:rPr>
                            <w:rFonts w:asciiTheme="minorHAnsi" w:hAnsiTheme="minorHAnsi" w:cstheme="minorHAnsi"/>
                          </w:rPr>
                          <w:t>Ministry</w:t>
                        </w:r>
                        <w:r w:rsidR="009A271B" w:rsidRPr="000569CB">
                          <w:rPr>
                            <w:rFonts w:asciiTheme="minorHAnsi" w:hAnsiTheme="minorHAnsi" w:cstheme="minorHAnsi"/>
                            <w:color w:val="auto"/>
                          </w:rPr>
                          <w:t xml:space="preserve"> Council</w:t>
                        </w:r>
                        <w:r w:rsidRPr="000569CB">
                          <w:rPr>
                            <w:rFonts w:asciiTheme="minorHAnsi" w:hAnsiTheme="minorHAnsi" w:cstheme="minorHAnsi"/>
                            <w:color w:val="auto"/>
                          </w:rPr>
                          <w:t xml:space="preserve"> </w:t>
                        </w:r>
                        <w:r w:rsidRPr="00446D13">
                          <w:rPr>
                            <w:rFonts w:asciiTheme="minorHAnsi" w:hAnsiTheme="minorHAnsi" w:cstheme="minorHAnsi"/>
                          </w:rPr>
                          <w:t>and the wider NYC team</w:t>
                        </w:r>
                        <w:r>
                          <w:rPr>
                            <w:rFonts w:asciiTheme="minorHAnsi" w:hAnsiTheme="minorHAnsi" w:cstheme="minorHAnsi"/>
                          </w:rPr>
                          <w:t>.</w:t>
                        </w:r>
                        <w:r w:rsidRPr="00446D13">
                          <w:rPr>
                            <w:rFonts w:asciiTheme="minorHAnsi" w:hAnsiTheme="minorHAnsi" w:cstheme="minorHAnsi"/>
                          </w:rPr>
                          <w:t xml:space="preserve"> </w:t>
                        </w:r>
                      </w:p>
                      <w:p w14:paraId="193B3D93" w14:textId="6FD1CE5A" w:rsidR="00D472E0" w:rsidRPr="006126D8" w:rsidRDefault="00D472E0" w:rsidP="008021D3">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lang w:val="en-GB"/>
                          </w:rPr>
                        </w:pPr>
                        <w:r w:rsidRPr="006126D8">
                          <w:rPr>
                            <w:lang w:val="en-GB"/>
                          </w:rPr>
                          <w:t>To work collaboratively with NYC</w:t>
                        </w:r>
                        <w:r w:rsidR="00B5784A">
                          <w:rPr>
                            <w:lang w:val="en-GB"/>
                          </w:rPr>
                          <w:t xml:space="preserve"> Leaders</w:t>
                        </w:r>
                        <w:r w:rsidRPr="006126D8">
                          <w:rPr>
                            <w:lang w:val="en-GB"/>
                          </w:rPr>
                          <w:t xml:space="preserve">, clergy, ecumenical partners, </w:t>
                        </w:r>
                        <w:r w:rsidR="00B5784A">
                          <w:rPr>
                            <w:lang w:val="en-GB"/>
                          </w:rPr>
                          <w:t xml:space="preserve">and </w:t>
                        </w:r>
                        <w:r w:rsidRPr="006126D8">
                          <w:rPr>
                            <w:lang w:val="en-GB"/>
                          </w:rPr>
                          <w:t xml:space="preserve">others involved in youth ministry </w:t>
                        </w:r>
                        <w:r w:rsidR="24BFBAF2" w:rsidRPr="006126D8">
                          <w:rPr>
                            <w:lang w:val="en-GB"/>
                          </w:rPr>
                          <w:t>across the deanery</w:t>
                        </w:r>
                        <w:r w:rsidRPr="006126D8">
                          <w:rPr>
                            <w:lang w:val="en-GB"/>
                          </w:rPr>
                          <w:t>.</w:t>
                        </w:r>
                      </w:p>
                      <w:p w14:paraId="2F3006AD" w14:textId="77777777" w:rsidR="00D472E0" w:rsidRPr="00446D13" w:rsidRDefault="00D472E0" w:rsidP="008021D3">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59DF0BFE" w14:textId="126FE2B4" w:rsidR="003B32C7" w:rsidRDefault="00025D9E" w:rsidP="008021D3">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 xml:space="preserve">To </w:t>
                        </w:r>
                        <w:r w:rsidR="003B32C7">
                          <w:rPr>
                            <w:rFonts w:cstheme="minorHAnsi"/>
                            <w:lang w:val="en-GB"/>
                          </w:rPr>
                          <w:t>work with the Ministry Council in the development and delivery of the growing younger strategy</w:t>
                        </w:r>
                        <w:r w:rsidR="004E24F6">
                          <w:rPr>
                            <w:rFonts w:cstheme="minorHAnsi"/>
                            <w:lang w:val="en-GB"/>
                          </w:rPr>
                          <w:t xml:space="preserve">, including supporting young peoples faith development across key </w:t>
                        </w:r>
                        <w:r w:rsidR="00B25317">
                          <w:rPr>
                            <w:rFonts w:cstheme="minorHAnsi"/>
                            <w:lang w:val="en-GB"/>
                          </w:rPr>
                          <w:t>transition points</w:t>
                        </w:r>
                        <w:r w:rsidR="004E24F6">
                          <w:rPr>
                            <w:rFonts w:cstheme="minorHAnsi"/>
                            <w:lang w:val="en-GB"/>
                          </w:rPr>
                          <w:t>. E.g. Year 6/7 and post 18.</w:t>
                        </w:r>
                      </w:p>
                      <w:p w14:paraId="4FF92912" w14:textId="77777777" w:rsidR="003B32C7" w:rsidRDefault="003B32C7" w:rsidP="008021D3">
                        <w:pPr>
                          <w:pStyle w:val="ListParagraph"/>
                          <w:framePr w:hSpace="180" w:wrap="around" w:vAnchor="text" w:hAnchor="text" w:y="1"/>
                          <w:numPr>
                            <w:ilvl w:val="0"/>
                            <w:numId w:val="3"/>
                          </w:numPr>
                          <w:spacing w:after="160" w:line="259" w:lineRule="auto"/>
                          <w:suppressOverlap/>
                          <w:rPr>
                            <w:rFonts w:cstheme="minorHAnsi"/>
                            <w:lang w:val="en-GB"/>
                          </w:rPr>
                        </w:pPr>
                      </w:p>
                      <w:p w14:paraId="607CE5C6" w14:textId="4A83C6EE" w:rsidR="00D472E0" w:rsidRPr="00446D13" w:rsidRDefault="00D472E0" w:rsidP="008021D3">
                        <w:pPr>
                          <w:pStyle w:val="ListParagraph"/>
                          <w:framePr w:hSpace="180" w:wrap="around" w:vAnchor="text" w:hAnchor="text" w:y="1"/>
                          <w:spacing w:after="160" w:line="259" w:lineRule="auto"/>
                          <w:suppressOverlap/>
                          <w:rPr>
                            <w:rFonts w:cstheme="minorHAnsi"/>
                            <w:lang w:val="en-GB"/>
                          </w:rPr>
                        </w:pPr>
                        <w:r w:rsidRPr="00446D13">
                          <w:rPr>
                            <w:rFonts w:cstheme="minorHAnsi"/>
                            <w:lang w:val="en-GB"/>
                          </w:rPr>
                          <w:t>To develop age compliant and appropriate social media profiles with effective safeguarding at the centre</w:t>
                        </w:r>
                        <w:r w:rsidR="00391B38">
                          <w:rPr>
                            <w:rFonts w:cstheme="minorHAnsi"/>
                            <w:lang w:val="en-GB"/>
                          </w:rPr>
                          <w:t>.</w:t>
                        </w:r>
                      </w:p>
                      <w:p w14:paraId="3287CF59" w14:textId="77777777" w:rsidR="00D472E0" w:rsidRPr="00446D13" w:rsidRDefault="00D472E0" w:rsidP="008021D3">
                        <w:pPr>
                          <w:pStyle w:val="ListParagraph"/>
                          <w:framePr w:hSpace="180" w:wrap="around" w:vAnchor="text" w:hAnchor="text" w:y="1"/>
                          <w:suppressOverlap/>
                          <w:rPr>
                            <w:rFonts w:cstheme="minorHAnsi"/>
                            <w:lang w:val="en-GB"/>
                          </w:rPr>
                        </w:pPr>
                      </w:p>
                      <w:p w14:paraId="1F2A4AD2" w14:textId="3CCD6040" w:rsidR="00D472E0" w:rsidRPr="000C2CEF"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Facilitate opportunities for young people to</w:t>
                        </w:r>
                        <w:r w:rsidR="002B4FBB">
                          <w:rPr>
                            <w:rFonts w:cstheme="minorHAnsi"/>
                            <w:lang w:val="en-GB"/>
                          </w:rPr>
                          <w:t xml:space="preserve"> participate in</w:t>
                        </w:r>
                        <w:r w:rsidRPr="00446D13">
                          <w:rPr>
                            <w:rFonts w:cstheme="minorHAnsi"/>
                            <w:lang w:val="en-GB"/>
                          </w:rPr>
                          <w:t xml:space="preserve"> both local and national events and residentials (e.g</w:t>
                        </w:r>
                        <w:r w:rsidRPr="000C2CEF">
                          <w:rPr>
                            <w:rFonts w:cstheme="minorHAnsi"/>
                            <w:lang w:val="en-GB"/>
                          </w:rPr>
                          <w:t xml:space="preserve">. </w:t>
                        </w:r>
                        <w:r w:rsidR="00F917D5" w:rsidRPr="000C2CEF">
                          <w:rPr>
                            <w:rFonts w:cstheme="minorHAnsi"/>
                            <w:lang w:val="en-GB"/>
                          </w:rPr>
                          <w:t>The Big One</w:t>
                        </w:r>
                        <w:r w:rsidR="000C2CEF">
                          <w:rPr>
                            <w:rFonts w:cstheme="minorHAnsi"/>
                            <w:lang w:val="en-GB"/>
                          </w:rPr>
                          <w:t xml:space="preserve"> </w:t>
                        </w:r>
                        <w:r w:rsidR="000C2CEF" w:rsidRPr="000C2CEF">
                          <w:rPr>
                            <w:rFonts w:cstheme="minorHAnsi"/>
                            <w:lang w:val="en-GB"/>
                          </w:rPr>
                          <w:t xml:space="preserve">and </w:t>
                        </w:r>
                        <w:r w:rsidR="00F917D5" w:rsidRPr="000C2CEF">
                          <w:rPr>
                            <w:rFonts w:cstheme="minorHAnsi"/>
                            <w:lang w:val="en-GB"/>
                          </w:rPr>
                          <w:t>Dreaming the Impossibl</w:t>
                        </w:r>
                        <w:r w:rsidR="000C2CEF" w:rsidRPr="000C2CEF">
                          <w:rPr>
                            <w:rFonts w:cstheme="minorHAnsi"/>
                            <w:lang w:val="en-GB"/>
                          </w:rPr>
                          <w:t>e</w:t>
                        </w:r>
                        <w:r w:rsidRPr="000C2CEF">
                          <w:rPr>
                            <w:rFonts w:cstheme="minorHAnsi"/>
                            <w:lang w:val="en-GB"/>
                          </w:rPr>
                          <w:t>).</w:t>
                        </w:r>
                      </w:p>
                      <w:p w14:paraId="34852AB0" w14:textId="77777777" w:rsidR="00D472E0" w:rsidRPr="006C2556" w:rsidRDefault="00D472E0" w:rsidP="008021D3">
                        <w:pPr>
                          <w:pStyle w:val="ListParagraph"/>
                          <w:framePr w:hSpace="180" w:wrap="around" w:vAnchor="text" w:hAnchor="text" w:y="1"/>
                          <w:suppressOverlap/>
                          <w:rPr>
                            <w:rFonts w:cstheme="minorHAnsi"/>
                            <w:lang w:val="en-GB"/>
                          </w:rPr>
                        </w:pPr>
                      </w:p>
                      <w:p w14:paraId="73C377F4" w14:textId="77777777" w:rsidR="00D472E0"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promote the work of Network Youth Church to Christians in the Deanery, reporting on its work to each Deanery Synod.</w:t>
                        </w:r>
                      </w:p>
                      <w:p w14:paraId="2CDDB990" w14:textId="77777777" w:rsidR="00D472E0" w:rsidRPr="00343002" w:rsidRDefault="00D472E0" w:rsidP="008021D3">
                        <w:pPr>
                          <w:pStyle w:val="ListParagraph"/>
                          <w:framePr w:hSpace="180" w:wrap="around" w:vAnchor="text" w:hAnchor="text" w:y="1"/>
                          <w:suppressOverlap/>
                          <w:rPr>
                            <w:rFonts w:cstheme="minorHAnsi"/>
                            <w:lang w:val="en-GB"/>
                          </w:rPr>
                        </w:pPr>
                      </w:p>
                      <w:p w14:paraId="51248EC5" w14:textId="112396B2" w:rsidR="00D472E0" w:rsidRPr="00446D13" w:rsidRDefault="00D472E0" w:rsidP="008021D3">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be part of the Deanery Chapter as a church leader in the Deanery</w:t>
                        </w:r>
                        <w:r w:rsidR="00F83FAD">
                          <w:rPr>
                            <w:rFonts w:cstheme="minorHAnsi"/>
                            <w:lang w:val="en-GB"/>
                          </w:rPr>
                          <w:t xml:space="preserve"> and to attend other ecumenical meetings if appropriate</w:t>
                        </w:r>
                        <w:r>
                          <w:rPr>
                            <w:rFonts w:cstheme="minorHAnsi"/>
                            <w:lang w:val="en-GB"/>
                          </w:rPr>
                          <w:t>.</w:t>
                        </w:r>
                      </w:p>
                    </w:tc>
                  </w:tr>
                  <w:tr w:rsidR="00D472E0" w:rsidRPr="00446D13" w14:paraId="466505DB" w14:textId="77777777" w:rsidTr="46B0F68A">
                    <w:tc>
                      <w:tcPr>
                        <w:tcW w:w="10250" w:type="dxa"/>
                      </w:tcPr>
                      <w:p w14:paraId="6A54EF3B" w14:textId="77777777" w:rsidR="00D472E0" w:rsidRPr="00446D13" w:rsidRDefault="00D472E0" w:rsidP="008021D3">
                        <w:pPr>
                          <w:framePr w:hSpace="180" w:wrap="around" w:vAnchor="text" w:hAnchor="text" w:y="1"/>
                          <w:suppressOverlap/>
                          <w:rPr>
                            <w:rFonts w:cstheme="minorHAnsi"/>
                            <w:lang w:val="en-GB"/>
                          </w:rPr>
                        </w:pPr>
                        <w:r w:rsidRPr="00446D13">
                          <w:rPr>
                            <w:rFonts w:cstheme="minorHAnsi"/>
                            <w:lang w:val="en-GB"/>
                          </w:rPr>
                          <w:t>NETWORK (Key people with whom the role liaises)</w:t>
                        </w:r>
                      </w:p>
                      <w:p w14:paraId="576AAC36" w14:textId="655C3043" w:rsidR="00D472E0" w:rsidRPr="00446D13" w:rsidRDefault="00D472E0" w:rsidP="008021D3">
                        <w:pPr>
                          <w:framePr w:hSpace="180" w:wrap="around" w:vAnchor="text" w:hAnchor="text" w:y="1"/>
                          <w:suppressOverlap/>
                          <w:rPr>
                            <w:rFonts w:cstheme="minorHAnsi"/>
                            <w:lang w:val="en-GB"/>
                          </w:rPr>
                        </w:pPr>
                        <w:r w:rsidRPr="00446D13">
                          <w:rPr>
                            <w:rFonts w:cstheme="minorHAnsi"/>
                            <w:lang w:val="en-GB"/>
                          </w:rPr>
                          <w:t>INTERNA</w:t>
                        </w:r>
                        <w:r>
                          <w:rPr>
                            <w:rFonts w:cstheme="minorHAnsi"/>
                            <w:lang w:val="en-GB"/>
                          </w:rPr>
                          <w:t>L</w:t>
                        </w:r>
                        <w:r w:rsidRPr="00446D13">
                          <w:rPr>
                            <w:rFonts w:cstheme="minorHAnsi"/>
                            <w:lang w:val="en-GB"/>
                          </w:rPr>
                          <w:t>:</w:t>
                        </w:r>
                        <w:r w:rsidR="00572F4C">
                          <w:rPr>
                            <w:rFonts w:cstheme="minorHAnsi"/>
                            <w:lang w:val="en-GB"/>
                          </w:rPr>
                          <w:t xml:space="preserve"> </w:t>
                        </w:r>
                        <w:r w:rsidRPr="00446D13">
                          <w:rPr>
                            <w:rFonts w:cstheme="minorHAnsi"/>
                            <w:lang w:val="en-GB"/>
                          </w:rPr>
                          <w:t xml:space="preserve">Children’s and Families Workers and other Lay Leaders, local Clergy NYC Leaders, </w:t>
                        </w:r>
                        <w:r w:rsidR="00BA3F2C">
                          <w:rPr>
                            <w:rFonts w:cstheme="minorHAnsi"/>
                            <w:lang w:val="en-GB"/>
                          </w:rPr>
                          <w:t xml:space="preserve">Diocesan </w:t>
                        </w:r>
                        <w:r w:rsidRPr="00446D13">
                          <w:rPr>
                            <w:rFonts w:cstheme="minorHAnsi"/>
                            <w:lang w:val="en-GB"/>
                          </w:rPr>
                          <w:t xml:space="preserve">Safeguarding </w:t>
                        </w:r>
                        <w:r w:rsidR="00BA3F2C">
                          <w:rPr>
                            <w:rFonts w:cstheme="minorHAnsi"/>
                            <w:lang w:val="en-GB"/>
                          </w:rPr>
                          <w:t>Team</w:t>
                        </w:r>
                        <w:r w:rsidRPr="00446D13">
                          <w:rPr>
                            <w:rFonts w:cstheme="minorHAnsi"/>
                            <w:lang w:val="en-GB"/>
                          </w:rPr>
                          <w:t>, Archdeacons</w:t>
                        </w:r>
                        <w:r w:rsidR="00BA3F2C">
                          <w:rPr>
                            <w:rFonts w:cstheme="minorHAnsi"/>
                            <w:lang w:val="en-GB"/>
                          </w:rPr>
                          <w:t>,</w:t>
                        </w:r>
                        <w:r w:rsidRPr="00446D13">
                          <w:rPr>
                            <w:rFonts w:cstheme="minorHAnsi"/>
                            <w:lang w:val="en-GB"/>
                          </w:rPr>
                          <w:t xml:space="preserve"> Diocese Ministry, Mission and Innovation </w:t>
                        </w:r>
                        <w:r w:rsidR="00BA3F2C">
                          <w:rPr>
                            <w:rFonts w:cstheme="minorHAnsi"/>
                            <w:lang w:val="en-GB"/>
                          </w:rPr>
                          <w:t>Team, Programme Office</w:t>
                        </w:r>
                        <w:r w:rsidRPr="00446D13">
                          <w:rPr>
                            <w:rFonts w:cstheme="minorHAnsi"/>
                            <w:lang w:val="en-GB"/>
                          </w:rPr>
                          <w:t xml:space="preserve">, </w:t>
                        </w:r>
                        <w:r w:rsidR="00DD5EE2">
                          <w:rPr>
                            <w:rFonts w:cstheme="minorHAnsi"/>
                            <w:lang w:val="en-GB"/>
                          </w:rPr>
                          <w:t>other e</w:t>
                        </w:r>
                        <w:r w:rsidRPr="00446D13">
                          <w:rPr>
                            <w:rFonts w:cstheme="minorHAnsi"/>
                            <w:lang w:val="en-GB"/>
                          </w:rPr>
                          <w:t>mployees</w:t>
                        </w:r>
                        <w:r>
                          <w:rPr>
                            <w:rFonts w:cstheme="minorHAnsi"/>
                            <w:lang w:val="en-GB"/>
                          </w:rPr>
                          <w:t>.</w:t>
                        </w:r>
                      </w:p>
                      <w:p w14:paraId="325D752D" w14:textId="51A0F319" w:rsidR="00D472E0" w:rsidRPr="00446D13" w:rsidRDefault="00D472E0" w:rsidP="008021D3">
                        <w:pPr>
                          <w:framePr w:hSpace="180" w:wrap="around" w:vAnchor="text" w:hAnchor="text" w:y="1"/>
                          <w:pBdr>
                            <w:top w:val="nil"/>
                            <w:left w:val="nil"/>
                            <w:bottom w:val="nil"/>
                            <w:right w:val="nil"/>
                            <w:between w:val="nil"/>
                            <w:bar w:val="nil"/>
                          </w:pBdr>
                          <w:suppressOverlap/>
                          <w:rPr>
                            <w:rFonts w:cstheme="minorHAnsi"/>
                            <w:lang w:val="en-GB"/>
                          </w:rPr>
                        </w:pPr>
                        <w:r w:rsidRPr="00446D13">
                          <w:rPr>
                            <w:rFonts w:cstheme="minorHAnsi"/>
                            <w:lang w:val="en-GB"/>
                          </w:rPr>
                          <w:t xml:space="preserve">EXTERNAL: </w:t>
                        </w:r>
                        <w:r w:rsidR="00A13E59">
                          <w:rPr>
                            <w:rFonts w:cstheme="minorHAnsi"/>
                            <w:lang w:val="en-GB"/>
                          </w:rPr>
                          <w:t>Volunteers, S</w:t>
                        </w:r>
                        <w:r w:rsidRPr="00446D13">
                          <w:rPr>
                            <w:rFonts w:cstheme="minorHAnsi"/>
                            <w:lang w:val="en-GB"/>
                          </w:rPr>
                          <w:t xml:space="preserve">econdary schools in the area, various appropriate external organisations and statutory bodies, and where appropriate local councillors. </w:t>
                        </w:r>
                      </w:p>
                    </w:tc>
                  </w:tr>
                </w:tbl>
                <w:p w14:paraId="4F011373" w14:textId="77777777" w:rsidR="005765F9" w:rsidRDefault="005765F9" w:rsidP="00454324">
                  <w:pPr>
                    <w:spacing w:after="0"/>
                    <w:rPr>
                      <w:b/>
                      <w:bCs/>
                      <w:sz w:val="40"/>
                      <w:szCs w:val="40"/>
                      <w:lang w:val="en-GB"/>
                    </w:rPr>
                  </w:pPr>
                </w:p>
                <w:p w14:paraId="56A70BC5" w14:textId="210B712A" w:rsidR="00D472E0" w:rsidRPr="00446D13" w:rsidRDefault="00D472E0" w:rsidP="00454324">
                  <w:pPr>
                    <w:spacing w:after="0"/>
                    <w:rPr>
                      <w:b/>
                      <w:bCs/>
                      <w:sz w:val="40"/>
                      <w:szCs w:val="40"/>
                      <w:lang w:val="en-GB"/>
                    </w:rPr>
                  </w:pPr>
                  <w:r w:rsidRPr="00446D13">
                    <w:rPr>
                      <w:b/>
                      <w:bCs/>
                      <w:sz w:val="40"/>
                      <w:szCs w:val="40"/>
                      <w:lang w:val="en-GB"/>
                    </w:rPr>
                    <w:lastRenderedPageBreak/>
                    <w:t>Person Specification</w:t>
                  </w:r>
                </w:p>
                <w:p w14:paraId="617B6539" w14:textId="77777777" w:rsidR="00D472E0" w:rsidRPr="00446D13" w:rsidRDefault="00D472E0" w:rsidP="00454324">
                  <w:pPr>
                    <w:spacing w:after="0"/>
                    <w:rPr>
                      <w:b/>
                      <w:bCs/>
                      <w:sz w:val="22"/>
                      <w:szCs w:val="22"/>
                      <w:lang w:val="en-GB"/>
                    </w:rPr>
                  </w:pPr>
                </w:p>
                <w:p w14:paraId="55E721AF" w14:textId="77777777" w:rsidR="00D472E0" w:rsidRPr="00F07A0C" w:rsidRDefault="00D472E0" w:rsidP="00454324">
                  <w:pPr>
                    <w:spacing w:after="0"/>
                    <w:rPr>
                      <w:b/>
                      <w:bCs/>
                      <w:lang w:val="en-GB"/>
                    </w:rPr>
                  </w:pPr>
                  <w:r w:rsidRPr="00F07A0C">
                    <w:rPr>
                      <w:b/>
                      <w:bCs/>
                      <w:lang w:val="en-GB"/>
                    </w:rPr>
                    <w:t>Experience</w:t>
                  </w:r>
                </w:p>
                <w:p w14:paraId="1F041895" w14:textId="0AF49FD1" w:rsidR="00D472E0" w:rsidRPr="000C2CEF" w:rsidRDefault="00D472E0" w:rsidP="00437BF7">
                  <w:pPr>
                    <w:numPr>
                      <w:ilvl w:val="0"/>
                      <w:numId w:val="2"/>
                    </w:numPr>
                    <w:overflowPunct w:val="0"/>
                    <w:autoSpaceDE w:val="0"/>
                    <w:autoSpaceDN w:val="0"/>
                    <w:adjustRightInd w:val="0"/>
                    <w:spacing w:after="0" w:line="240" w:lineRule="auto"/>
                    <w:textAlignment w:val="baseline"/>
                    <w:rPr>
                      <w:lang w:val="en-GB"/>
                    </w:rPr>
                  </w:pPr>
                  <w:r w:rsidRPr="00F07A0C">
                    <w:rPr>
                      <w:lang w:val="en-GB"/>
                    </w:rPr>
                    <w:t>An occupational requirement exists for the post holder to be a practi</w:t>
                  </w:r>
                  <w:r>
                    <w:rPr>
                      <w:lang w:val="en-GB"/>
                    </w:rPr>
                    <w:t>s</w:t>
                  </w:r>
                  <w:r w:rsidRPr="00F07A0C">
                    <w:rPr>
                      <w:lang w:val="en-GB"/>
                    </w:rPr>
                    <w:t>ing Christian in accordance with the Equality Act 2010.</w:t>
                  </w:r>
                  <w:r w:rsidR="00437BF7">
                    <w:rPr>
                      <w:lang w:val="en-GB"/>
                    </w:rPr>
                    <w:t xml:space="preserve"> </w:t>
                  </w:r>
                </w:p>
                <w:p w14:paraId="7B2FD61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r>
                    <w:rPr>
                      <w:lang w:val="en-GB"/>
                    </w:rPr>
                    <w:t>.</w:t>
                  </w:r>
                </w:p>
                <w:p w14:paraId="7534C82E" w14:textId="3260DF29"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r w:rsidR="00EC4AD3">
                    <w:rPr>
                      <w:lang w:val="en-GB"/>
                    </w:rPr>
                    <w:t>.</w:t>
                  </w:r>
                </w:p>
                <w:p w14:paraId="04F083ED" w14:textId="75D44944"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Experience in leading groups </w:t>
                  </w:r>
                  <w:r w:rsidR="00EC4AD3">
                    <w:rPr>
                      <w:lang w:val="en-GB"/>
                    </w:rPr>
                    <w:t xml:space="preserve">that </w:t>
                  </w:r>
                  <w:r w:rsidRPr="00F07A0C">
                    <w:rPr>
                      <w:lang w:val="en-GB"/>
                    </w:rPr>
                    <w:t xml:space="preserve">nurture and disciple young people in the </w:t>
                  </w:r>
                  <w:r w:rsidR="00ED37E4">
                    <w:rPr>
                      <w:lang w:val="en-GB"/>
                    </w:rPr>
                    <w:t xml:space="preserve">Christian </w:t>
                  </w:r>
                  <w:r w:rsidRPr="00F07A0C">
                    <w:rPr>
                      <w:lang w:val="en-GB"/>
                    </w:rPr>
                    <w:t>faith</w:t>
                  </w:r>
                  <w:r>
                    <w:rPr>
                      <w:lang w:val="en-GB"/>
                    </w:rPr>
                    <w:t>.</w:t>
                  </w:r>
                  <w:r w:rsidRPr="00F07A0C">
                    <w:rPr>
                      <w:lang w:val="en-GB"/>
                    </w:rPr>
                    <w:t xml:space="preserve"> </w:t>
                  </w:r>
                </w:p>
                <w:p w14:paraId="1A01CE47" w14:textId="3B560495" w:rsidR="00D472E0"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w:t>
                  </w:r>
                  <w:r w:rsidR="000C2CEF">
                    <w:rPr>
                      <w:lang w:val="en-GB"/>
                    </w:rPr>
                    <w:t>,</w:t>
                  </w:r>
                  <w:r w:rsidRPr="00F07A0C">
                    <w:rPr>
                      <w:lang w:val="en-GB"/>
                    </w:rPr>
                    <w:t xml:space="preserve"> </w:t>
                  </w:r>
                  <w:r w:rsidR="005C3122" w:rsidRPr="000C2CEF">
                    <w:rPr>
                      <w:lang w:val="en-GB"/>
                    </w:rPr>
                    <w:t xml:space="preserve">Christian </w:t>
                  </w:r>
                  <w:r w:rsidRPr="00F07A0C">
                    <w:rPr>
                      <w:lang w:val="en-GB"/>
                    </w:rPr>
                    <w:t>leaders</w:t>
                  </w:r>
                  <w:r>
                    <w:rPr>
                      <w:lang w:val="en-GB"/>
                    </w:rPr>
                    <w:t>.</w:t>
                  </w:r>
                </w:p>
                <w:p w14:paraId="0750498D" w14:textId="0664D372" w:rsidR="009D36EF" w:rsidRPr="00F07A0C" w:rsidRDefault="009D36EF" w:rsidP="00454324">
                  <w:pPr>
                    <w:numPr>
                      <w:ilvl w:val="0"/>
                      <w:numId w:val="2"/>
                    </w:numPr>
                    <w:overflowPunct w:val="0"/>
                    <w:autoSpaceDE w:val="0"/>
                    <w:autoSpaceDN w:val="0"/>
                    <w:adjustRightInd w:val="0"/>
                    <w:spacing w:after="0" w:line="240" w:lineRule="auto"/>
                    <w:textAlignment w:val="baseline"/>
                    <w:rPr>
                      <w:lang w:val="en-GB"/>
                    </w:rPr>
                  </w:pPr>
                  <w:r>
                    <w:rPr>
                      <w:lang w:val="en-GB"/>
                    </w:rPr>
                    <w:t>Recruiting and training volunteers.</w:t>
                  </w:r>
                </w:p>
                <w:p w14:paraId="52532F97" w14:textId="77777777" w:rsidR="00D472E0" w:rsidRPr="00446D13" w:rsidRDefault="00D472E0" w:rsidP="00454324">
                  <w:pPr>
                    <w:overflowPunct w:val="0"/>
                    <w:autoSpaceDE w:val="0"/>
                    <w:autoSpaceDN w:val="0"/>
                    <w:adjustRightInd w:val="0"/>
                    <w:spacing w:after="0" w:line="240" w:lineRule="auto"/>
                    <w:ind w:left="360"/>
                    <w:textAlignment w:val="baseline"/>
                    <w:rPr>
                      <w:sz w:val="22"/>
                      <w:szCs w:val="22"/>
                      <w:lang w:val="en-GB"/>
                    </w:rPr>
                  </w:pPr>
                </w:p>
                <w:p w14:paraId="5C559DBA" w14:textId="77777777" w:rsidR="00D472E0" w:rsidRPr="00F07A0C" w:rsidRDefault="00D472E0" w:rsidP="00454324">
                  <w:pPr>
                    <w:spacing w:after="0"/>
                    <w:rPr>
                      <w:b/>
                      <w:bCs/>
                      <w:lang w:val="en-GB"/>
                    </w:rPr>
                  </w:pPr>
                  <w:r w:rsidRPr="00F07A0C">
                    <w:rPr>
                      <w:b/>
                      <w:bCs/>
                      <w:lang w:val="en-GB"/>
                    </w:rPr>
                    <w:t>Knowledge</w:t>
                  </w:r>
                </w:p>
                <w:p w14:paraId="5B90DBA9" w14:textId="0070E405"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Ability to demonstrate an understanding of the world of young people </w:t>
                  </w:r>
                  <w:r w:rsidR="009D36EF">
                    <w:rPr>
                      <w:lang w:val="en-GB"/>
                    </w:rPr>
                    <w:t>aged 11-18.</w:t>
                  </w:r>
                </w:p>
                <w:p w14:paraId="5F47BC3B" w14:textId="7FBEC75D"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Pr>
                      <w:lang w:val="en-GB"/>
                    </w:rPr>
                    <w:t xml:space="preserve"> or </w:t>
                  </w:r>
                  <w:r w:rsidR="0015067E">
                    <w:rPr>
                      <w:lang w:val="en-GB"/>
                    </w:rPr>
                    <w:t xml:space="preserve">other related qualification or </w:t>
                  </w:r>
                  <w:r w:rsidR="00A13FFC">
                    <w:rPr>
                      <w:lang w:val="en-GB"/>
                    </w:rPr>
                    <w:t xml:space="preserve">have </w:t>
                  </w:r>
                  <w:r>
                    <w:rPr>
                      <w:lang w:val="en-GB"/>
                    </w:rPr>
                    <w:t>relevant experience working with young people</w:t>
                  </w:r>
                  <w:r w:rsidR="00A13FFC">
                    <w:rPr>
                      <w:lang w:val="en-GB"/>
                    </w:rPr>
                    <w:t>.</w:t>
                  </w:r>
                </w:p>
                <w:p w14:paraId="5E0D1B7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r>
                    <w:rPr>
                      <w:lang w:val="en-GB"/>
                    </w:rPr>
                    <w:t>.</w:t>
                  </w:r>
                </w:p>
                <w:p w14:paraId="37E3A3FC"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p>
                <w:p w14:paraId="3316C8C6" w14:textId="4F43D2BB"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Able to demonstrate a knowledge of safeguarding/health &amp; safety requirements when working with </w:t>
                  </w:r>
                  <w:r w:rsidR="005D4297">
                    <w:rPr>
                      <w:lang w:val="en-GB"/>
                    </w:rPr>
                    <w:t>under 18s</w:t>
                  </w:r>
                  <w:r w:rsidR="00FF1D63">
                    <w:rPr>
                      <w:lang w:val="en-GB"/>
                    </w:rPr>
                    <w:t>, young leaders, vulnerable young people and volunteers.</w:t>
                  </w:r>
                </w:p>
                <w:p w14:paraId="0C211FB0" w14:textId="77777777" w:rsidR="00D472E0" w:rsidRPr="00F07A0C" w:rsidRDefault="00D472E0" w:rsidP="00454324">
                  <w:pPr>
                    <w:overflowPunct w:val="0"/>
                    <w:autoSpaceDE w:val="0"/>
                    <w:autoSpaceDN w:val="0"/>
                    <w:adjustRightInd w:val="0"/>
                    <w:spacing w:after="0" w:line="240" w:lineRule="auto"/>
                    <w:textAlignment w:val="baseline"/>
                    <w:rPr>
                      <w:lang w:val="en-GB"/>
                    </w:rPr>
                  </w:pPr>
                </w:p>
                <w:p w14:paraId="6DC9488D" w14:textId="77777777" w:rsidR="00D472E0" w:rsidRPr="00F07A0C" w:rsidRDefault="00D472E0" w:rsidP="00454324">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5DF12A1A"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r>
                    <w:rPr>
                      <w:lang w:val="en-GB"/>
                    </w:rPr>
                    <w:t>.</w:t>
                  </w:r>
                </w:p>
                <w:p w14:paraId="07E9226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15D9A60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r>
                    <w:rPr>
                      <w:lang w:val="en-GB"/>
                    </w:rPr>
                    <w:t>.</w:t>
                  </w:r>
                </w:p>
                <w:p w14:paraId="59C347DD"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r>
                    <w:rPr>
                      <w:lang w:val="en-GB"/>
                    </w:rPr>
                    <w:t>.</w:t>
                  </w:r>
                </w:p>
                <w:p w14:paraId="33A8C3A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r>
                    <w:rPr>
                      <w:lang w:val="en-GB"/>
                    </w:rPr>
                    <w:t>.</w:t>
                  </w:r>
                </w:p>
                <w:p w14:paraId="6C66936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r>
                    <w:rPr>
                      <w:lang w:val="en-GB"/>
                    </w:rPr>
                    <w:t>.</w:t>
                  </w:r>
                </w:p>
                <w:p w14:paraId="3631463C" w14:textId="4B898BD2"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Be willing to work with the clergy </w:t>
                  </w:r>
                  <w:r w:rsidR="00061689">
                    <w:rPr>
                      <w:lang w:val="en-GB"/>
                    </w:rPr>
                    <w:t>and ecumenical partners</w:t>
                  </w:r>
                  <w:r w:rsidRPr="00F07A0C">
                    <w:rPr>
                      <w:lang w:val="en-GB"/>
                    </w:rPr>
                    <w:t xml:space="preserve"> and attend Chapter meetings</w:t>
                  </w:r>
                  <w:r>
                    <w:rPr>
                      <w:lang w:val="en-GB"/>
                    </w:rPr>
                    <w:t>.</w:t>
                  </w:r>
                </w:p>
                <w:p w14:paraId="1B603CA6" w14:textId="76C5CBBB"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r w:rsidR="00061689">
                    <w:rPr>
                      <w:lang w:val="en-GB"/>
                    </w:rPr>
                    <w:t>.</w:t>
                  </w:r>
                </w:p>
                <w:p w14:paraId="56035F6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Computer literate</w:t>
                  </w:r>
                  <w:r>
                    <w:rPr>
                      <w:lang w:val="en-GB"/>
                    </w:rPr>
                    <w:t>.</w:t>
                  </w:r>
                </w:p>
                <w:p w14:paraId="5A6FEDF9"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write and deliver reports to Deanery Synod, Circuit and Mission Communities on the work as appropriate</w:t>
                  </w:r>
                  <w:r>
                    <w:rPr>
                      <w:lang w:val="en-GB"/>
                    </w:rPr>
                    <w:t>.</w:t>
                  </w:r>
                </w:p>
                <w:p w14:paraId="1309577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r>
                    <w:rPr>
                      <w:lang w:val="en-GB"/>
                    </w:rPr>
                    <w:t>.</w:t>
                  </w:r>
                </w:p>
                <w:p w14:paraId="686CC97E" w14:textId="24D14230"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open to ongoing</w:t>
                  </w:r>
                  <w:r w:rsidR="00130B3E">
                    <w:rPr>
                      <w:lang w:val="en-GB"/>
                    </w:rPr>
                    <w:t xml:space="preserve"> professional</w:t>
                  </w:r>
                  <w:r w:rsidRPr="00F07A0C">
                    <w:rPr>
                      <w:lang w:val="en-GB"/>
                    </w:rPr>
                    <w:t xml:space="preserve"> training</w:t>
                  </w:r>
                  <w:r>
                    <w:rPr>
                      <w:lang w:val="en-GB"/>
                    </w:rPr>
                    <w:t>.</w:t>
                  </w:r>
                </w:p>
                <w:p w14:paraId="307AC423" w14:textId="5CDD9963"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Be able to work with young people from a diverse range of backgrounds and identities across a diverse </w:t>
                  </w:r>
                  <w:r w:rsidR="00130B3E">
                    <w:rPr>
                      <w:lang w:val="en-GB"/>
                    </w:rPr>
                    <w:t xml:space="preserve">geographical </w:t>
                  </w:r>
                  <w:r w:rsidRPr="00F07A0C">
                    <w:rPr>
                      <w:lang w:val="en-GB"/>
                    </w:rPr>
                    <w:t>area</w:t>
                  </w:r>
                  <w:r>
                    <w:rPr>
                      <w:lang w:val="en-GB"/>
                    </w:rPr>
                    <w:t>.</w:t>
                  </w:r>
                </w:p>
                <w:p w14:paraId="70C332A0" w14:textId="77777777" w:rsidR="00D472E0" w:rsidRPr="00446D13" w:rsidRDefault="00D472E0" w:rsidP="00454324">
                  <w:pPr>
                    <w:overflowPunct w:val="0"/>
                    <w:autoSpaceDE w:val="0"/>
                    <w:autoSpaceDN w:val="0"/>
                    <w:adjustRightInd w:val="0"/>
                    <w:spacing w:after="0" w:line="240" w:lineRule="auto"/>
                    <w:textAlignment w:val="baseline"/>
                    <w:rPr>
                      <w:sz w:val="22"/>
                      <w:szCs w:val="22"/>
                      <w:lang w:val="en-GB"/>
                    </w:rPr>
                  </w:pPr>
                </w:p>
                <w:p w14:paraId="11F65C6F" w14:textId="0BC445FA" w:rsidR="00F74BA0" w:rsidRPr="00F74BA0" w:rsidRDefault="00D472E0" w:rsidP="00F74BA0">
                  <w:pPr>
                    <w:overflowPunct w:val="0"/>
                    <w:autoSpaceDE w:val="0"/>
                    <w:autoSpaceDN w:val="0"/>
                    <w:adjustRightInd w:val="0"/>
                    <w:spacing w:after="0" w:line="240" w:lineRule="auto"/>
                    <w:textAlignment w:val="baseline"/>
                    <w:rPr>
                      <w:b/>
                      <w:bCs/>
                      <w:lang w:val="en-GB"/>
                    </w:rPr>
                  </w:pPr>
                  <w:r w:rsidRPr="00F74BA0">
                    <w:rPr>
                      <w:b/>
                      <w:bCs/>
                      <w:lang w:val="en-GB"/>
                    </w:rPr>
                    <w:t>Other</w:t>
                  </w:r>
                </w:p>
                <w:p w14:paraId="67776032" w14:textId="42CC0C88" w:rsidR="00D472E0" w:rsidRPr="00F74BA0" w:rsidRDefault="00D472E0" w:rsidP="00F74BA0">
                  <w:pPr>
                    <w:pStyle w:val="ListParagraph"/>
                    <w:numPr>
                      <w:ilvl w:val="0"/>
                      <w:numId w:val="2"/>
                    </w:numPr>
                    <w:overflowPunct w:val="0"/>
                    <w:autoSpaceDE w:val="0"/>
                    <w:autoSpaceDN w:val="0"/>
                    <w:adjustRightInd w:val="0"/>
                    <w:spacing w:after="0" w:line="240" w:lineRule="auto"/>
                    <w:textAlignment w:val="baseline"/>
                    <w:rPr>
                      <w:b/>
                      <w:bCs/>
                      <w:lang w:val="en-GB"/>
                    </w:rPr>
                  </w:pPr>
                  <w:r w:rsidRPr="00F74BA0">
                    <w:rPr>
                      <w:lang w:val="en-GB"/>
                    </w:rPr>
                    <w:t xml:space="preserve">Be </w:t>
                  </w:r>
                  <w:r w:rsidR="00BE63A5" w:rsidRPr="000C2CEF">
                    <w:rPr>
                      <w:lang w:val="en-GB"/>
                    </w:rPr>
                    <w:t xml:space="preserve">a committed member of a local church, in addition to worshipping </w:t>
                  </w:r>
                  <w:r w:rsidR="00180F6B" w:rsidRPr="000C2CEF">
                    <w:rPr>
                      <w:lang w:val="en-GB"/>
                    </w:rPr>
                    <w:t>at Network Youth Church</w:t>
                  </w:r>
                  <w:r w:rsidR="000C2CEF" w:rsidRPr="000C2CEF">
                    <w:rPr>
                      <w:lang w:val="en-GB"/>
                    </w:rPr>
                    <w:t>.</w:t>
                  </w:r>
                </w:p>
                <w:p w14:paraId="69B24437"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76EFDAF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lastRenderedPageBreak/>
                    <w:t>The post-holder will be required to complete enhanced DBS checks</w:t>
                  </w:r>
                  <w:r>
                    <w:rPr>
                      <w:lang w:val="en-GB"/>
                    </w:rPr>
                    <w:t>.</w:t>
                  </w:r>
                  <w:r w:rsidRPr="00F07A0C">
                    <w:rPr>
                      <w:lang w:val="en-GB"/>
                    </w:rPr>
                    <w:t> </w:t>
                  </w:r>
                </w:p>
                <w:p w14:paraId="6AAFAED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Awareness of Health and Safety and Safeguarding procedures and practice</w:t>
                  </w:r>
                  <w:r>
                    <w:rPr>
                      <w:lang w:val="en-GB"/>
                    </w:rPr>
                    <w:t>.</w:t>
                  </w:r>
                  <w:r w:rsidRPr="00F07A0C">
                    <w:rPr>
                      <w:lang w:val="en-GB"/>
                    </w:rPr>
                    <w:t> </w:t>
                  </w:r>
                </w:p>
                <w:p w14:paraId="70D32CAB"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w:t>
                  </w:r>
                  <w:r>
                    <w:rPr>
                      <w:lang w:val="en-GB"/>
                    </w:rPr>
                    <w:t>.</w:t>
                  </w:r>
                </w:p>
                <w:p w14:paraId="70658FA8" w14:textId="702DE28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w:t>
                  </w:r>
                  <w:r w:rsidR="00087C1D">
                    <w:rPr>
                      <w:lang w:val="en-GB"/>
                    </w:rPr>
                    <w:t>within the local deanery</w:t>
                  </w:r>
                  <w:r w:rsidRPr="00F07A0C">
                    <w:rPr>
                      <w:lang w:val="en-GB"/>
                    </w:rPr>
                    <w:t xml:space="preserve">. </w:t>
                  </w:r>
                </w:p>
                <w:p w14:paraId="034523D6" w14:textId="77777777" w:rsidR="00D472E0" w:rsidRPr="00F07A0C" w:rsidRDefault="00D472E0" w:rsidP="00454324">
                  <w:pPr>
                    <w:overflowPunct w:val="0"/>
                    <w:autoSpaceDE w:val="0"/>
                    <w:autoSpaceDN w:val="0"/>
                    <w:adjustRightInd w:val="0"/>
                    <w:spacing w:after="0" w:line="240" w:lineRule="auto"/>
                    <w:textAlignment w:val="baseline"/>
                    <w:rPr>
                      <w:lang w:val="en-GB"/>
                    </w:rPr>
                  </w:pPr>
                </w:p>
                <w:p w14:paraId="0E7C6957" w14:textId="77777777" w:rsidR="00D472E0" w:rsidRPr="00446D13" w:rsidRDefault="00D472E0" w:rsidP="00454324">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55E1E29B" w14:textId="77777777" w:rsidR="00D472E0" w:rsidRPr="00446D13" w:rsidRDefault="00D472E0" w:rsidP="00454324">
                  <w:pPr>
                    <w:overflowPunct w:val="0"/>
                    <w:autoSpaceDE w:val="0"/>
                    <w:autoSpaceDN w:val="0"/>
                    <w:adjustRightInd w:val="0"/>
                    <w:spacing w:after="0" w:line="240" w:lineRule="auto"/>
                    <w:textAlignment w:val="baseline"/>
                    <w:rPr>
                      <w:sz w:val="22"/>
                      <w:szCs w:val="22"/>
                      <w:lang w:val="en-GB"/>
                    </w:rPr>
                  </w:pPr>
                </w:p>
                <w:p w14:paraId="55BF4766" w14:textId="77777777" w:rsidR="00D472E0" w:rsidRPr="00F07A0C" w:rsidRDefault="00D472E0" w:rsidP="00454324">
                  <w:pPr>
                    <w:overflowPunct w:val="0"/>
                    <w:autoSpaceDE w:val="0"/>
                    <w:autoSpaceDN w:val="0"/>
                    <w:adjustRightInd w:val="0"/>
                    <w:spacing w:after="0" w:line="240" w:lineRule="auto"/>
                    <w:textAlignment w:val="baseline"/>
                    <w:rPr>
                      <w:b/>
                      <w:bCs/>
                      <w:lang w:val="en-GB"/>
                    </w:rPr>
                  </w:pPr>
                  <w:r w:rsidRPr="00F07A0C">
                    <w:rPr>
                      <w:b/>
                      <w:bCs/>
                      <w:lang w:val="en-GB"/>
                    </w:rPr>
                    <w:t>Experience</w:t>
                  </w:r>
                </w:p>
                <w:p w14:paraId="2622EDE5"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r>
                    <w:rPr>
                      <w:lang w:val="en-GB"/>
                    </w:rPr>
                    <w:t>.</w:t>
                  </w:r>
                </w:p>
                <w:p w14:paraId="250D3BDD"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detached youth work</w:t>
                  </w:r>
                  <w:r>
                    <w:rPr>
                      <w:lang w:val="en-GB"/>
                    </w:rPr>
                    <w:t>.</w:t>
                  </w:r>
                </w:p>
                <w:p w14:paraId="07BE66AE" w14:textId="77777777" w:rsidR="00D472E0" w:rsidRDefault="00D472E0" w:rsidP="00454324">
                  <w:pPr>
                    <w:overflowPunct w:val="0"/>
                    <w:autoSpaceDE w:val="0"/>
                    <w:autoSpaceDN w:val="0"/>
                    <w:adjustRightInd w:val="0"/>
                    <w:spacing w:after="0" w:line="240" w:lineRule="auto"/>
                    <w:ind w:left="360"/>
                    <w:textAlignment w:val="baseline"/>
                    <w:rPr>
                      <w:lang w:val="en-GB"/>
                    </w:rPr>
                  </w:pPr>
                </w:p>
                <w:p w14:paraId="2E75C913" w14:textId="77777777" w:rsidR="00D472E0" w:rsidRPr="00F07A0C" w:rsidRDefault="00D472E0" w:rsidP="00454324">
                  <w:pPr>
                    <w:overflowPunct w:val="0"/>
                    <w:autoSpaceDE w:val="0"/>
                    <w:autoSpaceDN w:val="0"/>
                    <w:adjustRightInd w:val="0"/>
                    <w:spacing w:after="0" w:line="240" w:lineRule="auto"/>
                    <w:ind w:left="360"/>
                    <w:textAlignment w:val="baseline"/>
                    <w:rPr>
                      <w:lang w:val="en-GB"/>
                    </w:rPr>
                  </w:pPr>
                </w:p>
                <w:p w14:paraId="77AFA9A7" w14:textId="77777777" w:rsidR="00D472E0" w:rsidRDefault="00D472E0" w:rsidP="00454324">
                  <w:pPr>
                    <w:spacing w:after="0"/>
                    <w:rPr>
                      <w:b/>
                      <w:bCs/>
                      <w:sz w:val="40"/>
                      <w:szCs w:val="40"/>
                      <w:lang w:val="en-GB"/>
                    </w:rPr>
                  </w:pPr>
                </w:p>
                <w:p w14:paraId="290C5E03" w14:textId="77777777" w:rsidR="00D472E0" w:rsidRDefault="00D472E0" w:rsidP="00454324">
                  <w:pPr>
                    <w:spacing w:after="0"/>
                    <w:rPr>
                      <w:b/>
                      <w:bCs/>
                      <w:sz w:val="40"/>
                      <w:szCs w:val="40"/>
                      <w:lang w:val="en-GB"/>
                    </w:rPr>
                  </w:pPr>
                </w:p>
                <w:p w14:paraId="5A7F53C2" w14:textId="77777777" w:rsidR="00D472E0" w:rsidRDefault="00D472E0" w:rsidP="00454324">
                  <w:pPr>
                    <w:spacing w:after="0"/>
                    <w:rPr>
                      <w:b/>
                      <w:bCs/>
                      <w:sz w:val="40"/>
                      <w:szCs w:val="40"/>
                      <w:lang w:val="en-GB"/>
                    </w:rPr>
                  </w:pPr>
                </w:p>
                <w:p w14:paraId="61BD1BEE" w14:textId="77777777" w:rsidR="00D472E0" w:rsidRDefault="00D472E0" w:rsidP="00454324">
                  <w:pPr>
                    <w:spacing w:after="0"/>
                    <w:rPr>
                      <w:b/>
                      <w:bCs/>
                      <w:sz w:val="40"/>
                      <w:szCs w:val="40"/>
                      <w:lang w:val="en-GB"/>
                    </w:rPr>
                  </w:pPr>
                </w:p>
                <w:p w14:paraId="2EE56D3A" w14:textId="77777777" w:rsidR="00D472E0" w:rsidRDefault="00D472E0" w:rsidP="00454324">
                  <w:pPr>
                    <w:spacing w:after="0"/>
                    <w:rPr>
                      <w:b/>
                      <w:bCs/>
                      <w:sz w:val="40"/>
                      <w:szCs w:val="40"/>
                      <w:lang w:val="en-GB"/>
                    </w:rPr>
                  </w:pPr>
                </w:p>
                <w:p w14:paraId="329C15E6" w14:textId="77777777" w:rsidR="00D472E0" w:rsidRDefault="00D472E0" w:rsidP="00454324">
                  <w:pPr>
                    <w:spacing w:after="0"/>
                    <w:rPr>
                      <w:b/>
                      <w:bCs/>
                      <w:sz w:val="40"/>
                      <w:szCs w:val="40"/>
                      <w:lang w:val="en-GB"/>
                    </w:rPr>
                  </w:pPr>
                </w:p>
                <w:p w14:paraId="2900EB81" w14:textId="77777777" w:rsidR="00D472E0" w:rsidRDefault="00D472E0" w:rsidP="00454324">
                  <w:pPr>
                    <w:spacing w:after="0"/>
                    <w:rPr>
                      <w:b/>
                      <w:bCs/>
                      <w:sz w:val="40"/>
                      <w:szCs w:val="40"/>
                      <w:lang w:val="en-GB"/>
                    </w:rPr>
                  </w:pPr>
                </w:p>
                <w:p w14:paraId="23576A43" w14:textId="77777777" w:rsidR="00D472E0" w:rsidRDefault="00D472E0" w:rsidP="00454324">
                  <w:pPr>
                    <w:spacing w:after="0"/>
                    <w:rPr>
                      <w:b/>
                      <w:bCs/>
                      <w:sz w:val="40"/>
                      <w:szCs w:val="40"/>
                      <w:lang w:val="en-GB"/>
                    </w:rPr>
                  </w:pPr>
                </w:p>
                <w:p w14:paraId="6B94613B" w14:textId="77777777" w:rsidR="00D472E0" w:rsidRDefault="00D472E0" w:rsidP="00454324">
                  <w:pPr>
                    <w:spacing w:after="0"/>
                    <w:rPr>
                      <w:b/>
                      <w:bCs/>
                      <w:sz w:val="40"/>
                      <w:szCs w:val="40"/>
                      <w:lang w:val="en-GB"/>
                    </w:rPr>
                  </w:pPr>
                </w:p>
                <w:p w14:paraId="2806307B" w14:textId="77777777" w:rsidR="006126D8" w:rsidRDefault="006126D8" w:rsidP="00454324">
                  <w:pPr>
                    <w:spacing w:after="0"/>
                    <w:rPr>
                      <w:b/>
                      <w:bCs/>
                      <w:sz w:val="40"/>
                      <w:szCs w:val="40"/>
                      <w:lang w:val="en-GB"/>
                    </w:rPr>
                  </w:pPr>
                </w:p>
                <w:p w14:paraId="6318DC4C" w14:textId="77777777" w:rsidR="006126D8" w:rsidRDefault="006126D8" w:rsidP="00454324">
                  <w:pPr>
                    <w:spacing w:after="0"/>
                    <w:rPr>
                      <w:b/>
                      <w:bCs/>
                      <w:sz w:val="40"/>
                      <w:szCs w:val="40"/>
                      <w:lang w:val="en-GB"/>
                    </w:rPr>
                  </w:pPr>
                </w:p>
                <w:p w14:paraId="5B777517" w14:textId="77777777" w:rsidR="006126D8" w:rsidRDefault="006126D8" w:rsidP="00454324">
                  <w:pPr>
                    <w:spacing w:after="0"/>
                    <w:rPr>
                      <w:b/>
                      <w:bCs/>
                      <w:sz w:val="40"/>
                      <w:szCs w:val="40"/>
                      <w:lang w:val="en-GB"/>
                    </w:rPr>
                  </w:pPr>
                </w:p>
                <w:p w14:paraId="2BEC00E0" w14:textId="77777777" w:rsidR="006126D8" w:rsidRDefault="006126D8" w:rsidP="00454324">
                  <w:pPr>
                    <w:spacing w:after="0"/>
                    <w:rPr>
                      <w:b/>
                      <w:bCs/>
                      <w:sz w:val="40"/>
                      <w:szCs w:val="40"/>
                      <w:lang w:val="en-GB"/>
                    </w:rPr>
                  </w:pPr>
                </w:p>
                <w:p w14:paraId="15F21C3C" w14:textId="77777777" w:rsidR="006126D8" w:rsidRDefault="006126D8" w:rsidP="00454324">
                  <w:pPr>
                    <w:spacing w:after="0"/>
                    <w:rPr>
                      <w:b/>
                      <w:bCs/>
                      <w:sz w:val="40"/>
                      <w:szCs w:val="40"/>
                      <w:lang w:val="en-GB"/>
                    </w:rPr>
                  </w:pPr>
                </w:p>
                <w:p w14:paraId="098C6663" w14:textId="77777777" w:rsidR="006126D8" w:rsidRDefault="006126D8" w:rsidP="00454324">
                  <w:pPr>
                    <w:spacing w:after="0"/>
                    <w:rPr>
                      <w:b/>
                      <w:bCs/>
                      <w:sz w:val="40"/>
                      <w:szCs w:val="40"/>
                      <w:lang w:val="en-GB"/>
                    </w:rPr>
                  </w:pPr>
                </w:p>
                <w:p w14:paraId="4C8E29BF" w14:textId="77777777" w:rsidR="006126D8" w:rsidRDefault="006126D8" w:rsidP="00454324">
                  <w:pPr>
                    <w:spacing w:after="0"/>
                    <w:rPr>
                      <w:b/>
                      <w:bCs/>
                      <w:sz w:val="40"/>
                      <w:szCs w:val="40"/>
                      <w:lang w:val="en-GB"/>
                    </w:rPr>
                  </w:pPr>
                </w:p>
                <w:p w14:paraId="485304FE" w14:textId="77777777" w:rsidR="006126D8" w:rsidRDefault="006126D8" w:rsidP="00454324">
                  <w:pPr>
                    <w:spacing w:after="0"/>
                    <w:rPr>
                      <w:b/>
                      <w:bCs/>
                      <w:sz w:val="40"/>
                      <w:szCs w:val="40"/>
                      <w:lang w:val="en-GB"/>
                    </w:rPr>
                  </w:pPr>
                </w:p>
                <w:p w14:paraId="4B91EB4C" w14:textId="2B583A6C" w:rsidR="00D472E0" w:rsidRPr="00446D13" w:rsidRDefault="00D472E0" w:rsidP="00454324">
                  <w:pPr>
                    <w:spacing w:after="0"/>
                    <w:rPr>
                      <w:b/>
                      <w:bCs/>
                      <w:sz w:val="40"/>
                      <w:szCs w:val="40"/>
                      <w:lang w:val="en-GB"/>
                    </w:rPr>
                  </w:pPr>
                  <w:r w:rsidRPr="00446D13">
                    <w:rPr>
                      <w:b/>
                      <w:bCs/>
                      <w:sz w:val="40"/>
                      <w:szCs w:val="40"/>
                      <w:lang w:val="en-GB"/>
                    </w:rPr>
                    <w:lastRenderedPageBreak/>
                    <w:t>Terms and Conditions</w:t>
                  </w:r>
                </w:p>
                <w:p w14:paraId="37FCAB0F" w14:textId="77777777" w:rsidR="00D472E0" w:rsidRPr="00446D13" w:rsidRDefault="00D472E0" w:rsidP="00454324">
                  <w:pPr>
                    <w:pStyle w:val="NoSpacing"/>
                    <w:rPr>
                      <w:sz w:val="22"/>
                      <w:szCs w:val="22"/>
                      <w:lang w:val="en-GB"/>
                    </w:rPr>
                  </w:pPr>
                </w:p>
                <w:p w14:paraId="733B403A" w14:textId="21E22550" w:rsidR="00D472E0" w:rsidRPr="00F07A0C" w:rsidRDefault="00D472E0" w:rsidP="00454324">
                  <w:pPr>
                    <w:pStyle w:val="NoSpacing"/>
                    <w:rPr>
                      <w:lang w:val="en-GB"/>
                    </w:rPr>
                  </w:pPr>
                  <w:r w:rsidRPr="00F07A0C">
                    <w:rPr>
                      <w:lang w:val="en-GB"/>
                    </w:rPr>
                    <w:t xml:space="preserve">Salary: </w:t>
                  </w:r>
                  <w:r w:rsidR="00291BFC">
                    <w:rPr>
                      <w:lang w:val="en-GB"/>
                    </w:rPr>
                    <w:t xml:space="preserve">£31,795 </w:t>
                  </w:r>
                </w:p>
                <w:p w14:paraId="431BF2D9" w14:textId="77777777" w:rsidR="00D472E0" w:rsidRPr="00F07A0C" w:rsidRDefault="00D472E0" w:rsidP="00454324">
                  <w:pPr>
                    <w:pStyle w:val="NoSpacing"/>
                    <w:rPr>
                      <w:lang w:val="en-GB"/>
                    </w:rPr>
                  </w:pPr>
                </w:p>
                <w:p w14:paraId="22403963" w14:textId="573B9986" w:rsidR="00D472E0" w:rsidRPr="00F07A0C" w:rsidRDefault="00D472E0" w:rsidP="00454324">
                  <w:pPr>
                    <w:pStyle w:val="NoSpacing"/>
                    <w:jc w:val="both"/>
                    <w:rPr>
                      <w:lang w:val="en-GB"/>
                    </w:rPr>
                  </w:pPr>
                  <w:r w:rsidRPr="00F07A0C">
                    <w:rPr>
                      <w:lang w:val="en-GB"/>
                    </w:rPr>
                    <w:t xml:space="preserve">Pension: Church of England Pensions Board Church Workers non-contributory, defined contributions scheme (employer’s contribution is 15% of salary). </w:t>
                  </w:r>
                </w:p>
                <w:p w14:paraId="14E65A8B" w14:textId="77777777" w:rsidR="00D472E0" w:rsidRPr="00F07A0C" w:rsidRDefault="00D472E0" w:rsidP="00454324">
                  <w:pPr>
                    <w:pStyle w:val="NoSpacing"/>
                    <w:jc w:val="both"/>
                    <w:rPr>
                      <w:lang w:val="en-GB"/>
                    </w:rPr>
                  </w:pPr>
                </w:p>
                <w:p w14:paraId="642C3639" w14:textId="681B15D2" w:rsidR="00D472E0" w:rsidRPr="00F07A0C" w:rsidRDefault="00D472E0" w:rsidP="00454324">
                  <w:pPr>
                    <w:pStyle w:val="NoSpacing"/>
                    <w:jc w:val="both"/>
                    <w:rPr>
                      <w:lang w:val="en-GB"/>
                    </w:rPr>
                  </w:pPr>
                  <w:r w:rsidRPr="00F07A0C">
                    <w:rPr>
                      <w:lang w:val="en-GB"/>
                    </w:rPr>
                    <w:t>Car: mileage paid at 45ppm</w:t>
                  </w:r>
                  <w:r w:rsidR="00790FA8">
                    <w:rPr>
                      <w:lang w:val="en-GB"/>
                    </w:rPr>
                    <w:t>.</w:t>
                  </w:r>
                </w:p>
                <w:p w14:paraId="0F291D99" w14:textId="77777777" w:rsidR="00D472E0" w:rsidRPr="00F07A0C" w:rsidRDefault="00D472E0" w:rsidP="00454324">
                  <w:pPr>
                    <w:pStyle w:val="NoSpacing"/>
                    <w:jc w:val="both"/>
                    <w:rPr>
                      <w:lang w:val="en-GB"/>
                    </w:rPr>
                  </w:pPr>
                </w:p>
                <w:p w14:paraId="376137D8" w14:textId="72210DF3" w:rsidR="00D472E0" w:rsidRPr="00F07A0C" w:rsidRDefault="00D472E0" w:rsidP="00454324">
                  <w:pPr>
                    <w:pStyle w:val="NoSpacing"/>
                    <w:jc w:val="both"/>
                    <w:rPr>
                      <w:lang w:val="en-GB"/>
                    </w:rPr>
                  </w:pPr>
                  <w:r w:rsidRPr="00F07A0C">
                    <w:rPr>
                      <w:lang w:val="en-GB"/>
                    </w:rPr>
                    <w:t>Office provision: TBC</w:t>
                  </w:r>
                  <w:r w:rsidR="00790FA8">
                    <w:rPr>
                      <w:lang w:val="en-GB"/>
                    </w:rPr>
                    <w:t>.</w:t>
                  </w:r>
                </w:p>
                <w:p w14:paraId="27A83B54" w14:textId="77777777" w:rsidR="00D472E0" w:rsidRPr="00F07A0C" w:rsidRDefault="00D472E0" w:rsidP="00454324">
                  <w:pPr>
                    <w:pStyle w:val="NoSpacing"/>
                    <w:jc w:val="both"/>
                    <w:rPr>
                      <w:lang w:val="en-GB"/>
                    </w:rPr>
                  </w:pPr>
                </w:p>
                <w:p w14:paraId="7BF8C188" w14:textId="036145E0" w:rsidR="00D472E0" w:rsidRPr="00F07A0C" w:rsidRDefault="00D472E0" w:rsidP="00454324">
                  <w:pPr>
                    <w:pStyle w:val="NoSpacing"/>
                    <w:jc w:val="both"/>
                    <w:rPr>
                      <w:lang w:val="en-GB"/>
                    </w:rPr>
                  </w:pPr>
                  <w:r w:rsidRPr="00F07A0C">
                    <w:rPr>
                      <w:lang w:val="en-GB"/>
                    </w:rPr>
                    <w:t>Equipment: A laptop and smartphone with remote access to email</w:t>
                  </w:r>
                  <w:r w:rsidR="006E7546">
                    <w:rPr>
                      <w:lang w:val="en-GB"/>
                    </w:rPr>
                    <w:t xml:space="preserve"> is provided.</w:t>
                  </w:r>
                </w:p>
                <w:p w14:paraId="11256B35" w14:textId="77777777" w:rsidR="00D472E0" w:rsidRPr="00F07A0C" w:rsidRDefault="00D472E0" w:rsidP="00454324">
                  <w:pPr>
                    <w:pStyle w:val="NoSpacing"/>
                    <w:jc w:val="both"/>
                    <w:rPr>
                      <w:lang w:val="en-GB"/>
                    </w:rPr>
                  </w:pPr>
                </w:p>
                <w:p w14:paraId="638E79D6" w14:textId="46849A2A" w:rsidR="00D472E0" w:rsidRPr="00F07A0C" w:rsidRDefault="00D472E0" w:rsidP="00454324">
                  <w:pPr>
                    <w:pStyle w:val="NoSpacing"/>
                    <w:jc w:val="both"/>
                    <w:rPr>
                      <w:lang w:val="en-GB"/>
                    </w:rPr>
                  </w:pPr>
                  <w:r w:rsidRPr="00F07A0C">
                    <w:rPr>
                      <w:lang w:val="en-GB"/>
                    </w:rPr>
                    <w:t>Working expenses: fully funded through the deanery</w:t>
                  </w:r>
                  <w:r w:rsidR="00790FA8">
                    <w:rPr>
                      <w:lang w:val="en-GB"/>
                    </w:rPr>
                    <w:t>.</w:t>
                  </w:r>
                </w:p>
                <w:p w14:paraId="6BE4FFAD" w14:textId="77777777" w:rsidR="00D472E0" w:rsidRPr="00F07A0C" w:rsidRDefault="00D472E0" w:rsidP="00454324">
                  <w:pPr>
                    <w:pStyle w:val="NoSpacing"/>
                    <w:jc w:val="both"/>
                    <w:rPr>
                      <w:lang w:val="en-GB"/>
                    </w:rPr>
                  </w:pPr>
                </w:p>
                <w:p w14:paraId="4B317021" w14:textId="79211C5C" w:rsidR="00D472E0" w:rsidRPr="00F07A0C" w:rsidRDefault="00D472E0" w:rsidP="00454324">
                  <w:pPr>
                    <w:pStyle w:val="NoSpacing"/>
                    <w:jc w:val="both"/>
                    <w:rPr>
                      <w:lang w:val="en-GB"/>
                    </w:rPr>
                  </w:pPr>
                  <w:r w:rsidRPr="00F07A0C">
                    <w:rPr>
                      <w:lang w:val="en-GB"/>
                    </w:rPr>
                    <w:t>Other benefits: 34 days annual</w:t>
                  </w:r>
                  <w:r>
                    <w:rPr>
                      <w:lang w:val="en-GB"/>
                    </w:rPr>
                    <w:t xml:space="preserve"> leave </w:t>
                  </w:r>
                  <w:r w:rsidRPr="00F07A0C">
                    <w:rPr>
                      <w:lang w:val="en-GB"/>
                    </w:rPr>
                    <w:t>including public holidays</w:t>
                  </w:r>
                  <w:r w:rsidR="00790FA8">
                    <w:rPr>
                      <w:lang w:val="en-GB"/>
                    </w:rPr>
                    <w:t>.</w:t>
                  </w:r>
                </w:p>
                <w:p w14:paraId="42A78B90" w14:textId="77777777" w:rsidR="00D472E0" w:rsidRPr="00F07A0C" w:rsidRDefault="00D472E0" w:rsidP="00454324">
                  <w:pPr>
                    <w:pStyle w:val="NoSpacing"/>
                    <w:jc w:val="both"/>
                    <w:rPr>
                      <w:lang w:val="en-GB"/>
                    </w:rPr>
                  </w:pPr>
                </w:p>
                <w:p w14:paraId="30A1EA88" w14:textId="77777777" w:rsidR="00D472E0" w:rsidRPr="00F07A0C" w:rsidRDefault="00D472E0" w:rsidP="00454324">
                  <w:pPr>
                    <w:pStyle w:val="NoSpacing"/>
                    <w:jc w:val="both"/>
                    <w:rPr>
                      <w:lang w:val="en-GB"/>
                    </w:rPr>
                  </w:pPr>
                  <w:r w:rsidRPr="00F07A0C">
                    <w:rPr>
                      <w:lang w:val="en-GB"/>
                    </w:rPr>
                    <w:t xml:space="preserve">Hours: 35 hrs per week with a flexi-time and TOIL system in operation. There will be a requirement to work outside normal office hours for some of the time.  </w:t>
                  </w:r>
                </w:p>
                <w:p w14:paraId="4EAF275E" w14:textId="77777777" w:rsidR="00D472E0" w:rsidRPr="00F07A0C" w:rsidRDefault="00D472E0" w:rsidP="00454324">
                  <w:pPr>
                    <w:pStyle w:val="NoSpacing"/>
                    <w:jc w:val="both"/>
                    <w:rPr>
                      <w:lang w:val="en-GB"/>
                    </w:rPr>
                  </w:pPr>
                </w:p>
                <w:p w14:paraId="30861153" w14:textId="77777777" w:rsidR="00D472E0" w:rsidRPr="00F07A0C" w:rsidRDefault="00D472E0" w:rsidP="00454324">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22535E44" w14:textId="77777777" w:rsidR="00D472E0" w:rsidRPr="00F07A0C" w:rsidRDefault="00D472E0" w:rsidP="00454324">
                  <w:pPr>
                    <w:rPr>
                      <w:lang w:val="en-GB"/>
                    </w:rPr>
                  </w:pPr>
                </w:p>
                <w:p w14:paraId="73542A9F" w14:textId="77777777" w:rsidR="00D472E0" w:rsidRPr="00F07A0C" w:rsidRDefault="00D472E0" w:rsidP="00454324">
                  <w:pPr>
                    <w:rPr>
                      <w:b/>
                      <w:bCs/>
                      <w:lang w:val="en-GB"/>
                    </w:rPr>
                  </w:pPr>
                  <w:r w:rsidRPr="00F07A0C">
                    <w:rPr>
                      <w:b/>
                      <w:bCs/>
                      <w:lang w:val="en-GB"/>
                    </w:rPr>
                    <w:t xml:space="preserve">Useful Links and Further Information: </w:t>
                  </w:r>
                </w:p>
                <w:p w14:paraId="7EF40062" w14:textId="77777777" w:rsidR="00D472E0" w:rsidRPr="00F07A0C" w:rsidRDefault="00D472E0" w:rsidP="00454324">
                  <w:pPr>
                    <w:rPr>
                      <w:lang w:val="en-GB"/>
                    </w:rPr>
                  </w:pPr>
                  <w:r w:rsidRPr="00F07A0C">
                    <w:rPr>
                      <w:lang w:val="en-GB"/>
                    </w:rPr>
                    <w:t xml:space="preserve">Diocese of Carlisle:  </w:t>
                  </w:r>
                  <w:hyperlink r:id="rId23" w:history="1">
                    <w:r w:rsidRPr="00F07A0C">
                      <w:rPr>
                        <w:rStyle w:val="Hyperlink"/>
                        <w:lang w:val="en-GB"/>
                      </w:rPr>
                      <w:t>https://www.carlislediocese.org.uk/</w:t>
                    </w:r>
                  </w:hyperlink>
                  <w:r w:rsidRPr="00F07A0C">
                    <w:rPr>
                      <w:lang w:val="en-GB"/>
                    </w:rPr>
                    <w:t xml:space="preserve"> </w:t>
                  </w:r>
                </w:p>
                <w:p w14:paraId="71BF9BB8" w14:textId="77777777" w:rsidR="00D472E0" w:rsidRPr="00F07A0C" w:rsidRDefault="00D472E0" w:rsidP="00454324">
                  <w:pPr>
                    <w:rPr>
                      <w:lang w:val="en-GB"/>
                    </w:rPr>
                  </w:pPr>
                  <w:r w:rsidRPr="00F07A0C">
                    <w:rPr>
                      <w:lang w:val="en-GB"/>
                    </w:rPr>
                    <w:t xml:space="preserve">God for All General:  </w:t>
                  </w:r>
                  <w:hyperlink r:id="rId24" w:history="1">
                    <w:r w:rsidRPr="00F07A0C">
                      <w:rPr>
                        <w:rStyle w:val="Hyperlink"/>
                        <w:lang w:val="en-GB"/>
                      </w:rPr>
                      <w:t>www.godforall.org.uk</w:t>
                    </w:r>
                  </w:hyperlink>
                </w:p>
                <w:p w14:paraId="5EC5E63E" w14:textId="77777777" w:rsidR="00D472E0" w:rsidRPr="00F07A0C" w:rsidRDefault="00D472E0" w:rsidP="00454324">
                  <w:pPr>
                    <w:rPr>
                      <w:lang w:val="en-GB"/>
                    </w:rPr>
                  </w:pPr>
                  <w:r w:rsidRPr="00F07A0C">
                    <w:rPr>
                      <w:lang w:val="en-GB"/>
                    </w:rPr>
                    <w:t xml:space="preserve">Network Youth Church: </w:t>
                  </w:r>
                  <w:hyperlink r:id="rId25" w:history="1">
                    <w:r w:rsidRPr="00F07A0C">
                      <w:rPr>
                        <w:rStyle w:val="Hyperlink"/>
                        <w:lang w:val="en-GB"/>
                      </w:rPr>
                      <w:t>https://www.networkyouthchurch.org.uk/</w:t>
                    </w:r>
                  </w:hyperlink>
                  <w:r w:rsidRPr="00F07A0C">
                    <w:rPr>
                      <w:lang w:val="en-GB"/>
                    </w:rPr>
                    <w:t xml:space="preserve"> </w:t>
                  </w:r>
                </w:p>
                <w:p w14:paraId="691EB0DD" w14:textId="77777777" w:rsidR="00D472E0" w:rsidRPr="00F07A0C" w:rsidRDefault="00D472E0" w:rsidP="00454324">
                  <w:pPr>
                    <w:rPr>
                      <w:lang w:val="en-GB"/>
                    </w:rPr>
                  </w:pPr>
                  <w:r w:rsidRPr="00F07A0C">
                    <w:rPr>
                      <w:lang w:val="en-GB"/>
                    </w:rPr>
                    <w:t xml:space="preserve">Northern Young Leaders Project: </w:t>
                  </w:r>
                  <w:hyperlink r:id="rId26" w:history="1">
                    <w:r w:rsidRPr="00F07A0C">
                      <w:rPr>
                        <w:rStyle w:val="Hyperlink"/>
                        <w:lang w:val="en-GB"/>
                      </w:rPr>
                      <w:t>https://nylp.co.uk/</w:t>
                    </w:r>
                  </w:hyperlink>
                  <w:r w:rsidRPr="00F07A0C">
                    <w:rPr>
                      <w:lang w:val="en-GB"/>
                    </w:rPr>
                    <w:t xml:space="preserve"> </w:t>
                  </w:r>
                </w:p>
                <w:p w14:paraId="5973EE0B" w14:textId="77777777" w:rsidR="00D472E0" w:rsidRPr="00446D13" w:rsidRDefault="00D472E0" w:rsidP="00454324">
                  <w:pPr>
                    <w:rPr>
                      <w:sz w:val="22"/>
                      <w:szCs w:val="22"/>
                      <w:lang w:val="en-GB"/>
                    </w:rPr>
                  </w:pPr>
                </w:p>
                <w:p w14:paraId="4F7FFB14" w14:textId="77777777" w:rsidR="00D472E0" w:rsidRPr="00446D13" w:rsidRDefault="00D472E0" w:rsidP="00454324">
                  <w:pPr>
                    <w:spacing w:after="0"/>
                    <w:rPr>
                      <w:lang w:val="en-GB"/>
                    </w:rPr>
                  </w:pPr>
                </w:p>
              </w:tc>
            </w:tr>
          </w:tbl>
          <w:p w14:paraId="79B6843E" w14:textId="77777777" w:rsidR="00D472E0" w:rsidRPr="00446D13" w:rsidRDefault="00D472E0" w:rsidP="00D472E0">
            <w:pPr>
              <w:rPr>
                <w:sz w:val="2"/>
                <w:szCs w:val="2"/>
                <w:lang w:val="en-GB"/>
              </w:rPr>
            </w:pPr>
          </w:p>
          <w:p w14:paraId="497834EB" w14:textId="77777777" w:rsidR="00D472E0" w:rsidRPr="00446D13" w:rsidRDefault="00D472E0" w:rsidP="0072088E">
            <w:pPr>
              <w:spacing w:after="0"/>
              <w:rPr>
                <w:b/>
                <w:bCs/>
                <w:sz w:val="40"/>
                <w:szCs w:val="40"/>
                <w:lang w:val="en-GB"/>
              </w:rPr>
            </w:pPr>
          </w:p>
          <w:p w14:paraId="6BADF3E9" w14:textId="77777777" w:rsidR="0072088E" w:rsidRPr="00446D13" w:rsidRDefault="0072088E" w:rsidP="0072088E">
            <w:pPr>
              <w:spacing w:after="0"/>
              <w:rPr>
                <w:lang w:val="en-GB"/>
              </w:rPr>
            </w:pPr>
          </w:p>
        </w:tc>
      </w:tr>
    </w:tbl>
    <w:p w14:paraId="302FBE63" w14:textId="41715045" w:rsidR="009B77D2" w:rsidRPr="00446D13" w:rsidRDefault="009B77D2" w:rsidP="007E04B4">
      <w:pPr>
        <w:rPr>
          <w:sz w:val="2"/>
          <w:szCs w:val="2"/>
          <w:lang w:val="en-GB"/>
        </w:rPr>
      </w:pPr>
    </w:p>
    <w:sectPr w:rsidR="009B77D2" w:rsidRPr="00446D13" w:rsidSect="00C4147F">
      <w:headerReference w:type="default" r:id="rId27"/>
      <w:footerReference w:type="default" r:id="rId28"/>
      <w:headerReference w:type="first" r:id="rId29"/>
      <w:footerReference w:type="first" r:id="rId30"/>
      <w:pgSz w:w="12240" w:h="15840" w:code="1"/>
      <w:pgMar w:top="851" w:right="851" w:bottom="1134" w:left="851" w:header="720" w:footer="288" w:gutter="0"/>
      <w:cols w:space="286"/>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Author" w:initials="A">
    <w:p w14:paraId="38DDA45A" w14:textId="77777777" w:rsidR="00E24809" w:rsidRDefault="00E24809" w:rsidP="00E24809">
      <w:r>
        <w:rPr>
          <w:rStyle w:val="CommentReference"/>
        </w:rPr>
        <w:annotationRef/>
      </w:r>
      <w:r>
        <w:rPr>
          <w:color w:val="000000"/>
          <w:sz w:val="20"/>
          <w:szCs w:val="20"/>
        </w:rPr>
        <w:t>Repeated from above</w:t>
      </w:r>
    </w:p>
  </w:comment>
  <w:comment w:id="2" w:author="Author" w:initials="A">
    <w:p w14:paraId="2EC7AD01" w14:textId="4C87C9E3" w:rsidR="00B5124B" w:rsidRDefault="00B5124B" w:rsidP="00B5124B">
      <w:r>
        <w:rPr>
          <w:rStyle w:val="CommentReference"/>
        </w:rPr>
        <w:annotationRef/>
      </w:r>
      <w:r>
        <w:rPr>
          <w:color w:val="000000"/>
          <w:sz w:val="20"/>
          <w:szCs w:val="20"/>
        </w:rPr>
        <w:t>Should this map say NYC Furness?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8DDA45A" w15:done="1"/>
  <w15:commentEx w15:paraId="2EC7AD01"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DDA45A" w16cid:durableId="094DF555"/>
  <w16cid:commentId w16cid:paraId="2EC7AD01" w16cid:durableId="49F3E00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93F1D0" w14:textId="77777777" w:rsidR="0014283A" w:rsidRDefault="0014283A" w:rsidP="007164F6">
      <w:pPr>
        <w:spacing w:after="0" w:line="240" w:lineRule="auto"/>
      </w:pPr>
      <w:r>
        <w:separator/>
      </w:r>
    </w:p>
  </w:endnote>
  <w:endnote w:type="continuationSeparator" w:id="0">
    <w:p w14:paraId="0B71B0A8" w14:textId="77777777" w:rsidR="0014283A" w:rsidRDefault="0014283A" w:rsidP="007164F6">
      <w:pPr>
        <w:spacing w:after="0" w:line="240" w:lineRule="auto"/>
      </w:pPr>
      <w:r>
        <w:continuationSeparator/>
      </w:r>
    </w:p>
  </w:endnote>
  <w:endnote w:type="continuationNotice" w:id="1">
    <w:p w14:paraId="501416E4" w14:textId="77777777" w:rsidR="0014283A" w:rsidRDefault="0014283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 ExtraBold">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7E9F49D1" w:rsidR="10E8E124" w:rsidRDefault="10E8E124" w:rsidP="007A7838">
          <w:pPr>
            <w:pStyle w:val="Header"/>
            <w:ind w:right="-115"/>
          </w:pPr>
        </w:p>
      </w:tc>
    </w:tr>
  </w:tbl>
  <w:p w14:paraId="3E274924" w14:textId="3FDFC2BF" w:rsidR="10E8E124" w:rsidRDefault="008F55E6" w:rsidP="007A7838">
    <w:pPr>
      <w:pStyle w:val="Footer"/>
    </w:pPr>
    <w:r w:rsidRPr="00446D13">
      <w:rPr>
        <w:noProof/>
        <w:lang w:val="en-GB"/>
      </w:rPr>
      <w:drawing>
        <wp:anchor distT="0" distB="0" distL="114300" distR="114300" simplePos="0" relativeHeight="251658242" behindDoc="1" locked="0" layoutInCell="1" allowOverlap="1" wp14:anchorId="18D25C65" wp14:editId="48698DCA">
          <wp:simplePos x="0" y="0"/>
          <wp:positionH relativeFrom="column">
            <wp:posOffset>6209478</wp:posOffset>
          </wp:positionH>
          <wp:positionV relativeFrom="page">
            <wp:posOffset>8599805</wp:posOffset>
          </wp:positionV>
          <wp:extent cx="686621" cy="1251562"/>
          <wp:effectExtent l="0" t="0" r="0" b="6350"/>
          <wp:wrapNone/>
          <wp:docPr id="831220938" name="Picture 8312209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621" cy="125156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F20962" w14:textId="77777777" w:rsidR="0014283A" w:rsidRDefault="0014283A" w:rsidP="007164F6">
      <w:pPr>
        <w:spacing w:after="0" w:line="240" w:lineRule="auto"/>
      </w:pPr>
      <w:r>
        <w:separator/>
      </w:r>
    </w:p>
  </w:footnote>
  <w:footnote w:type="continuationSeparator" w:id="0">
    <w:p w14:paraId="5B7B302F" w14:textId="77777777" w:rsidR="0014283A" w:rsidRDefault="0014283A" w:rsidP="007164F6">
      <w:pPr>
        <w:spacing w:after="0" w:line="240" w:lineRule="auto"/>
      </w:pPr>
      <w:r>
        <w:continuationSeparator/>
      </w:r>
    </w:p>
  </w:footnote>
  <w:footnote w:type="continuationNotice" w:id="1">
    <w:p w14:paraId="7B47E83A" w14:textId="77777777" w:rsidR="0014283A" w:rsidRDefault="0014283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56"/>
      <w:gridCol w:w="5282"/>
    </w:tblGrid>
    <w:tr w:rsidR="00116286" w:rsidRPr="00CC5585" w14:paraId="5319DF3B" w14:textId="77777777" w:rsidTr="00116286">
      <w:trPr>
        <w:cantSplit/>
        <w:trHeight w:hRule="exact" w:val="864"/>
      </w:trPr>
      <w:tc>
        <w:tcPr>
          <w:tcW w:w="5395" w:type="dxa"/>
          <w:vAlign w:val="center"/>
        </w:tcPr>
        <w:p w14:paraId="479D2EC3" w14:textId="3D72DE36" w:rsidR="00116286" w:rsidRDefault="008F55E6" w:rsidP="00C6115B">
          <w:pPr>
            <w:pStyle w:val="Header"/>
            <w:jc w:val="left"/>
          </w:pPr>
          <w:r w:rsidRPr="00446D13">
            <w:rPr>
              <w:noProof/>
              <w:lang w:val="en-GB"/>
            </w:rPr>
            <w:drawing>
              <wp:anchor distT="0" distB="0" distL="114300" distR="114300" simplePos="0" relativeHeight="251658241" behindDoc="0" locked="0" layoutInCell="1" allowOverlap="1" wp14:anchorId="7AC38E9D" wp14:editId="6CE2BCE7">
                <wp:simplePos x="0" y="0"/>
                <wp:positionH relativeFrom="column">
                  <wp:posOffset>-80645</wp:posOffset>
                </wp:positionH>
                <wp:positionV relativeFrom="page">
                  <wp:posOffset>-72390</wp:posOffset>
                </wp:positionV>
                <wp:extent cx="861060" cy="609600"/>
                <wp:effectExtent l="0" t="0" r="0" b="0"/>
                <wp:wrapNone/>
                <wp:docPr id="213021131"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61060" cy="609600"/>
                        </a:xfrm>
                        <a:prstGeom prst="rect">
                          <a:avLst/>
                        </a:prstGeom>
                      </pic:spPr>
                    </pic:pic>
                  </a:graphicData>
                </a:graphic>
                <wp14:sizeRelH relativeFrom="page">
                  <wp14:pctWidth>0</wp14:pctWidth>
                </wp14:sizeRelH>
                <wp14:sizeRelV relativeFrom="page">
                  <wp14:pctHeight>0</wp14:pctHeight>
                </wp14:sizeRelV>
              </wp:anchor>
            </w:drawing>
          </w:r>
        </w:p>
      </w:tc>
      <w:tc>
        <w:tcPr>
          <w:tcW w:w="5395" w:type="dxa"/>
          <w:vAlign w:val="center"/>
        </w:tcPr>
        <w:p w14:paraId="4E133D0C" w14:textId="7AE6C9CB" w:rsidR="00761283" w:rsidRPr="00CC5585" w:rsidRDefault="00070661" w:rsidP="00761283">
          <w:pPr>
            <w:pStyle w:val="Header"/>
          </w:pPr>
          <w:r>
            <w:t>Kendal</w:t>
          </w:r>
          <w:r w:rsidR="00744B34">
            <w:t xml:space="preserve"> </w:t>
          </w:r>
          <w:r w:rsidR="00AA1BDF">
            <w:t>Network Youth Church Lead</w:t>
          </w:r>
          <w:r w:rsidR="00B91248">
            <w:t>er</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4757089D" w:rsidR="007164F6" w:rsidRDefault="005855C0" w:rsidP="00116286">
    <w:pPr>
      <w:pStyle w:val="Header"/>
    </w:pPr>
    <w:r>
      <w:rPr>
        <w:noProof/>
      </w:rPr>
      <w:drawing>
        <wp:anchor distT="0" distB="0" distL="114300" distR="114300" simplePos="0" relativeHeight="251658243" behindDoc="1" locked="0" layoutInCell="1" allowOverlap="1" wp14:anchorId="4A441BDB" wp14:editId="1F8CFB5E">
          <wp:simplePos x="0" y="0"/>
          <wp:positionH relativeFrom="column">
            <wp:posOffset>-567279</wp:posOffset>
          </wp:positionH>
          <wp:positionV relativeFrom="paragraph">
            <wp:posOffset>-519953</wp:posOffset>
          </wp:positionV>
          <wp:extent cx="9671311" cy="6796625"/>
          <wp:effectExtent l="0" t="0" r="0" b="0"/>
          <wp:wrapNone/>
          <wp:docPr id="1753523239" name="Picture 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23239" name="Picture 8" descr="A group of people posing for a phot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677057" cy="6800663"/>
                  </a:xfrm>
                  <a:prstGeom prst="rect">
                    <a:avLst/>
                  </a:prstGeom>
                </pic:spPr>
              </pic:pic>
            </a:graphicData>
          </a:graphic>
          <wp14:sizeRelH relativeFrom="page">
            <wp14:pctWidth>0</wp14:pctWidth>
          </wp14:sizeRelH>
          <wp14:sizeRelV relativeFrom="page">
            <wp14:pctHeight>0</wp14:pctHeight>
          </wp14:sizeRelV>
        </wp:anchor>
      </w:drawing>
    </w:r>
    <w:r w:rsidR="008F55E6">
      <w:rPr>
        <w:noProof/>
      </w:rPr>
      <mc:AlternateContent>
        <mc:Choice Requires="wpg">
          <w:drawing>
            <wp:anchor distT="0" distB="0" distL="114300" distR="114300" simplePos="0" relativeHeight="251658240" behindDoc="0" locked="0" layoutInCell="1" allowOverlap="1" wp14:anchorId="0EA7EADA" wp14:editId="426040AD">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129896"/>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5748F2BE"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ddd [3204]" stroked="f">
                <v:path arrowok="t" o:connecttype="custom" o:connectlocs="3052445,0;0,0;0,5040630;1525905,5637530;3052445,5040630;3052445,0" o:connectangles="0,0,0,0,0,0"/>
              </v:shape>
              <v:shape id="Freeform 5" o:spid="_x0000_s1028" style="position:absolute;top:1298;width:30530;height:55080;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025E7"/>
    <w:multiLevelType w:val="hybridMultilevel"/>
    <w:tmpl w:val="65EEE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DC7398"/>
    <w:multiLevelType w:val="hybridMultilevel"/>
    <w:tmpl w:val="9F60D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45DD733C"/>
    <w:multiLevelType w:val="multilevel"/>
    <w:tmpl w:val="3CC01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5C69007C"/>
    <w:multiLevelType w:val="hybridMultilevel"/>
    <w:tmpl w:val="D39EE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C795490"/>
    <w:multiLevelType w:val="hybridMultilevel"/>
    <w:tmpl w:val="17D82900"/>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4"/>
  </w:num>
  <w:num w:numId="2" w16cid:durableId="2123307393">
    <w:abstractNumId w:val="10"/>
  </w:num>
  <w:num w:numId="3" w16cid:durableId="754400776">
    <w:abstractNumId w:val="2"/>
  </w:num>
  <w:num w:numId="4" w16cid:durableId="1300308278">
    <w:abstractNumId w:val="3"/>
  </w:num>
  <w:num w:numId="5" w16cid:durableId="199321122">
    <w:abstractNumId w:val="5"/>
  </w:num>
  <w:num w:numId="6" w16cid:durableId="682822814">
    <w:abstractNumId w:val="11"/>
  </w:num>
  <w:num w:numId="7" w16cid:durableId="440954284">
    <w:abstractNumId w:val="8"/>
  </w:num>
  <w:num w:numId="8" w16cid:durableId="1080443317">
    <w:abstractNumId w:val="7"/>
  </w:num>
  <w:num w:numId="9" w16cid:durableId="275992390">
    <w:abstractNumId w:val="6"/>
  </w:num>
  <w:num w:numId="10" w16cid:durableId="1833182633">
    <w:abstractNumId w:val="1"/>
  </w:num>
  <w:num w:numId="11" w16cid:durableId="325010973">
    <w:abstractNumId w:val="0"/>
  </w:num>
  <w:num w:numId="12" w16cid:durableId="177472860">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en-US" w:vendorID="64" w:dllVersion="0" w:nlCheck="1" w:checkStyle="0"/>
  <w:activeWritingStyle w:appName="MSWord" w:lang="en-GB" w:vendorID="64" w:dllVersion="0" w:nlCheck="1" w:checkStyle="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525B"/>
    <w:rsid w:val="00006821"/>
    <w:rsid w:val="00013DF1"/>
    <w:rsid w:val="00013E73"/>
    <w:rsid w:val="00014BA7"/>
    <w:rsid w:val="0001547C"/>
    <w:rsid w:val="00015FFE"/>
    <w:rsid w:val="00017576"/>
    <w:rsid w:val="00017A43"/>
    <w:rsid w:val="000227A1"/>
    <w:rsid w:val="00022C86"/>
    <w:rsid w:val="000249AC"/>
    <w:rsid w:val="00025C59"/>
    <w:rsid w:val="00025D9E"/>
    <w:rsid w:val="000262A8"/>
    <w:rsid w:val="0002643C"/>
    <w:rsid w:val="00027902"/>
    <w:rsid w:val="00031B17"/>
    <w:rsid w:val="00032669"/>
    <w:rsid w:val="00034D69"/>
    <w:rsid w:val="00036E71"/>
    <w:rsid w:val="00036F5A"/>
    <w:rsid w:val="00040701"/>
    <w:rsid w:val="00041903"/>
    <w:rsid w:val="000426D6"/>
    <w:rsid w:val="00042A81"/>
    <w:rsid w:val="0004347A"/>
    <w:rsid w:val="000454F4"/>
    <w:rsid w:val="00046F88"/>
    <w:rsid w:val="00051148"/>
    <w:rsid w:val="00054932"/>
    <w:rsid w:val="00055C54"/>
    <w:rsid w:val="000569CB"/>
    <w:rsid w:val="00056D7D"/>
    <w:rsid w:val="000571E0"/>
    <w:rsid w:val="00061689"/>
    <w:rsid w:val="000619BA"/>
    <w:rsid w:val="000626F0"/>
    <w:rsid w:val="00063F33"/>
    <w:rsid w:val="000648D8"/>
    <w:rsid w:val="00065560"/>
    <w:rsid w:val="00067186"/>
    <w:rsid w:val="00067390"/>
    <w:rsid w:val="00067CD6"/>
    <w:rsid w:val="00070661"/>
    <w:rsid w:val="00070A27"/>
    <w:rsid w:val="00070F08"/>
    <w:rsid w:val="0007208E"/>
    <w:rsid w:val="00073C7F"/>
    <w:rsid w:val="00073DDF"/>
    <w:rsid w:val="0007470D"/>
    <w:rsid w:val="000749F1"/>
    <w:rsid w:val="00074CB6"/>
    <w:rsid w:val="00076470"/>
    <w:rsid w:val="00076636"/>
    <w:rsid w:val="00077228"/>
    <w:rsid w:val="00077D57"/>
    <w:rsid w:val="00077F35"/>
    <w:rsid w:val="00083883"/>
    <w:rsid w:val="00083DC8"/>
    <w:rsid w:val="00083F3D"/>
    <w:rsid w:val="000870EC"/>
    <w:rsid w:val="00087C1D"/>
    <w:rsid w:val="00091718"/>
    <w:rsid w:val="0009603A"/>
    <w:rsid w:val="00096937"/>
    <w:rsid w:val="000A01CC"/>
    <w:rsid w:val="000A1042"/>
    <w:rsid w:val="000A2F75"/>
    <w:rsid w:val="000B0C13"/>
    <w:rsid w:val="000B22EC"/>
    <w:rsid w:val="000B41F4"/>
    <w:rsid w:val="000B5BF4"/>
    <w:rsid w:val="000B5E99"/>
    <w:rsid w:val="000B62C9"/>
    <w:rsid w:val="000B7AC7"/>
    <w:rsid w:val="000B7B19"/>
    <w:rsid w:val="000C2788"/>
    <w:rsid w:val="000C2CEF"/>
    <w:rsid w:val="000C4062"/>
    <w:rsid w:val="000C4347"/>
    <w:rsid w:val="000C55F7"/>
    <w:rsid w:val="000D021E"/>
    <w:rsid w:val="000D0497"/>
    <w:rsid w:val="000D0E51"/>
    <w:rsid w:val="000D4229"/>
    <w:rsid w:val="000D6127"/>
    <w:rsid w:val="000D7B41"/>
    <w:rsid w:val="000E0E4C"/>
    <w:rsid w:val="000E14B1"/>
    <w:rsid w:val="000E43A0"/>
    <w:rsid w:val="000E4DE4"/>
    <w:rsid w:val="000E52D9"/>
    <w:rsid w:val="000E65C3"/>
    <w:rsid w:val="000F04A3"/>
    <w:rsid w:val="000F04B9"/>
    <w:rsid w:val="000F36DE"/>
    <w:rsid w:val="000F56CD"/>
    <w:rsid w:val="000F5910"/>
    <w:rsid w:val="000F6037"/>
    <w:rsid w:val="000F6401"/>
    <w:rsid w:val="00103556"/>
    <w:rsid w:val="00104F4A"/>
    <w:rsid w:val="001068E9"/>
    <w:rsid w:val="001105F8"/>
    <w:rsid w:val="00110C33"/>
    <w:rsid w:val="00112F80"/>
    <w:rsid w:val="00113F69"/>
    <w:rsid w:val="0011466D"/>
    <w:rsid w:val="00116286"/>
    <w:rsid w:val="00117189"/>
    <w:rsid w:val="00120FA7"/>
    <w:rsid w:val="0012121B"/>
    <w:rsid w:val="00121AC7"/>
    <w:rsid w:val="00121C9E"/>
    <w:rsid w:val="00122507"/>
    <w:rsid w:val="001243FC"/>
    <w:rsid w:val="00125525"/>
    <w:rsid w:val="0012638B"/>
    <w:rsid w:val="00126D8B"/>
    <w:rsid w:val="00127C58"/>
    <w:rsid w:val="00130B3E"/>
    <w:rsid w:val="00131889"/>
    <w:rsid w:val="00140248"/>
    <w:rsid w:val="0014283A"/>
    <w:rsid w:val="0014306E"/>
    <w:rsid w:val="00145E2A"/>
    <w:rsid w:val="001461DF"/>
    <w:rsid w:val="0015067E"/>
    <w:rsid w:val="001516FA"/>
    <w:rsid w:val="00152F56"/>
    <w:rsid w:val="00156CF5"/>
    <w:rsid w:val="0015714F"/>
    <w:rsid w:val="001571B3"/>
    <w:rsid w:val="00157607"/>
    <w:rsid w:val="00157744"/>
    <w:rsid w:val="00157A70"/>
    <w:rsid w:val="00160899"/>
    <w:rsid w:val="001655A6"/>
    <w:rsid w:val="00166B94"/>
    <w:rsid w:val="0016708A"/>
    <w:rsid w:val="001708E8"/>
    <w:rsid w:val="00170B0E"/>
    <w:rsid w:val="00171804"/>
    <w:rsid w:val="0017207E"/>
    <w:rsid w:val="001726AA"/>
    <w:rsid w:val="00172915"/>
    <w:rsid w:val="00176B2F"/>
    <w:rsid w:val="00180F6B"/>
    <w:rsid w:val="001847F3"/>
    <w:rsid w:val="0018485D"/>
    <w:rsid w:val="00191A8B"/>
    <w:rsid w:val="001940FC"/>
    <w:rsid w:val="00194CA0"/>
    <w:rsid w:val="001A597B"/>
    <w:rsid w:val="001B0852"/>
    <w:rsid w:val="001B391F"/>
    <w:rsid w:val="001B5209"/>
    <w:rsid w:val="001B6CB6"/>
    <w:rsid w:val="001C2791"/>
    <w:rsid w:val="001C3869"/>
    <w:rsid w:val="001C6B68"/>
    <w:rsid w:val="001C7901"/>
    <w:rsid w:val="001D0833"/>
    <w:rsid w:val="001D3C05"/>
    <w:rsid w:val="001D45D1"/>
    <w:rsid w:val="001D49B9"/>
    <w:rsid w:val="001E090E"/>
    <w:rsid w:val="001E1E81"/>
    <w:rsid w:val="001E3148"/>
    <w:rsid w:val="001E4746"/>
    <w:rsid w:val="001E494F"/>
    <w:rsid w:val="001F1296"/>
    <w:rsid w:val="001F12E5"/>
    <w:rsid w:val="001F270F"/>
    <w:rsid w:val="001F4BAA"/>
    <w:rsid w:val="00200869"/>
    <w:rsid w:val="00200BB4"/>
    <w:rsid w:val="00201BCC"/>
    <w:rsid w:val="0020229F"/>
    <w:rsid w:val="00203F7A"/>
    <w:rsid w:val="00204236"/>
    <w:rsid w:val="0020437E"/>
    <w:rsid w:val="00204DDA"/>
    <w:rsid w:val="00204E37"/>
    <w:rsid w:val="00205AD5"/>
    <w:rsid w:val="00210F2B"/>
    <w:rsid w:val="0021171B"/>
    <w:rsid w:val="00211AD9"/>
    <w:rsid w:val="002132AB"/>
    <w:rsid w:val="00214B75"/>
    <w:rsid w:val="00215F15"/>
    <w:rsid w:val="002161F0"/>
    <w:rsid w:val="00222996"/>
    <w:rsid w:val="00222D35"/>
    <w:rsid w:val="00222E16"/>
    <w:rsid w:val="002249F5"/>
    <w:rsid w:val="002253AC"/>
    <w:rsid w:val="00225479"/>
    <w:rsid w:val="00225545"/>
    <w:rsid w:val="00225C03"/>
    <w:rsid w:val="00226E0F"/>
    <w:rsid w:val="00227E17"/>
    <w:rsid w:val="00231908"/>
    <w:rsid w:val="0023395C"/>
    <w:rsid w:val="00234042"/>
    <w:rsid w:val="00236A1A"/>
    <w:rsid w:val="00237A44"/>
    <w:rsid w:val="00241275"/>
    <w:rsid w:val="0024127E"/>
    <w:rsid w:val="00241DB2"/>
    <w:rsid w:val="00243AFC"/>
    <w:rsid w:val="00244551"/>
    <w:rsid w:val="00244607"/>
    <w:rsid w:val="00245712"/>
    <w:rsid w:val="002528F9"/>
    <w:rsid w:val="00257105"/>
    <w:rsid w:val="0026042D"/>
    <w:rsid w:val="00261E40"/>
    <w:rsid w:val="002638EE"/>
    <w:rsid w:val="00263DEC"/>
    <w:rsid w:val="002646B4"/>
    <w:rsid w:val="002664D9"/>
    <w:rsid w:val="00266A5E"/>
    <w:rsid w:val="00266DF3"/>
    <w:rsid w:val="0027039B"/>
    <w:rsid w:val="00270E97"/>
    <w:rsid w:val="0028182E"/>
    <w:rsid w:val="0028288D"/>
    <w:rsid w:val="0028529F"/>
    <w:rsid w:val="002866AB"/>
    <w:rsid w:val="00286864"/>
    <w:rsid w:val="002908AD"/>
    <w:rsid w:val="00291BFC"/>
    <w:rsid w:val="00292680"/>
    <w:rsid w:val="002937A0"/>
    <w:rsid w:val="00294686"/>
    <w:rsid w:val="00296D70"/>
    <w:rsid w:val="002A102B"/>
    <w:rsid w:val="002A2D2E"/>
    <w:rsid w:val="002A3007"/>
    <w:rsid w:val="002A35F9"/>
    <w:rsid w:val="002A5A75"/>
    <w:rsid w:val="002A5CA6"/>
    <w:rsid w:val="002A62E0"/>
    <w:rsid w:val="002A639C"/>
    <w:rsid w:val="002A6B34"/>
    <w:rsid w:val="002A75F9"/>
    <w:rsid w:val="002B0900"/>
    <w:rsid w:val="002B131A"/>
    <w:rsid w:val="002B1979"/>
    <w:rsid w:val="002B2E1B"/>
    <w:rsid w:val="002B4FBB"/>
    <w:rsid w:val="002C02BD"/>
    <w:rsid w:val="002C3BAA"/>
    <w:rsid w:val="002C4C0B"/>
    <w:rsid w:val="002C508B"/>
    <w:rsid w:val="002D10AF"/>
    <w:rsid w:val="002D1949"/>
    <w:rsid w:val="002D41E5"/>
    <w:rsid w:val="002D4A3F"/>
    <w:rsid w:val="002D7127"/>
    <w:rsid w:val="002E1111"/>
    <w:rsid w:val="002E1552"/>
    <w:rsid w:val="002E2ADA"/>
    <w:rsid w:val="002E6341"/>
    <w:rsid w:val="002E6FA9"/>
    <w:rsid w:val="002E7BC4"/>
    <w:rsid w:val="002F050C"/>
    <w:rsid w:val="002F06B2"/>
    <w:rsid w:val="002F15A8"/>
    <w:rsid w:val="002F15C5"/>
    <w:rsid w:val="002F22E1"/>
    <w:rsid w:val="002F5EA1"/>
    <w:rsid w:val="002F646E"/>
    <w:rsid w:val="0030135D"/>
    <w:rsid w:val="003019ED"/>
    <w:rsid w:val="00303061"/>
    <w:rsid w:val="00304F6D"/>
    <w:rsid w:val="00310C2C"/>
    <w:rsid w:val="0031294F"/>
    <w:rsid w:val="00313CAB"/>
    <w:rsid w:val="00314C33"/>
    <w:rsid w:val="00314EA3"/>
    <w:rsid w:val="00315AF6"/>
    <w:rsid w:val="00317871"/>
    <w:rsid w:val="00321F70"/>
    <w:rsid w:val="003231AA"/>
    <w:rsid w:val="0032326F"/>
    <w:rsid w:val="00325DA4"/>
    <w:rsid w:val="0032679E"/>
    <w:rsid w:val="00326B36"/>
    <w:rsid w:val="00330C98"/>
    <w:rsid w:val="00331F8F"/>
    <w:rsid w:val="00332637"/>
    <w:rsid w:val="00335999"/>
    <w:rsid w:val="00336F8F"/>
    <w:rsid w:val="00337E38"/>
    <w:rsid w:val="0034051B"/>
    <w:rsid w:val="003464D7"/>
    <w:rsid w:val="00346CCF"/>
    <w:rsid w:val="00347252"/>
    <w:rsid w:val="00350ECC"/>
    <w:rsid w:val="00352C80"/>
    <w:rsid w:val="00352FB4"/>
    <w:rsid w:val="00353104"/>
    <w:rsid w:val="0035535B"/>
    <w:rsid w:val="0035626D"/>
    <w:rsid w:val="003573E3"/>
    <w:rsid w:val="00361168"/>
    <w:rsid w:val="00364C23"/>
    <w:rsid w:val="00365CA2"/>
    <w:rsid w:val="0036AE66"/>
    <w:rsid w:val="00370858"/>
    <w:rsid w:val="00370964"/>
    <w:rsid w:val="00370F4D"/>
    <w:rsid w:val="003730FE"/>
    <w:rsid w:val="00374C84"/>
    <w:rsid w:val="0037618A"/>
    <w:rsid w:val="0037797E"/>
    <w:rsid w:val="00377AFF"/>
    <w:rsid w:val="00381457"/>
    <w:rsid w:val="003817CF"/>
    <w:rsid w:val="00381B93"/>
    <w:rsid w:val="003835B4"/>
    <w:rsid w:val="00383BAC"/>
    <w:rsid w:val="00384669"/>
    <w:rsid w:val="00384763"/>
    <w:rsid w:val="00384766"/>
    <w:rsid w:val="0038539A"/>
    <w:rsid w:val="00390C2F"/>
    <w:rsid w:val="00391B38"/>
    <w:rsid w:val="00393BDB"/>
    <w:rsid w:val="003963E5"/>
    <w:rsid w:val="003A0450"/>
    <w:rsid w:val="003A2081"/>
    <w:rsid w:val="003A2D08"/>
    <w:rsid w:val="003A2DA4"/>
    <w:rsid w:val="003A3415"/>
    <w:rsid w:val="003A3B6F"/>
    <w:rsid w:val="003A7245"/>
    <w:rsid w:val="003B32C7"/>
    <w:rsid w:val="003B3A5A"/>
    <w:rsid w:val="003B7A7B"/>
    <w:rsid w:val="003C0CDB"/>
    <w:rsid w:val="003C2668"/>
    <w:rsid w:val="003C3380"/>
    <w:rsid w:val="003C390C"/>
    <w:rsid w:val="003C3B0A"/>
    <w:rsid w:val="003C3C26"/>
    <w:rsid w:val="003C67D8"/>
    <w:rsid w:val="003C6DF2"/>
    <w:rsid w:val="003C72DC"/>
    <w:rsid w:val="003D1F48"/>
    <w:rsid w:val="003D4F26"/>
    <w:rsid w:val="003E2502"/>
    <w:rsid w:val="003E5D53"/>
    <w:rsid w:val="003E6C36"/>
    <w:rsid w:val="003E7C1E"/>
    <w:rsid w:val="003E7F72"/>
    <w:rsid w:val="003F0EE8"/>
    <w:rsid w:val="003F25D4"/>
    <w:rsid w:val="003F2D8E"/>
    <w:rsid w:val="003F435B"/>
    <w:rsid w:val="003F4916"/>
    <w:rsid w:val="00400FAE"/>
    <w:rsid w:val="0040280C"/>
    <w:rsid w:val="00404825"/>
    <w:rsid w:val="00404B43"/>
    <w:rsid w:val="0040746F"/>
    <w:rsid w:val="00410C91"/>
    <w:rsid w:val="0041115E"/>
    <w:rsid w:val="0041221C"/>
    <w:rsid w:val="00412E2E"/>
    <w:rsid w:val="00414172"/>
    <w:rsid w:val="00414EF5"/>
    <w:rsid w:val="00415D32"/>
    <w:rsid w:val="00416C91"/>
    <w:rsid w:val="00421EA8"/>
    <w:rsid w:val="00423524"/>
    <w:rsid w:val="00423BB5"/>
    <w:rsid w:val="00427BD6"/>
    <w:rsid w:val="004313C8"/>
    <w:rsid w:val="00432A65"/>
    <w:rsid w:val="0043448B"/>
    <w:rsid w:val="00437BF7"/>
    <w:rsid w:val="00437C28"/>
    <w:rsid w:val="00441F51"/>
    <w:rsid w:val="004438FE"/>
    <w:rsid w:val="0044392E"/>
    <w:rsid w:val="0044428B"/>
    <w:rsid w:val="00444724"/>
    <w:rsid w:val="00446D13"/>
    <w:rsid w:val="004475A1"/>
    <w:rsid w:val="004475FC"/>
    <w:rsid w:val="00450225"/>
    <w:rsid w:val="00451532"/>
    <w:rsid w:val="00452D03"/>
    <w:rsid w:val="00453B43"/>
    <w:rsid w:val="00454324"/>
    <w:rsid w:val="004550D2"/>
    <w:rsid w:val="00455109"/>
    <w:rsid w:val="0045539B"/>
    <w:rsid w:val="00455450"/>
    <w:rsid w:val="00455F83"/>
    <w:rsid w:val="00456763"/>
    <w:rsid w:val="00457A1E"/>
    <w:rsid w:val="00457BC5"/>
    <w:rsid w:val="00463E49"/>
    <w:rsid w:val="004656A2"/>
    <w:rsid w:val="00470497"/>
    <w:rsid w:val="00471144"/>
    <w:rsid w:val="00471468"/>
    <w:rsid w:val="00471ED9"/>
    <w:rsid w:val="004725BC"/>
    <w:rsid w:val="004739E7"/>
    <w:rsid w:val="004745EC"/>
    <w:rsid w:val="004766D2"/>
    <w:rsid w:val="004812A4"/>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666D"/>
    <w:rsid w:val="004B7EA9"/>
    <w:rsid w:val="004C37C9"/>
    <w:rsid w:val="004D3A3B"/>
    <w:rsid w:val="004D6BC9"/>
    <w:rsid w:val="004D7A8D"/>
    <w:rsid w:val="004D7B24"/>
    <w:rsid w:val="004D7E19"/>
    <w:rsid w:val="004E009B"/>
    <w:rsid w:val="004E1F68"/>
    <w:rsid w:val="004E2155"/>
    <w:rsid w:val="004E24F6"/>
    <w:rsid w:val="004E2B78"/>
    <w:rsid w:val="004E56AF"/>
    <w:rsid w:val="004F05AC"/>
    <w:rsid w:val="004F3843"/>
    <w:rsid w:val="004F4328"/>
    <w:rsid w:val="004F5A27"/>
    <w:rsid w:val="004F7D2B"/>
    <w:rsid w:val="00500665"/>
    <w:rsid w:val="00500B29"/>
    <w:rsid w:val="00500F55"/>
    <w:rsid w:val="00501D8C"/>
    <w:rsid w:val="0050504F"/>
    <w:rsid w:val="00505D5A"/>
    <w:rsid w:val="00513730"/>
    <w:rsid w:val="00521495"/>
    <w:rsid w:val="00521C3D"/>
    <w:rsid w:val="00522E7F"/>
    <w:rsid w:val="00523DC3"/>
    <w:rsid w:val="00524694"/>
    <w:rsid w:val="005252E5"/>
    <w:rsid w:val="00525687"/>
    <w:rsid w:val="005264E6"/>
    <w:rsid w:val="00537472"/>
    <w:rsid w:val="00537A8E"/>
    <w:rsid w:val="00537E4E"/>
    <w:rsid w:val="00540BCA"/>
    <w:rsid w:val="00543DD5"/>
    <w:rsid w:val="00546F4D"/>
    <w:rsid w:val="005476A8"/>
    <w:rsid w:val="00552DDF"/>
    <w:rsid w:val="005538D2"/>
    <w:rsid w:val="005577B7"/>
    <w:rsid w:val="00560EB5"/>
    <w:rsid w:val="005632B0"/>
    <w:rsid w:val="0056396E"/>
    <w:rsid w:val="00563E78"/>
    <w:rsid w:val="00564910"/>
    <w:rsid w:val="005707D1"/>
    <w:rsid w:val="00572F4C"/>
    <w:rsid w:val="00573C37"/>
    <w:rsid w:val="0057542C"/>
    <w:rsid w:val="005765F9"/>
    <w:rsid w:val="005800BF"/>
    <w:rsid w:val="0058325C"/>
    <w:rsid w:val="00584235"/>
    <w:rsid w:val="005855C0"/>
    <w:rsid w:val="00586FA5"/>
    <w:rsid w:val="00587C82"/>
    <w:rsid w:val="00594DFF"/>
    <w:rsid w:val="005962CB"/>
    <w:rsid w:val="0059665D"/>
    <w:rsid w:val="00596991"/>
    <w:rsid w:val="0059768F"/>
    <w:rsid w:val="0059780D"/>
    <w:rsid w:val="005A1344"/>
    <w:rsid w:val="005A1667"/>
    <w:rsid w:val="005A21A8"/>
    <w:rsid w:val="005A24C1"/>
    <w:rsid w:val="005A2726"/>
    <w:rsid w:val="005A28D5"/>
    <w:rsid w:val="005A3BDF"/>
    <w:rsid w:val="005A450B"/>
    <w:rsid w:val="005A69BF"/>
    <w:rsid w:val="005A744E"/>
    <w:rsid w:val="005B1623"/>
    <w:rsid w:val="005B1EEE"/>
    <w:rsid w:val="005B3C73"/>
    <w:rsid w:val="005B6CC0"/>
    <w:rsid w:val="005B72ED"/>
    <w:rsid w:val="005B7BA1"/>
    <w:rsid w:val="005B7DD6"/>
    <w:rsid w:val="005C0F5D"/>
    <w:rsid w:val="005C26C5"/>
    <w:rsid w:val="005C3122"/>
    <w:rsid w:val="005C3CA7"/>
    <w:rsid w:val="005C637B"/>
    <w:rsid w:val="005D3C49"/>
    <w:rsid w:val="005D4297"/>
    <w:rsid w:val="005D4F68"/>
    <w:rsid w:val="005D5EAA"/>
    <w:rsid w:val="005E0724"/>
    <w:rsid w:val="005E07A4"/>
    <w:rsid w:val="005E328A"/>
    <w:rsid w:val="005E482B"/>
    <w:rsid w:val="005E53AD"/>
    <w:rsid w:val="005F611E"/>
    <w:rsid w:val="005F6172"/>
    <w:rsid w:val="00605324"/>
    <w:rsid w:val="0060617D"/>
    <w:rsid w:val="00606A02"/>
    <w:rsid w:val="006102F8"/>
    <w:rsid w:val="00611D8B"/>
    <w:rsid w:val="006126D8"/>
    <w:rsid w:val="00615E95"/>
    <w:rsid w:val="00620B5E"/>
    <w:rsid w:val="006242B3"/>
    <w:rsid w:val="006249DC"/>
    <w:rsid w:val="00625A4F"/>
    <w:rsid w:val="00627DE3"/>
    <w:rsid w:val="00630351"/>
    <w:rsid w:val="00631B98"/>
    <w:rsid w:val="00632AA7"/>
    <w:rsid w:val="00632B32"/>
    <w:rsid w:val="00635983"/>
    <w:rsid w:val="00636E2A"/>
    <w:rsid w:val="0063711A"/>
    <w:rsid w:val="00641276"/>
    <w:rsid w:val="00641648"/>
    <w:rsid w:val="00641BBF"/>
    <w:rsid w:val="006433BB"/>
    <w:rsid w:val="0064521A"/>
    <w:rsid w:val="006473BF"/>
    <w:rsid w:val="006500EE"/>
    <w:rsid w:val="00650893"/>
    <w:rsid w:val="00650917"/>
    <w:rsid w:val="00650E11"/>
    <w:rsid w:val="00651624"/>
    <w:rsid w:val="00653464"/>
    <w:rsid w:val="00653AC4"/>
    <w:rsid w:val="006619D9"/>
    <w:rsid w:val="00663C30"/>
    <w:rsid w:val="00664979"/>
    <w:rsid w:val="00664D86"/>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97B1B"/>
    <w:rsid w:val="006A144B"/>
    <w:rsid w:val="006A2786"/>
    <w:rsid w:val="006A3DFF"/>
    <w:rsid w:val="006A5D7A"/>
    <w:rsid w:val="006A6423"/>
    <w:rsid w:val="006A73A1"/>
    <w:rsid w:val="006B2878"/>
    <w:rsid w:val="006B2A7A"/>
    <w:rsid w:val="006B2AA3"/>
    <w:rsid w:val="006B38BA"/>
    <w:rsid w:val="006B56E8"/>
    <w:rsid w:val="006C5487"/>
    <w:rsid w:val="006C698B"/>
    <w:rsid w:val="006C6D66"/>
    <w:rsid w:val="006C6E7A"/>
    <w:rsid w:val="006C79B3"/>
    <w:rsid w:val="006D0EAE"/>
    <w:rsid w:val="006D2783"/>
    <w:rsid w:val="006D28DF"/>
    <w:rsid w:val="006E2F8E"/>
    <w:rsid w:val="006E3519"/>
    <w:rsid w:val="006E6514"/>
    <w:rsid w:val="006E68CF"/>
    <w:rsid w:val="006E7277"/>
    <w:rsid w:val="006E7546"/>
    <w:rsid w:val="006E7C21"/>
    <w:rsid w:val="006F0896"/>
    <w:rsid w:val="006F1595"/>
    <w:rsid w:val="006F174F"/>
    <w:rsid w:val="006F275C"/>
    <w:rsid w:val="00700029"/>
    <w:rsid w:val="007033BA"/>
    <w:rsid w:val="00704214"/>
    <w:rsid w:val="00704B52"/>
    <w:rsid w:val="00706699"/>
    <w:rsid w:val="00712E1C"/>
    <w:rsid w:val="00714D5F"/>
    <w:rsid w:val="007164F6"/>
    <w:rsid w:val="00717A9F"/>
    <w:rsid w:val="0072088E"/>
    <w:rsid w:val="00721236"/>
    <w:rsid w:val="00721976"/>
    <w:rsid w:val="007219A1"/>
    <w:rsid w:val="00721A90"/>
    <w:rsid w:val="00731BA9"/>
    <w:rsid w:val="0073344D"/>
    <w:rsid w:val="0073430A"/>
    <w:rsid w:val="00737980"/>
    <w:rsid w:val="007409EB"/>
    <w:rsid w:val="007422D2"/>
    <w:rsid w:val="00742862"/>
    <w:rsid w:val="00744B34"/>
    <w:rsid w:val="00744D04"/>
    <w:rsid w:val="007452CE"/>
    <w:rsid w:val="00745714"/>
    <w:rsid w:val="00746DAD"/>
    <w:rsid w:val="007471F7"/>
    <w:rsid w:val="00747A9F"/>
    <w:rsid w:val="00753E7F"/>
    <w:rsid w:val="00755309"/>
    <w:rsid w:val="00755A55"/>
    <w:rsid w:val="007564E9"/>
    <w:rsid w:val="0076074D"/>
    <w:rsid w:val="00760DE6"/>
    <w:rsid w:val="00761283"/>
    <w:rsid w:val="00761928"/>
    <w:rsid w:val="00762B26"/>
    <w:rsid w:val="00762D99"/>
    <w:rsid w:val="00763572"/>
    <w:rsid w:val="007676DD"/>
    <w:rsid w:val="00770B42"/>
    <w:rsid w:val="0077294C"/>
    <w:rsid w:val="00774076"/>
    <w:rsid w:val="007741E3"/>
    <w:rsid w:val="007752E6"/>
    <w:rsid w:val="00776C1A"/>
    <w:rsid w:val="0077708B"/>
    <w:rsid w:val="00786B7A"/>
    <w:rsid w:val="007876CF"/>
    <w:rsid w:val="007877F9"/>
    <w:rsid w:val="007908F2"/>
    <w:rsid w:val="00790940"/>
    <w:rsid w:val="00790FA8"/>
    <w:rsid w:val="00791AB0"/>
    <w:rsid w:val="007944D1"/>
    <w:rsid w:val="00795FDD"/>
    <w:rsid w:val="00796E97"/>
    <w:rsid w:val="007971DC"/>
    <w:rsid w:val="007974CA"/>
    <w:rsid w:val="007A076C"/>
    <w:rsid w:val="007A11C5"/>
    <w:rsid w:val="007A378A"/>
    <w:rsid w:val="007A47F5"/>
    <w:rsid w:val="007A4F9C"/>
    <w:rsid w:val="007A6FBD"/>
    <w:rsid w:val="007A7838"/>
    <w:rsid w:val="007A7B63"/>
    <w:rsid w:val="007B046C"/>
    <w:rsid w:val="007B0922"/>
    <w:rsid w:val="007B1DD1"/>
    <w:rsid w:val="007B1F9C"/>
    <w:rsid w:val="007B30C5"/>
    <w:rsid w:val="007B79EE"/>
    <w:rsid w:val="007C2EFE"/>
    <w:rsid w:val="007C4D7F"/>
    <w:rsid w:val="007C52D9"/>
    <w:rsid w:val="007C5B33"/>
    <w:rsid w:val="007C7BA8"/>
    <w:rsid w:val="007D058B"/>
    <w:rsid w:val="007D49F5"/>
    <w:rsid w:val="007D6B9B"/>
    <w:rsid w:val="007E04B4"/>
    <w:rsid w:val="007E0FF2"/>
    <w:rsid w:val="007E41B8"/>
    <w:rsid w:val="007E5E77"/>
    <w:rsid w:val="007E6F9E"/>
    <w:rsid w:val="007E7025"/>
    <w:rsid w:val="007F0249"/>
    <w:rsid w:val="007F05E8"/>
    <w:rsid w:val="007F15E2"/>
    <w:rsid w:val="007F3044"/>
    <w:rsid w:val="00800D64"/>
    <w:rsid w:val="008021D3"/>
    <w:rsid w:val="0080316A"/>
    <w:rsid w:val="00806F67"/>
    <w:rsid w:val="00810606"/>
    <w:rsid w:val="00810C59"/>
    <w:rsid w:val="00813F6C"/>
    <w:rsid w:val="0081523A"/>
    <w:rsid w:val="0081725A"/>
    <w:rsid w:val="008175D3"/>
    <w:rsid w:val="008213BB"/>
    <w:rsid w:val="008231A1"/>
    <w:rsid w:val="00826BAC"/>
    <w:rsid w:val="0082766D"/>
    <w:rsid w:val="00827783"/>
    <w:rsid w:val="00830398"/>
    <w:rsid w:val="00830BD8"/>
    <w:rsid w:val="00831769"/>
    <w:rsid w:val="00833675"/>
    <w:rsid w:val="008370B6"/>
    <w:rsid w:val="00841175"/>
    <w:rsid w:val="008411CC"/>
    <w:rsid w:val="0084446C"/>
    <w:rsid w:val="00844BA9"/>
    <w:rsid w:val="008455D7"/>
    <w:rsid w:val="00846E97"/>
    <w:rsid w:val="008509E1"/>
    <w:rsid w:val="0085223B"/>
    <w:rsid w:val="00855887"/>
    <w:rsid w:val="00857203"/>
    <w:rsid w:val="00862579"/>
    <w:rsid w:val="0086283E"/>
    <w:rsid w:val="00862AE8"/>
    <w:rsid w:val="008659C0"/>
    <w:rsid w:val="008674F3"/>
    <w:rsid w:val="00870433"/>
    <w:rsid w:val="00870E10"/>
    <w:rsid w:val="00871EB7"/>
    <w:rsid w:val="00875A82"/>
    <w:rsid w:val="008761F6"/>
    <w:rsid w:val="0088004D"/>
    <w:rsid w:val="00880251"/>
    <w:rsid w:val="00882054"/>
    <w:rsid w:val="00883051"/>
    <w:rsid w:val="00884BD6"/>
    <w:rsid w:val="008861C8"/>
    <w:rsid w:val="00886A07"/>
    <w:rsid w:val="00886A33"/>
    <w:rsid w:val="00887B04"/>
    <w:rsid w:val="00890BBC"/>
    <w:rsid w:val="008912F3"/>
    <w:rsid w:val="0089317C"/>
    <w:rsid w:val="008936CB"/>
    <w:rsid w:val="0089424B"/>
    <w:rsid w:val="0089634E"/>
    <w:rsid w:val="00896CD0"/>
    <w:rsid w:val="00897654"/>
    <w:rsid w:val="008A124D"/>
    <w:rsid w:val="008A1AB5"/>
    <w:rsid w:val="008A5BFE"/>
    <w:rsid w:val="008A7C64"/>
    <w:rsid w:val="008A7C90"/>
    <w:rsid w:val="008B1F39"/>
    <w:rsid w:val="008B2811"/>
    <w:rsid w:val="008B38BD"/>
    <w:rsid w:val="008B557A"/>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3F53"/>
    <w:rsid w:val="008E7AEE"/>
    <w:rsid w:val="008F04F1"/>
    <w:rsid w:val="008F07DB"/>
    <w:rsid w:val="008F210A"/>
    <w:rsid w:val="008F23B7"/>
    <w:rsid w:val="008F37A8"/>
    <w:rsid w:val="008F50B1"/>
    <w:rsid w:val="008F50E8"/>
    <w:rsid w:val="008F55E6"/>
    <w:rsid w:val="008F60AA"/>
    <w:rsid w:val="008F6490"/>
    <w:rsid w:val="008F7478"/>
    <w:rsid w:val="00901AD6"/>
    <w:rsid w:val="00902202"/>
    <w:rsid w:val="0090227C"/>
    <w:rsid w:val="00902637"/>
    <w:rsid w:val="0090301F"/>
    <w:rsid w:val="00903183"/>
    <w:rsid w:val="00906163"/>
    <w:rsid w:val="00912D82"/>
    <w:rsid w:val="00914111"/>
    <w:rsid w:val="00915CA0"/>
    <w:rsid w:val="00916A8D"/>
    <w:rsid w:val="009177E3"/>
    <w:rsid w:val="00917DEB"/>
    <w:rsid w:val="009255F5"/>
    <w:rsid w:val="009264A4"/>
    <w:rsid w:val="00927AF4"/>
    <w:rsid w:val="00934041"/>
    <w:rsid w:val="00935D07"/>
    <w:rsid w:val="00945359"/>
    <w:rsid w:val="0094757C"/>
    <w:rsid w:val="009524A0"/>
    <w:rsid w:val="009524C1"/>
    <w:rsid w:val="0095349D"/>
    <w:rsid w:val="009561E0"/>
    <w:rsid w:val="0095676B"/>
    <w:rsid w:val="0095678F"/>
    <w:rsid w:val="0095771F"/>
    <w:rsid w:val="009603D3"/>
    <w:rsid w:val="00961179"/>
    <w:rsid w:val="00961370"/>
    <w:rsid w:val="0096551B"/>
    <w:rsid w:val="009659D8"/>
    <w:rsid w:val="00966CA2"/>
    <w:rsid w:val="00971910"/>
    <w:rsid w:val="00972C41"/>
    <w:rsid w:val="0097590D"/>
    <w:rsid w:val="00976C4C"/>
    <w:rsid w:val="00977D12"/>
    <w:rsid w:val="00984DC3"/>
    <w:rsid w:val="0099182D"/>
    <w:rsid w:val="009922F4"/>
    <w:rsid w:val="009A0517"/>
    <w:rsid w:val="009A120D"/>
    <w:rsid w:val="009A271B"/>
    <w:rsid w:val="009A2A42"/>
    <w:rsid w:val="009A2EE6"/>
    <w:rsid w:val="009A3ACA"/>
    <w:rsid w:val="009A3C78"/>
    <w:rsid w:val="009A40AF"/>
    <w:rsid w:val="009B5674"/>
    <w:rsid w:val="009B7462"/>
    <w:rsid w:val="009B74C6"/>
    <w:rsid w:val="009B77D2"/>
    <w:rsid w:val="009C247F"/>
    <w:rsid w:val="009C5A9F"/>
    <w:rsid w:val="009D06E7"/>
    <w:rsid w:val="009D36EF"/>
    <w:rsid w:val="009D500E"/>
    <w:rsid w:val="009D6FA5"/>
    <w:rsid w:val="009E209A"/>
    <w:rsid w:val="009E2CF7"/>
    <w:rsid w:val="009E339C"/>
    <w:rsid w:val="009E7225"/>
    <w:rsid w:val="009E799D"/>
    <w:rsid w:val="009E7CF2"/>
    <w:rsid w:val="009F070D"/>
    <w:rsid w:val="009F15B8"/>
    <w:rsid w:val="009F15C8"/>
    <w:rsid w:val="009F1B5A"/>
    <w:rsid w:val="009F32EF"/>
    <w:rsid w:val="009F68FF"/>
    <w:rsid w:val="009F6A82"/>
    <w:rsid w:val="00A01F9C"/>
    <w:rsid w:val="00A01FE5"/>
    <w:rsid w:val="00A11FF6"/>
    <w:rsid w:val="00A132E8"/>
    <w:rsid w:val="00A13E59"/>
    <w:rsid w:val="00A13FFC"/>
    <w:rsid w:val="00A14AA3"/>
    <w:rsid w:val="00A20040"/>
    <w:rsid w:val="00A20996"/>
    <w:rsid w:val="00A22C38"/>
    <w:rsid w:val="00A23C2D"/>
    <w:rsid w:val="00A25085"/>
    <w:rsid w:val="00A255AD"/>
    <w:rsid w:val="00A27CC0"/>
    <w:rsid w:val="00A3045A"/>
    <w:rsid w:val="00A30640"/>
    <w:rsid w:val="00A37057"/>
    <w:rsid w:val="00A432CB"/>
    <w:rsid w:val="00A50853"/>
    <w:rsid w:val="00A50F7D"/>
    <w:rsid w:val="00A510A9"/>
    <w:rsid w:val="00A52F2B"/>
    <w:rsid w:val="00A531B0"/>
    <w:rsid w:val="00A53F6E"/>
    <w:rsid w:val="00A54A27"/>
    <w:rsid w:val="00A54D52"/>
    <w:rsid w:val="00A602A5"/>
    <w:rsid w:val="00A62E09"/>
    <w:rsid w:val="00A639B2"/>
    <w:rsid w:val="00A64BF3"/>
    <w:rsid w:val="00A666A3"/>
    <w:rsid w:val="00A71425"/>
    <w:rsid w:val="00A72AB3"/>
    <w:rsid w:val="00A73940"/>
    <w:rsid w:val="00A73B84"/>
    <w:rsid w:val="00A76C79"/>
    <w:rsid w:val="00A832D3"/>
    <w:rsid w:val="00A83852"/>
    <w:rsid w:val="00A84E62"/>
    <w:rsid w:val="00A85146"/>
    <w:rsid w:val="00A87DB4"/>
    <w:rsid w:val="00A906F7"/>
    <w:rsid w:val="00A96D2C"/>
    <w:rsid w:val="00AA0908"/>
    <w:rsid w:val="00AA1BDF"/>
    <w:rsid w:val="00AA2B46"/>
    <w:rsid w:val="00AA5F8C"/>
    <w:rsid w:val="00AA6781"/>
    <w:rsid w:val="00AB178A"/>
    <w:rsid w:val="00AB1FCB"/>
    <w:rsid w:val="00AB2033"/>
    <w:rsid w:val="00AB3ED8"/>
    <w:rsid w:val="00AB6CCF"/>
    <w:rsid w:val="00AC7CD6"/>
    <w:rsid w:val="00AD035E"/>
    <w:rsid w:val="00AD037D"/>
    <w:rsid w:val="00AD03CD"/>
    <w:rsid w:val="00AD135C"/>
    <w:rsid w:val="00AD43FA"/>
    <w:rsid w:val="00AD4462"/>
    <w:rsid w:val="00AE0B3F"/>
    <w:rsid w:val="00AE11AF"/>
    <w:rsid w:val="00AE2ABA"/>
    <w:rsid w:val="00AE322D"/>
    <w:rsid w:val="00AE65CF"/>
    <w:rsid w:val="00AE72E3"/>
    <w:rsid w:val="00AF0735"/>
    <w:rsid w:val="00AF12F5"/>
    <w:rsid w:val="00AF414E"/>
    <w:rsid w:val="00AF450C"/>
    <w:rsid w:val="00AF7B7E"/>
    <w:rsid w:val="00B00DE7"/>
    <w:rsid w:val="00B014C0"/>
    <w:rsid w:val="00B02E3B"/>
    <w:rsid w:val="00B04CBC"/>
    <w:rsid w:val="00B07FAE"/>
    <w:rsid w:val="00B128D1"/>
    <w:rsid w:val="00B148F7"/>
    <w:rsid w:val="00B1661F"/>
    <w:rsid w:val="00B1738D"/>
    <w:rsid w:val="00B24883"/>
    <w:rsid w:val="00B25317"/>
    <w:rsid w:val="00B25ABD"/>
    <w:rsid w:val="00B30786"/>
    <w:rsid w:val="00B30979"/>
    <w:rsid w:val="00B30E5E"/>
    <w:rsid w:val="00B32C41"/>
    <w:rsid w:val="00B33006"/>
    <w:rsid w:val="00B35857"/>
    <w:rsid w:val="00B35F6A"/>
    <w:rsid w:val="00B372EE"/>
    <w:rsid w:val="00B37649"/>
    <w:rsid w:val="00B37795"/>
    <w:rsid w:val="00B4072D"/>
    <w:rsid w:val="00B42769"/>
    <w:rsid w:val="00B47DB1"/>
    <w:rsid w:val="00B5124B"/>
    <w:rsid w:val="00B51C95"/>
    <w:rsid w:val="00B54855"/>
    <w:rsid w:val="00B548A3"/>
    <w:rsid w:val="00B553C3"/>
    <w:rsid w:val="00B55EBA"/>
    <w:rsid w:val="00B5784A"/>
    <w:rsid w:val="00B6196E"/>
    <w:rsid w:val="00B6404D"/>
    <w:rsid w:val="00B7165F"/>
    <w:rsid w:val="00B73FC8"/>
    <w:rsid w:val="00B76CA6"/>
    <w:rsid w:val="00B812F3"/>
    <w:rsid w:val="00B87B41"/>
    <w:rsid w:val="00B87BA2"/>
    <w:rsid w:val="00B91248"/>
    <w:rsid w:val="00B91E02"/>
    <w:rsid w:val="00B920CC"/>
    <w:rsid w:val="00B93B8C"/>
    <w:rsid w:val="00B95192"/>
    <w:rsid w:val="00B960FC"/>
    <w:rsid w:val="00B9620D"/>
    <w:rsid w:val="00B97A46"/>
    <w:rsid w:val="00BA1475"/>
    <w:rsid w:val="00BA39A9"/>
    <w:rsid w:val="00BA3F2C"/>
    <w:rsid w:val="00BA40CB"/>
    <w:rsid w:val="00BA4B7B"/>
    <w:rsid w:val="00BA5AC3"/>
    <w:rsid w:val="00BA5B29"/>
    <w:rsid w:val="00BB0781"/>
    <w:rsid w:val="00BB192F"/>
    <w:rsid w:val="00BB275C"/>
    <w:rsid w:val="00BB2E70"/>
    <w:rsid w:val="00BB4778"/>
    <w:rsid w:val="00BB5936"/>
    <w:rsid w:val="00BB6A94"/>
    <w:rsid w:val="00BB6FC7"/>
    <w:rsid w:val="00BC087D"/>
    <w:rsid w:val="00BC58DE"/>
    <w:rsid w:val="00BC684E"/>
    <w:rsid w:val="00BC73F0"/>
    <w:rsid w:val="00BD265B"/>
    <w:rsid w:val="00BD4ADA"/>
    <w:rsid w:val="00BD5401"/>
    <w:rsid w:val="00BD65CF"/>
    <w:rsid w:val="00BE198F"/>
    <w:rsid w:val="00BE277D"/>
    <w:rsid w:val="00BE63A5"/>
    <w:rsid w:val="00BE77CC"/>
    <w:rsid w:val="00BF0B3B"/>
    <w:rsid w:val="00BF622E"/>
    <w:rsid w:val="00BF7AB2"/>
    <w:rsid w:val="00C01766"/>
    <w:rsid w:val="00C0260A"/>
    <w:rsid w:val="00C02E14"/>
    <w:rsid w:val="00C059B3"/>
    <w:rsid w:val="00C059C3"/>
    <w:rsid w:val="00C06660"/>
    <w:rsid w:val="00C066AF"/>
    <w:rsid w:val="00C116E8"/>
    <w:rsid w:val="00C17F02"/>
    <w:rsid w:val="00C20D4C"/>
    <w:rsid w:val="00C20DCB"/>
    <w:rsid w:val="00C210D3"/>
    <w:rsid w:val="00C21FA9"/>
    <w:rsid w:val="00C2246D"/>
    <w:rsid w:val="00C236F9"/>
    <w:rsid w:val="00C24B73"/>
    <w:rsid w:val="00C276D8"/>
    <w:rsid w:val="00C31B5D"/>
    <w:rsid w:val="00C32D01"/>
    <w:rsid w:val="00C3308A"/>
    <w:rsid w:val="00C33BE3"/>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0A2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2484"/>
    <w:rsid w:val="00CF384A"/>
    <w:rsid w:val="00CF71CF"/>
    <w:rsid w:val="00D003A1"/>
    <w:rsid w:val="00D00AFD"/>
    <w:rsid w:val="00D033ED"/>
    <w:rsid w:val="00D04C53"/>
    <w:rsid w:val="00D0529C"/>
    <w:rsid w:val="00D06330"/>
    <w:rsid w:val="00D103F3"/>
    <w:rsid w:val="00D13094"/>
    <w:rsid w:val="00D168C3"/>
    <w:rsid w:val="00D17779"/>
    <w:rsid w:val="00D208E4"/>
    <w:rsid w:val="00D20E84"/>
    <w:rsid w:val="00D21F83"/>
    <w:rsid w:val="00D2342C"/>
    <w:rsid w:val="00D24133"/>
    <w:rsid w:val="00D24F0A"/>
    <w:rsid w:val="00D27CE1"/>
    <w:rsid w:val="00D35DD4"/>
    <w:rsid w:val="00D41514"/>
    <w:rsid w:val="00D421C9"/>
    <w:rsid w:val="00D44221"/>
    <w:rsid w:val="00D442C1"/>
    <w:rsid w:val="00D46711"/>
    <w:rsid w:val="00D46DBF"/>
    <w:rsid w:val="00D472E0"/>
    <w:rsid w:val="00D5025E"/>
    <w:rsid w:val="00D52B6D"/>
    <w:rsid w:val="00D53414"/>
    <w:rsid w:val="00D54394"/>
    <w:rsid w:val="00D56164"/>
    <w:rsid w:val="00D62B67"/>
    <w:rsid w:val="00D64502"/>
    <w:rsid w:val="00D65769"/>
    <w:rsid w:val="00D672B4"/>
    <w:rsid w:val="00D707A5"/>
    <w:rsid w:val="00D77C46"/>
    <w:rsid w:val="00D77E17"/>
    <w:rsid w:val="00D80055"/>
    <w:rsid w:val="00D80471"/>
    <w:rsid w:val="00D80965"/>
    <w:rsid w:val="00D81A0A"/>
    <w:rsid w:val="00D83D02"/>
    <w:rsid w:val="00D83E13"/>
    <w:rsid w:val="00D84101"/>
    <w:rsid w:val="00D850E2"/>
    <w:rsid w:val="00D863EF"/>
    <w:rsid w:val="00D901F0"/>
    <w:rsid w:val="00D950B1"/>
    <w:rsid w:val="00D974B6"/>
    <w:rsid w:val="00D97744"/>
    <w:rsid w:val="00DA41DD"/>
    <w:rsid w:val="00DA41F0"/>
    <w:rsid w:val="00DA709C"/>
    <w:rsid w:val="00DA792E"/>
    <w:rsid w:val="00DA7F71"/>
    <w:rsid w:val="00DB17A9"/>
    <w:rsid w:val="00DB2946"/>
    <w:rsid w:val="00DB2ECE"/>
    <w:rsid w:val="00DB4312"/>
    <w:rsid w:val="00DB4BAF"/>
    <w:rsid w:val="00DB5731"/>
    <w:rsid w:val="00DC384A"/>
    <w:rsid w:val="00DC6FA6"/>
    <w:rsid w:val="00DD13B9"/>
    <w:rsid w:val="00DD43EC"/>
    <w:rsid w:val="00DD4AD0"/>
    <w:rsid w:val="00DD5EE2"/>
    <w:rsid w:val="00DD6584"/>
    <w:rsid w:val="00DE19CF"/>
    <w:rsid w:val="00DE1FEB"/>
    <w:rsid w:val="00DE2B98"/>
    <w:rsid w:val="00DE3D86"/>
    <w:rsid w:val="00DE4AB2"/>
    <w:rsid w:val="00DE575B"/>
    <w:rsid w:val="00DE5BF7"/>
    <w:rsid w:val="00DE7C44"/>
    <w:rsid w:val="00DF196C"/>
    <w:rsid w:val="00DF3123"/>
    <w:rsid w:val="00DF3B7B"/>
    <w:rsid w:val="00DF4003"/>
    <w:rsid w:val="00DF77E1"/>
    <w:rsid w:val="00DF7CED"/>
    <w:rsid w:val="00E00F65"/>
    <w:rsid w:val="00E05FDF"/>
    <w:rsid w:val="00E0627D"/>
    <w:rsid w:val="00E1207F"/>
    <w:rsid w:val="00E12DDA"/>
    <w:rsid w:val="00E165B1"/>
    <w:rsid w:val="00E16947"/>
    <w:rsid w:val="00E22607"/>
    <w:rsid w:val="00E22BC4"/>
    <w:rsid w:val="00E2341B"/>
    <w:rsid w:val="00E24809"/>
    <w:rsid w:val="00E25825"/>
    <w:rsid w:val="00E27AB4"/>
    <w:rsid w:val="00E30062"/>
    <w:rsid w:val="00E30356"/>
    <w:rsid w:val="00E307B2"/>
    <w:rsid w:val="00E32E48"/>
    <w:rsid w:val="00E3703D"/>
    <w:rsid w:val="00E3736A"/>
    <w:rsid w:val="00E409E2"/>
    <w:rsid w:val="00E41C04"/>
    <w:rsid w:val="00E42177"/>
    <w:rsid w:val="00E422E8"/>
    <w:rsid w:val="00E43612"/>
    <w:rsid w:val="00E43BF5"/>
    <w:rsid w:val="00E467F8"/>
    <w:rsid w:val="00E47EC7"/>
    <w:rsid w:val="00E51741"/>
    <w:rsid w:val="00E548D9"/>
    <w:rsid w:val="00E6004B"/>
    <w:rsid w:val="00E666DE"/>
    <w:rsid w:val="00E670A2"/>
    <w:rsid w:val="00E70828"/>
    <w:rsid w:val="00E742C8"/>
    <w:rsid w:val="00E755CD"/>
    <w:rsid w:val="00E837D7"/>
    <w:rsid w:val="00E83BE7"/>
    <w:rsid w:val="00E84393"/>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3C00"/>
    <w:rsid w:val="00EB4ABE"/>
    <w:rsid w:val="00EB4CAF"/>
    <w:rsid w:val="00EB689B"/>
    <w:rsid w:val="00EC1D53"/>
    <w:rsid w:val="00EC2611"/>
    <w:rsid w:val="00EC364B"/>
    <w:rsid w:val="00EC4AD3"/>
    <w:rsid w:val="00EC5FE3"/>
    <w:rsid w:val="00EC62F4"/>
    <w:rsid w:val="00EC6653"/>
    <w:rsid w:val="00ED0A73"/>
    <w:rsid w:val="00ED37E4"/>
    <w:rsid w:val="00ED4165"/>
    <w:rsid w:val="00ED4D5D"/>
    <w:rsid w:val="00ED555D"/>
    <w:rsid w:val="00ED5F83"/>
    <w:rsid w:val="00ED6617"/>
    <w:rsid w:val="00ED71F3"/>
    <w:rsid w:val="00EE1A2A"/>
    <w:rsid w:val="00EE2F23"/>
    <w:rsid w:val="00EE3124"/>
    <w:rsid w:val="00EE7816"/>
    <w:rsid w:val="00EF005F"/>
    <w:rsid w:val="00EF146C"/>
    <w:rsid w:val="00EF1874"/>
    <w:rsid w:val="00EF2B83"/>
    <w:rsid w:val="00EF3417"/>
    <w:rsid w:val="00EF3A81"/>
    <w:rsid w:val="00EF5615"/>
    <w:rsid w:val="00EF5BA1"/>
    <w:rsid w:val="00EF6D03"/>
    <w:rsid w:val="00EF7B9D"/>
    <w:rsid w:val="00F020EF"/>
    <w:rsid w:val="00F03752"/>
    <w:rsid w:val="00F07A0C"/>
    <w:rsid w:val="00F10063"/>
    <w:rsid w:val="00F12750"/>
    <w:rsid w:val="00F17C4A"/>
    <w:rsid w:val="00F24771"/>
    <w:rsid w:val="00F24895"/>
    <w:rsid w:val="00F24A66"/>
    <w:rsid w:val="00F2537C"/>
    <w:rsid w:val="00F279CA"/>
    <w:rsid w:val="00F3126F"/>
    <w:rsid w:val="00F32DFB"/>
    <w:rsid w:val="00F32FF9"/>
    <w:rsid w:val="00F3394A"/>
    <w:rsid w:val="00F34CC9"/>
    <w:rsid w:val="00F35DB3"/>
    <w:rsid w:val="00F35E86"/>
    <w:rsid w:val="00F4104E"/>
    <w:rsid w:val="00F41D48"/>
    <w:rsid w:val="00F46368"/>
    <w:rsid w:val="00F46B44"/>
    <w:rsid w:val="00F47C28"/>
    <w:rsid w:val="00F5653D"/>
    <w:rsid w:val="00F56B2B"/>
    <w:rsid w:val="00F5750A"/>
    <w:rsid w:val="00F601EC"/>
    <w:rsid w:val="00F61D61"/>
    <w:rsid w:val="00F62808"/>
    <w:rsid w:val="00F64533"/>
    <w:rsid w:val="00F668A3"/>
    <w:rsid w:val="00F67593"/>
    <w:rsid w:val="00F72C64"/>
    <w:rsid w:val="00F74BA0"/>
    <w:rsid w:val="00F772E8"/>
    <w:rsid w:val="00F804C9"/>
    <w:rsid w:val="00F804EF"/>
    <w:rsid w:val="00F80790"/>
    <w:rsid w:val="00F80DE9"/>
    <w:rsid w:val="00F81507"/>
    <w:rsid w:val="00F81ACC"/>
    <w:rsid w:val="00F8393A"/>
    <w:rsid w:val="00F83FAD"/>
    <w:rsid w:val="00F8429F"/>
    <w:rsid w:val="00F86B0B"/>
    <w:rsid w:val="00F86BFA"/>
    <w:rsid w:val="00F8719E"/>
    <w:rsid w:val="00F917D5"/>
    <w:rsid w:val="00F93883"/>
    <w:rsid w:val="00F95A98"/>
    <w:rsid w:val="00F979C9"/>
    <w:rsid w:val="00F97CE1"/>
    <w:rsid w:val="00FA1527"/>
    <w:rsid w:val="00FA18EA"/>
    <w:rsid w:val="00FA39AD"/>
    <w:rsid w:val="00FA4BB3"/>
    <w:rsid w:val="00FA7EB4"/>
    <w:rsid w:val="00FB00EE"/>
    <w:rsid w:val="00FB0CA5"/>
    <w:rsid w:val="00FB1820"/>
    <w:rsid w:val="00FB3D5F"/>
    <w:rsid w:val="00FB51E4"/>
    <w:rsid w:val="00FB72C7"/>
    <w:rsid w:val="00FC0E76"/>
    <w:rsid w:val="00FC4D09"/>
    <w:rsid w:val="00FC5B78"/>
    <w:rsid w:val="00FD2ADF"/>
    <w:rsid w:val="00FD2EEC"/>
    <w:rsid w:val="00FD4F40"/>
    <w:rsid w:val="00FD6D08"/>
    <w:rsid w:val="00FE0B01"/>
    <w:rsid w:val="00FE0B68"/>
    <w:rsid w:val="00FE0FE6"/>
    <w:rsid w:val="00FE14E8"/>
    <w:rsid w:val="00FE2C83"/>
    <w:rsid w:val="00FE396B"/>
    <w:rsid w:val="00FE79B5"/>
    <w:rsid w:val="00FF044C"/>
    <w:rsid w:val="00FF082F"/>
    <w:rsid w:val="00FF1D63"/>
    <w:rsid w:val="00FF1ED0"/>
    <w:rsid w:val="00FF1F15"/>
    <w:rsid w:val="00FF1F5E"/>
    <w:rsid w:val="00FF5F6D"/>
    <w:rsid w:val="0131E7D5"/>
    <w:rsid w:val="013343E2"/>
    <w:rsid w:val="01FDCB91"/>
    <w:rsid w:val="022F75BD"/>
    <w:rsid w:val="023A20AF"/>
    <w:rsid w:val="026B8DDA"/>
    <w:rsid w:val="02AE7F94"/>
    <w:rsid w:val="0327C084"/>
    <w:rsid w:val="03EDD6A9"/>
    <w:rsid w:val="03FF9679"/>
    <w:rsid w:val="0412C185"/>
    <w:rsid w:val="0427FD6A"/>
    <w:rsid w:val="04619290"/>
    <w:rsid w:val="05188BA1"/>
    <w:rsid w:val="055211AB"/>
    <w:rsid w:val="05A19A80"/>
    <w:rsid w:val="0616A0BE"/>
    <w:rsid w:val="068DDD01"/>
    <w:rsid w:val="06CAE749"/>
    <w:rsid w:val="06D1118E"/>
    <w:rsid w:val="06D2167B"/>
    <w:rsid w:val="070227C9"/>
    <w:rsid w:val="07175028"/>
    <w:rsid w:val="07A3E9C4"/>
    <w:rsid w:val="07A8BCC5"/>
    <w:rsid w:val="07D2C358"/>
    <w:rsid w:val="07E8E100"/>
    <w:rsid w:val="08EA8579"/>
    <w:rsid w:val="09265FF2"/>
    <w:rsid w:val="09378B6F"/>
    <w:rsid w:val="093FBA25"/>
    <w:rsid w:val="094BD6E5"/>
    <w:rsid w:val="0982F24B"/>
    <w:rsid w:val="09981150"/>
    <w:rsid w:val="0A0F531D"/>
    <w:rsid w:val="0A0FD9C5"/>
    <w:rsid w:val="0A33465C"/>
    <w:rsid w:val="0A8655DA"/>
    <w:rsid w:val="0A8C2F17"/>
    <w:rsid w:val="0A989C4E"/>
    <w:rsid w:val="0AB5896F"/>
    <w:rsid w:val="0AF21224"/>
    <w:rsid w:val="0B77FB99"/>
    <w:rsid w:val="0B8B2F20"/>
    <w:rsid w:val="0BF90500"/>
    <w:rsid w:val="0C05119A"/>
    <w:rsid w:val="0C22263B"/>
    <w:rsid w:val="0C380EAF"/>
    <w:rsid w:val="0C772911"/>
    <w:rsid w:val="0CEEA2EF"/>
    <w:rsid w:val="0D079534"/>
    <w:rsid w:val="0DF895BA"/>
    <w:rsid w:val="0E4D72FE"/>
    <w:rsid w:val="0E9EB399"/>
    <w:rsid w:val="0EEBAB48"/>
    <w:rsid w:val="0EED2536"/>
    <w:rsid w:val="0F15150C"/>
    <w:rsid w:val="0F16DE38"/>
    <w:rsid w:val="0F33A4C8"/>
    <w:rsid w:val="0F8192A9"/>
    <w:rsid w:val="0F8A3894"/>
    <w:rsid w:val="0F94030D"/>
    <w:rsid w:val="0FF86D73"/>
    <w:rsid w:val="1059568F"/>
    <w:rsid w:val="10A92688"/>
    <w:rsid w:val="10C0C170"/>
    <w:rsid w:val="10D878F9"/>
    <w:rsid w:val="10E8E124"/>
    <w:rsid w:val="111C06CF"/>
    <w:rsid w:val="1153F11F"/>
    <w:rsid w:val="11574436"/>
    <w:rsid w:val="119D3A2A"/>
    <w:rsid w:val="11BB7AC6"/>
    <w:rsid w:val="1285FEDD"/>
    <w:rsid w:val="12C11F09"/>
    <w:rsid w:val="12E147D5"/>
    <w:rsid w:val="12FBEAF8"/>
    <w:rsid w:val="132030A9"/>
    <w:rsid w:val="1358ABED"/>
    <w:rsid w:val="1386AFF3"/>
    <w:rsid w:val="14611689"/>
    <w:rsid w:val="14D10CFB"/>
    <w:rsid w:val="1521DD9B"/>
    <w:rsid w:val="15E33C7B"/>
    <w:rsid w:val="16405D2A"/>
    <w:rsid w:val="1656E44C"/>
    <w:rsid w:val="16D5F862"/>
    <w:rsid w:val="16ED3D0B"/>
    <w:rsid w:val="179BA471"/>
    <w:rsid w:val="17D2A57A"/>
    <w:rsid w:val="17FCF47F"/>
    <w:rsid w:val="1813F1CD"/>
    <w:rsid w:val="191DE9B9"/>
    <w:rsid w:val="19447142"/>
    <w:rsid w:val="19466980"/>
    <w:rsid w:val="19804BBB"/>
    <w:rsid w:val="19E6E62D"/>
    <w:rsid w:val="1A0C8679"/>
    <w:rsid w:val="1A7621FB"/>
    <w:rsid w:val="1AAF1B4F"/>
    <w:rsid w:val="1AD8541D"/>
    <w:rsid w:val="1AF0403A"/>
    <w:rsid w:val="1AFA759D"/>
    <w:rsid w:val="1B9DC67A"/>
    <w:rsid w:val="1C554A79"/>
    <w:rsid w:val="1C5780C5"/>
    <w:rsid w:val="1CAB1C4D"/>
    <w:rsid w:val="1D3CA264"/>
    <w:rsid w:val="1D515C4D"/>
    <w:rsid w:val="1D90BD03"/>
    <w:rsid w:val="1E367282"/>
    <w:rsid w:val="1E383A20"/>
    <w:rsid w:val="1EBE1FF2"/>
    <w:rsid w:val="1F73BDB8"/>
    <w:rsid w:val="1F79BE19"/>
    <w:rsid w:val="1F9A5109"/>
    <w:rsid w:val="1FCE89DD"/>
    <w:rsid w:val="20A58CF9"/>
    <w:rsid w:val="20B0453D"/>
    <w:rsid w:val="20F48DF0"/>
    <w:rsid w:val="217F8476"/>
    <w:rsid w:val="21DCE7D7"/>
    <w:rsid w:val="224567EE"/>
    <w:rsid w:val="228670AD"/>
    <w:rsid w:val="22C1153A"/>
    <w:rsid w:val="234B072A"/>
    <w:rsid w:val="23718C5B"/>
    <w:rsid w:val="24BFBAF2"/>
    <w:rsid w:val="250CF27B"/>
    <w:rsid w:val="25CF80E2"/>
    <w:rsid w:val="269BF0F8"/>
    <w:rsid w:val="26A8BAD3"/>
    <w:rsid w:val="26D02E87"/>
    <w:rsid w:val="26FE6FD3"/>
    <w:rsid w:val="27992E71"/>
    <w:rsid w:val="27DCE0C1"/>
    <w:rsid w:val="28061FB0"/>
    <w:rsid w:val="28073825"/>
    <w:rsid w:val="2855B388"/>
    <w:rsid w:val="28A68297"/>
    <w:rsid w:val="28D93A1E"/>
    <w:rsid w:val="293DBA27"/>
    <w:rsid w:val="295A950C"/>
    <w:rsid w:val="299EEAB4"/>
    <w:rsid w:val="29C5F033"/>
    <w:rsid w:val="2A095BA0"/>
    <w:rsid w:val="2A5E5BEE"/>
    <w:rsid w:val="2A819B25"/>
    <w:rsid w:val="2B52A691"/>
    <w:rsid w:val="2B663A9E"/>
    <w:rsid w:val="2C37C9BD"/>
    <w:rsid w:val="2CAEB58F"/>
    <w:rsid w:val="2D37380C"/>
    <w:rsid w:val="2D56B792"/>
    <w:rsid w:val="2D78DDD0"/>
    <w:rsid w:val="2D980EB4"/>
    <w:rsid w:val="2DB5229B"/>
    <w:rsid w:val="2DFBF758"/>
    <w:rsid w:val="2E0974F0"/>
    <w:rsid w:val="2E2F11CC"/>
    <w:rsid w:val="2E48DB1B"/>
    <w:rsid w:val="2EF8351D"/>
    <w:rsid w:val="2F104AA7"/>
    <w:rsid w:val="2F4A8004"/>
    <w:rsid w:val="2F55BF48"/>
    <w:rsid w:val="2F76D74E"/>
    <w:rsid w:val="2FBBB2DB"/>
    <w:rsid w:val="3013F52B"/>
    <w:rsid w:val="3034FB15"/>
    <w:rsid w:val="307ADD21"/>
    <w:rsid w:val="30BA27C4"/>
    <w:rsid w:val="30D3A9FA"/>
    <w:rsid w:val="31232C41"/>
    <w:rsid w:val="31256CBA"/>
    <w:rsid w:val="3188F4D1"/>
    <w:rsid w:val="31BD272F"/>
    <w:rsid w:val="3244F5D3"/>
    <w:rsid w:val="32532701"/>
    <w:rsid w:val="32CD2314"/>
    <w:rsid w:val="32D2E50A"/>
    <w:rsid w:val="3304275C"/>
    <w:rsid w:val="337481CB"/>
    <w:rsid w:val="33B27DE3"/>
    <w:rsid w:val="34628DBC"/>
    <w:rsid w:val="349D47B3"/>
    <w:rsid w:val="34BCF4FE"/>
    <w:rsid w:val="3507B2B9"/>
    <w:rsid w:val="35914653"/>
    <w:rsid w:val="35D0D51D"/>
    <w:rsid w:val="3645640A"/>
    <w:rsid w:val="36777F8A"/>
    <w:rsid w:val="373CF0EE"/>
    <w:rsid w:val="37427305"/>
    <w:rsid w:val="38E3E6D4"/>
    <w:rsid w:val="39965DB6"/>
    <w:rsid w:val="39AECFC6"/>
    <w:rsid w:val="39BAB4BB"/>
    <w:rsid w:val="39E60BB2"/>
    <w:rsid w:val="3A4B536C"/>
    <w:rsid w:val="3AFA735A"/>
    <w:rsid w:val="3C3217F4"/>
    <w:rsid w:val="3CD916D8"/>
    <w:rsid w:val="3CF041DA"/>
    <w:rsid w:val="3D093EA2"/>
    <w:rsid w:val="3D61F4BF"/>
    <w:rsid w:val="3DBCD669"/>
    <w:rsid w:val="3DF3604F"/>
    <w:rsid w:val="3DF8A062"/>
    <w:rsid w:val="3E4FDE07"/>
    <w:rsid w:val="3E81D3E6"/>
    <w:rsid w:val="3ECD4EFE"/>
    <w:rsid w:val="3F3892F6"/>
    <w:rsid w:val="3F870691"/>
    <w:rsid w:val="3FEFD2DC"/>
    <w:rsid w:val="40157BDF"/>
    <w:rsid w:val="40A1A722"/>
    <w:rsid w:val="40C3B5EC"/>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5E2586E"/>
    <w:rsid w:val="460ADFBF"/>
    <w:rsid w:val="46B0F68A"/>
    <w:rsid w:val="46B216A5"/>
    <w:rsid w:val="46CCB3BF"/>
    <w:rsid w:val="46D3BF91"/>
    <w:rsid w:val="46F22CEB"/>
    <w:rsid w:val="4710AE17"/>
    <w:rsid w:val="4716FAA1"/>
    <w:rsid w:val="471F7117"/>
    <w:rsid w:val="475607E6"/>
    <w:rsid w:val="47EFD7BC"/>
    <w:rsid w:val="48E9DB44"/>
    <w:rsid w:val="48EC4F69"/>
    <w:rsid w:val="48F33869"/>
    <w:rsid w:val="49224CA4"/>
    <w:rsid w:val="49A59BA8"/>
    <w:rsid w:val="49E6FAE2"/>
    <w:rsid w:val="4A484ED9"/>
    <w:rsid w:val="4A4CD7C8"/>
    <w:rsid w:val="4B239FA8"/>
    <w:rsid w:val="4B24023E"/>
    <w:rsid w:val="4BE46834"/>
    <w:rsid w:val="4BE8A829"/>
    <w:rsid w:val="4C7CA721"/>
    <w:rsid w:val="4CDF9FA1"/>
    <w:rsid w:val="4D684410"/>
    <w:rsid w:val="4DC9BC60"/>
    <w:rsid w:val="4E2677DA"/>
    <w:rsid w:val="4EA3799E"/>
    <w:rsid w:val="4F1BBFFC"/>
    <w:rsid w:val="4F2594B7"/>
    <w:rsid w:val="4F3C42A8"/>
    <w:rsid w:val="4F59E8FE"/>
    <w:rsid w:val="4F89219C"/>
    <w:rsid w:val="4FB2D783"/>
    <w:rsid w:val="4FD62F72"/>
    <w:rsid w:val="4FE5EEEA"/>
    <w:rsid w:val="4FF47538"/>
    <w:rsid w:val="5042D9F0"/>
    <w:rsid w:val="51289BDD"/>
    <w:rsid w:val="518F267F"/>
    <w:rsid w:val="525360BE"/>
    <w:rsid w:val="529112FF"/>
    <w:rsid w:val="52F7BDAE"/>
    <w:rsid w:val="533D110D"/>
    <w:rsid w:val="53652B7D"/>
    <w:rsid w:val="53CB650C"/>
    <w:rsid w:val="53D32206"/>
    <w:rsid w:val="53E6DA96"/>
    <w:rsid w:val="5408DC1C"/>
    <w:rsid w:val="54D39E01"/>
    <w:rsid w:val="553109DD"/>
    <w:rsid w:val="55557002"/>
    <w:rsid w:val="555772A0"/>
    <w:rsid w:val="55FFF552"/>
    <w:rsid w:val="570A2E28"/>
    <w:rsid w:val="5781C79D"/>
    <w:rsid w:val="578B385A"/>
    <w:rsid w:val="5820999A"/>
    <w:rsid w:val="588BC2CB"/>
    <w:rsid w:val="58A5FE89"/>
    <w:rsid w:val="58CA8FC8"/>
    <w:rsid w:val="592F4494"/>
    <w:rsid w:val="59324520"/>
    <w:rsid w:val="594DFE4D"/>
    <w:rsid w:val="5A0031FA"/>
    <w:rsid w:val="5A50AAC0"/>
    <w:rsid w:val="5A690F14"/>
    <w:rsid w:val="5A6DF183"/>
    <w:rsid w:val="5AA7125F"/>
    <w:rsid w:val="5AD02CA8"/>
    <w:rsid w:val="5AF804E9"/>
    <w:rsid w:val="5B583A5C"/>
    <w:rsid w:val="5B997D7D"/>
    <w:rsid w:val="5BA06CB4"/>
    <w:rsid w:val="5BAE394B"/>
    <w:rsid w:val="5C2AF3D0"/>
    <w:rsid w:val="5C5B7339"/>
    <w:rsid w:val="5CD16C41"/>
    <w:rsid w:val="5D3F1B4A"/>
    <w:rsid w:val="5D559E63"/>
    <w:rsid w:val="5D762E7E"/>
    <w:rsid w:val="5E0ABBD5"/>
    <w:rsid w:val="5E4CA86F"/>
    <w:rsid w:val="5E857B2E"/>
    <w:rsid w:val="5E9180D5"/>
    <w:rsid w:val="5F86AF14"/>
    <w:rsid w:val="5FD0A3E3"/>
    <w:rsid w:val="60434ADD"/>
    <w:rsid w:val="60B051AF"/>
    <w:rsid w:val="6104D01C"/>
    <w:rsid w:val="611EBD83"/>
    <w:rsid w:val="61369F47"/>
    <w:rsid w:val="6191E61F"/>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87E5F"/>
    <w:rsid w:val="64FE5396"/>
    <w:rsid w:val="65691356"/>
    <w:rsid w:val="66425F74"/>
    <w:rsid w:val="6673E52B"/>
    <w:rsid w:val="66A7CEAD"/>
    <w:rsid w:val="66C4AB6A"/>
    <w:rsid w:val="676F67DB"/>
    <w:rsid w:val="67A12455"/>
    <w:rsid w:val="67B30CA9"/>
    <w:rsid w:val="67B68986"/>
    <w:rsid w:val="68309693"/>
    <w:rsid w:val="68DA37A7"/>
    <w:rsid w:val="69944961"/>
    <w:rsid w:val="69CA6149"/>
    <w:rsid w:val="6AC91F3A"/>
    <w:rsid w:val="6B1844F7"/>
    <w:rsid w:val="6B7046E6"/>
    <w:rsid w:val="6B8C2B64"/>
    <w:rsid w:val="6BBCF251"/>
    <w:rsid w:val="6BCC880A"/>
    <w:rsid w:val="6C5A82AC"/>
    <w:rsid w:val="6D68586B"/>
    <w:rsid w:val="6DE91B95"/>
    <w:rsid w:val="6E8EBF4B"/>
    <w:rsid w:val="6EDFD0B9"/>
    <w:rsid w:val="6EEBCA3F"/>
    <w:rsid w:val="6F358A23"/>
    <w:rsid w:val="6F571226"/>
    <w:rsid w:val="6FC88681"/>
    <w:rsid w:val="6FD06851"/>
    <w:rsid w:val="7014C5C6"/>
    <w:rsid w:val="70792696"/>
    <w:rsid w:val="70AC645E"/>
    <w:rsid w:val="70D6A8E5"/>
    <w:rsid w:val="70EB686A"/>
    <w:rsid w:val="7137D8D6"/>
    <w:rsid w:val="71AFE17C"/>
    <w:rsid w:val="71B6CF16"/>
    <w:rsid w:val="71D3457C"/>
    <w:rsid w:val="7202C359"/>
    <w:rsid w:val="72280704"/>
    <w:rsid w:val="7289CB2F"/>
    <w:rsid w:val="731B9261"/>
    <w:rsid w:val="73763B97"/>
    <w:rsid w:val="73C88B2C"/>
    <w:rsid w:val="73DFD511"/>
    <w:rsid w:val="73EC349F"/>
    <w:rsid w:val="740365BE"/>
    <w:rsid w:val="7406C280"/>
    <w:rsid w:val="742FE148"/>
    <w:rsid w:val="748E1CAD"/>
    <w:rsid w:val="74DAAA5A"/>
    <w:rsid w:val="74E318DD"/>
    <w:rsid w:val="7527DD18"/>
    <w:rsid w:val="756162D1"/>
    <w:rsid w:val="75A292E1"/>
    <w:rsid w:val="75B2264D"/>
    <w:rsid w:val="75D22AB1"/>
    <w:rsid w:val="765B271F"/>
    <w:rsid w:val="76731BD4"/>
    <w:rsid w:val="7686808B"/>
    <w:rsid w:val="76F349AC"/>
    <w:rsid w:val="7741DE9E"/>
    <w:rsid w:val="778D9423"/>
    <w:rsid w:val="77A07ED8"/>
    <w:rsid w:val="78136340"/>
    <w:rsid w:val="78BB172E"/>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46F0D0"/>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15:docId w15:val="{A700CD86-AEC7-48CF-9167-356F092F7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075248">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93064574">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1339848639">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godforall.org.uk/" TargetMode="External"/><Relationship Id="rId18" Type="http://schemas.openxmlformats.org/officeDocument/2006/relationships/hyperlink" Target="https://www.churchofengland.org/life-events/vocations/ministry-experience-scheme" TargetMode="External"/><Relationship Id="rId26" Type="http://schemas.openxmlformats.org/officeDocument/2006/relationships/hyperlink" Target="https://nylp.co.uk/" TargetMode="External"/><Relationship Id="rId3" Type="http://schemas.openxmlformats.org/officeDocument/2006/relationships/customXml" Target="../customXml/item3.xml"/><Relationship Id="rId21" Type="http://schemas.microsoft.com/office/2011/relationships/commentsExtended" Target="commentsExtended.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nylp.co.uk/" TargetMode="External"/><Relationship Id="rId25" Type="http://schemas.openxmlformats.org/officeDocument/2006/relationships/hyperlink" Target="https://www.networkyouthchurch.org.uk/" TargetMode="External"/><Relationship Id="rId2" Type="http://schemas.openxmlformats.org/officeDocument/2006/relationships/customXml" Target="../customXml/item2.xml"/><Relationship Id="rId16" Type="http://schemas.openxmlformats.org/officeDocument/2006/relationships/hyperlink" Target="https://www.networkyouthchurch.org.uk/" TargetMode="External"/><Relationship Id="rId20" Type="http://schemas.openxmlformats.org/officeDocument/2006/relationships/comments" Target="comments.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godforall.org.uk"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www.carlislediocese.org.uk/"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nms.no/english/"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microsoft.com/office/2016/09/relationships/commentsIds" Target="commentsIds.xml"/><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Props1.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2.xml><?xml version="1.0" encoding="utf-8"?>
<ds:datastoreItem xmlns:ds="http://schemas.openxmlformats.org/officeDocument/2006/customXml" ds:itemID="{7DE9B125-87BB-411B-9328-A03EB5CA2D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4.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docProps/app.xml><?xml version="1.0" encoding="utf-8"?>
<Properties xmlns="http://schemas.openxmlformats.org/officeDocument/2006/extended-properties" xmlns:vt="http://schemas.openxmlformats.org/officeDocument/2006/docPropsVTypes">
  <Template>Builder newsletter</Template>
  <TotalTime>5</TotalTime>
  <Pages>10</Pages>
  <Words>2395</Words>
  <Characters>13653</Characters>
  <Application>Microsoft Office Word</Application>
  <DocSecurity>0</DocSecurity>
  <Lines>113</Lines>
  <Paragraphs>32</Paragraphs>
  <ScaleCrop>false</ScaleCrop>
  <Company/>
  <LinksUpToDate>false</LinksUpToDate>
  <CharactersWithSpaces>16016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Burgess</dc:creator>
  <cp:keywords/>
  <dc:description/>
  <cp:lastModifiedBy>Hannah  Burgess</cp:lastModifiedBy>
  <cp:revision>7</cp:revision>
  <cp:lastPrinted>2026-05-07T08:28:00Z</cp:lastPrinted>
  <dcterms:created xsi:type="dcterms:W3CDTF">2026-05-07T08:28:00Z</dcterms:created>
  <dcterms:modified xsi:type="dcterms:W3CDTF">2026-05-07T08:35:00Z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