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5CF58" w14:textId="36736B21" w:rsidR="00AE2ABA" w:rsidRDefault="45472994" w:rsidP="00AE2ABA">
      <w:pPr>
        <w:pStyle w:val="CompanyLogoImageLine"/>
      </w:pPr>
      <w:r>
        <w:rPr>
          <w:noProof/>
        </w:rPr>
        <w:drawing>
          <wp:inline distT="0" distB="0" distL="0" distR="0" wp14:anchorId="22EC8BAB" wp14:editId="6B0A5091">
            <wp:extent cx="1785586" cy="711489"/>
            <wp:effectExtent l="0" t="0" r="0" b="0"/>
            <wp:docPr id="1123390485"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785586" cy="711489"/>
                    </a:xfrm>
                    <a:prstGeom prst="rect">
                      <a:avLst/>
                    </a:prstGeom>
                    <a:noFill/>
                    <a:ln>
                      <a:noFill/>
                    </a:ln>
                  </pic:spPr>
                </pic:pic>
              </a:graphicData>
            </a:graphic>
          </wp:inline>
        </w:drawing>
      </w:r>
    </w:p>
    <w:p w14:paraId="62D2A4D0" w14:textId="7333FAC6" w:rsidR="00A5517C" w:rsidRDefault="00160882" w:rsidP="00C30D35">
      <w:pPr>
        <w:pStyle w:val="Title"/>
        <w:spacing w:line="240" w:lineRule="auto"/>
        <w:rPr>
          <w:rFonts w:eastAsia="Times New Roman" w:cstheme="majorHAnsi"/>
          <w:sz w:val="44"/>
          <w:szCs w:val="44"/>
        </w:rPr>
      </w:pPr>
      <w:r>
        <w:rPr>
          <w:rFonts w:eastAsia="Times New Roman" w:cstheme="majorHAnsi"/>
          <w:sz w:val="44"/>
          <w:szCs w:val="44"/>
        </w:rPr>
        <w:t>Ministry Development Lead</w:t>
      </w:r>
    </w:p>
    <w:p w14:paraId="306B4A66" w14:textId="32FB03EF" w:rsidR="000E0E4C" w:rsidRPr="00C30D35" w:rsidRDefault="00C30D35" w:rsidP="00C30D35">
      <w:pPr>
        <w:pStyle w:val="Title"/>
        <w:spacing w:line="240" w:lineRule="auto"/>
        <w:rPr>
          <w:rFonts w:ascii="Times New Roman" w:eastAsia="Times New Roman" w:hAnsi="Times New Roman"/>
          <w:sz w:val="44"/>
          <w:szCs w:val="44"/>
        </w:rPr>
      </w:pPr>
      <w:r>
        <w:rPr>
          <w:rFonts w:ascii="Times New Roman" w:eastAsia="Times New Roman" w:hAnsi="Times New Roman"/>
          <w:sz w:val="44"/>
          <w:szCs w:val="44"/>
        </w:rPr>
        <w:br/>
      </w:r>
      <w:r w:rsidR="008C486A">
        <w:rPr>
          <w:rFonts w:ascii="Times New Roman" w:eastAsia="Times New Roman" w:hAnsi="Times New Roman"/>
          <w:sz w:val="44"/>
          <w:szCs w:val="44"/>
        </w:rPr>
        <w:br/>
      </w:r>
      <w:r w:rsidR="001E7887">
        <w:rPr>
          <w:noProof/>
        </w:rPr>
        <mc:AlternateContent>
          <mc:Choice Requires="wps">
            <w:drawing>
              <wp:inline distT="0" distB="0" distL="114300" distR="114300" wp14:anchorId="5E7FC51B" wp14:editId="0FFD937E">
                <wp:extent cx="2394858" cy="621792"/>
                <wp:effectExtent l="0" t="0" r="0" b="0"/>
                <wp:docPr id="450491107" name="Text Box 478120626"/>
                <wp:cNvGraphicFramePr/>
                <a:graphic xmlns:a="http://schemas.openxmlformats.org/drawingml/2006/main">
                  <a:graphicData uri="http://schemas.microsoft.com/office/word/2010/wordprocessingShape">
                    <wps:wsp>
                      <wps:cNvSpPr txBox="1"/>
                      <wps:spPr>
                        <a:xfrm>
                          <a:off x="0" y="0"/>
                          <a:ext cx="2394858" cy="621792"/>
                        </a:xfrm>
                        <a:prstGeom prst="rect">
                          <a:avLst/>
                        </a:prstGeom>
                        <a:noFill/>
                        <a:ln w="6350">
                          <a:noFill/>
                        </a:ln>
                      </wps:spPr>
                      <wps:txbx>
                        <w:txbxContent>
                          <w:p w14:paraId="2977E6D8" w14:textId="77777777" w:rsidR="001E7887" w:rsidRPr="002A75F9" w:rsidRDefault="001E7887" w:rsidP="001E7887">
                            <w:pPr>
                              <w:rPr>
                                <w:b/>
                                <w:bCs/>
                                <w:color w:val="2F2F2F" w:themeColor="accent5" w:themeShade="80"/>
                                <w:sz w:val="32"/>
                                <w:szCs w:val="32"/>
                              </w:rPr>
                            </w:pPr>
                            <w:r w:rsidRPr="002A75F9">
                              <w:rPr>
                                <w:b/>
                                <w:bCs/>
                                <w:color w:val="2F2F2F" w:themeColor="accent5" w:themeShade="80"/>
                                <w:sz w:val="32"/>
                                <w:szCs w:val="32"/>
                              </w:rPr>
                              <w:t>RECRUITMENT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E7FC51B" id="_x0000_t202" coordsize="21600,21600" o:spt="202" path="m,l,21600r21600,l21600,xe">
                <v:stroke joinstyle="miter"/>
                <v:path gradientshapeok="t" o:connecttype="rect"/>
              </v:shapetype>
              <v:shape id="Text Box 478120626" o:spid="_x0000_s1026" type="#_x0000_t202" style="width:188.55pt;height: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" filled="f" stroked="f" strokeweight=".5pt">
                <v:textbox>
                  <w:txbxContent>
                    <w:p w14:paraId="2977E6D8" w14:textId="77777777" w:rsidR="001E7887" w:rsidRPr="002A75F9" w:rsidRDefault="001E7887" w:rsidP="001E7887">
                      <w:pPr>
                        <w:rPr>
                          <w:b/>
                          <w:bCs/>
                          <w:color w:val="2F2F2F" w:themeColor="accent5" w:themeShade="80"/>
                          <w:sz w:val="32"/>
                          <w:szCs w:val="32"/>
                        </w:rPr>
                      </w:pPr>
                      <w:r w:rsidRPr="002A75F9">
                        <w:rPr>
                          <w:b/>
                          <w:bCs/>
                          <w:color w:val="2F2F2F" w:themeColor="accent5" w:themeShade="80"/>
                          <w:sz w:val="32"/>
                          <w:szCs w:val="32"/>
                        </w:rPr>
                        <w:t>RECRUITMENT INFORMATION</w:t>
                      </w:r>
                    </w:p>
                  </w:txbxContent>
                </v:textbox>
                <w10:anchorlock/>
              </v:shape>
            </w:pict>
          </mc:Fallback>
        </mc:AlternateContent>
      </w:r>
    </w:p>
    <w:tbl>
      <w:tblPr>
        <w:tblpPr w:leftFromText="180" w:rightFromText="180" w:vertAnchor="text" w:horzAnchor="margin" w:tblpY="3549"/>
        <w:tblOverlap w:val="never"/>
        <w:tblW w:w="4544" w:type="pct"/>
        <w:tblCellMar>
          <w:left w:w="0" w:type="dxa"/>
          <w:right w:w="115" w:type="dxa"/>
        </w:tblCellMar>
        <w:tblLook w:val="0600" w:firstRow="0" w:lastRow="0" w:firstColumn="0" w:lastColumn="0" w:noHBand="1" w:noVBand="1"/>
      </w:tblPr>
      <w:tblGrid>
        <w:gridCol w:w="9815"/>
      </w:tblGrid>
      <w:tr w:rsidR="002670FE" w14:paraId="6D683C6E" w14:textId="77777777" w:rsidTr="002670FE">
        <w:trPr>
          <w:trHeight w:val="2558"/>
        </w:trPr>
        <w:tc>
          <w:tcPr>
            <w:tcW w:w="5000" w:type="pct"/>
            <w:tcMar>
              <w:top w:w="72" w:type="dxa"/>
            </w:tcMar>
          </w:tcPr>
          <w:p w14:paraId="481413C8" w14:textId="77777777" w:rsidR="00090D9F" w:rsidRDefault="00090D9F" w:rsidP="002670FE">
            <w:pPr>
              <w:pStyle w:val="Subtitle"/>
              <w:jc w:val="left"/>
              <w:rPr>
                <w:sz w:val="36"/>
                <w:szCs w:val="36"/>
              </w:rPr>
            </w:pPr>
          </w:p>
          <w:p w14:paraId="34619421" w14:textId="24075351" w:rsidR="002670FE" w:rsidRDefault="002670FE" w:rsidP="002670FE">
            <w:pPr>
              <w:pStyle w:val="Subtitle"/>
              <w:jc w:val="left"/>
              <w:rPr>
                <w:sz w:val="32"/>
                <w:szCs w:val="32"/>
              </w:rPr>
            </w:pPr>
            <w:r w:rsidRPr="331656D8">
              <w:rPr>
                <w:sz w:val="36"/>
                <w:szCs w:val="36"/>
              </w:rPr>
              <w:t>In this pack you will find:</w:t>
            </w:r>
          </w:p>
          <w:p w14:paraId="1E7C7E85" w14:textId="77777777" w:rsidR="002670FE" w:rsidRPr="00761283" w:rsidRDefault="002670FE" w:rsidP="002670FE">
            <w:pPr>
              <w:pStyle w:val="NoSpacing"/>
              <w:rPr>
                <w:sz w:val="22"/>
                <w:szCs w:val="22"/>
              </w:rPr>
            </w:pPr>
          </w:p>
          <w:p w14:paraId="290E8790" w14:textId="44FB4EA5" w:rsidR="002670FE" w:rsidRDefault="002670FE" w:rsidP="002670FE">
            <w:pPr>
              <w:pStyle w:val="ListParagraph"/>
              <w:numPr>
                <w:ilvl w:val="0"/>
                <w:numId w:val="1"/>
              </w:numPr>
            </w:pPr>
            <w:r w:rsidRPr="331656D8">
              <w:t>God for All: Our Strategic Vision</w:t>
            </w:r>
          </w:p>
          <w:p w14:paraId="2D737196" w14:textId="6FBE9A03" w:rsidR="002670FE" w:rsidRPr="00761283" w:rsidRDefault="002670FE" w:rsidP="002670FE">
            <w:pPr>
              <w:pStyle w:val="ListParagraph"/>
              <w:numPr>
                <w:ilvl w:val="0"/>
                <w:numId w:val="1"/>
              </w:numPr>
            </w:pPr>
            <w:r w:rsidRPr="331656D8">
              <w:t>Ministry Development in the Diocese of Carlisle</w:t>
            </w:r>
          </w:p>
          <w:p w14:paraId="40D94BE7" w14:textId="77777777" w:rsidR="002670FE" w:rsidRPr="00761283" w:rsidRDefault="002670FE" w:rsidP="002670FE">
            <w:pPr>
              <w:pStyle w:val="ListParagraph"/>
              <w:numPr>
                <w:ilvl w:val="0"/>
                <w:numId w:val="1"/>
              </w:numPr>
            </w:pPr>
            <w:r w:rsidRPr="331656D8">
              <w:t>About the role</w:t>
            </w:r>
          </w:p>
          <w:p w14:paraId="521E6CE2" w14:textId="77777777" w:rsidR="002670FE" w:rsidRDefault="002670FE" w:rsidP="002670FE">
            <w:pPr>
              <w:pStyle w:val="ListParagraph"/>
              <w:numPr>
                <w:ilvl w:val="0"/>
                <w:numId w:val="1"/>
              </w:numPr>
            </w:pPr>
            <w:r w:rsidRPr="331656D8">
              <w:t>Job Description and Person Specification</w:t>
            </w:r>
          </w:p>
          <w:p w14:paraId="7443F057" w14:textId="76A31C27" w:rsidR="002670FE" w:rsidRPr="00761283" w:rsidRDefault="002670FE" w:rsidP="002670FE">
            <w:pPr>
              <w:pStyle w:val="ListParagraph"/>
              <w:numPr>
                <w:ilvl w:val="0"/>
                <w:numId w:val="1"/>
              </w:numPr>
            </w:pPr>
            <w:r w:rsidRPr="331656D8">
              <w:t>Staff benefits</w:t>
            </w:r>
          </w:p>
        </w:tc>
      </w:tr>
    </w:tbl>
    <w:p w14:paraId="65AAFDDD" w14:textId="51E51555" w:rsidR="005B7DD6" w:rsidRPr="00761283" w:rsidRDefault="005B7DD6" w:rsidP="00F37665">
      <w:pPr>
        <w:pStyle w:val="Date"/>
        <w:ind w:left="0"/>
        <w:jc w:val="left"/>
        <w:rPr>
          <w:sz w:val="32"/>
          <w:szCs w:val="32"/>
        </w:rPr>
      </w:pPr>
    </w:p>
    <w:p w14:paraId="10CCEA77" w14:textId="0E0FFD4D" w:rsidR="00F86BFA" w:rsidRDefault="00F86BFA" w:rsidP="008C486A">
      <w:pPr>
        <w:pStyle w:val="Title"/>
        <w:pBdr>
          <w:top w:val="single" w:sz="18" w:space="31" w:color="969696" w:themeColor="accent3"/>
        </w:pBdr>
      </w:pPr>
      <w:bookmarkStart w:id="0" w:name="_Hlk514587801"/>
      <w:r>
        <w:br w:type="page"/>
      </w:r>
    </w:p>
    <w:tbl>
      <w:tblPr>
        <w:tblpPr w:leftFromText="180" w:rightFromText="180" w:vertAnchor="text" w:tblpY="1"/>
        <w:tblOverlap w:val="never"/>
        <w:tblW w:w="4977" w:type="pct"/>
        <w:tblCellMar>
          <w:left w:w="115" w:type="dxa"/>
          <w:right w:w="115" w:type="dxa"/>
        </w:tblCellMar>
        <w:tblLook w:val="0600" w:firstRow="0" w:lastRow="0" w:firstColumn="0" w:lastColumn="0" w:noHBand="1" w:noVBand="1"/>
      </w:tblPr>
      <w:tblGrid>
        <w:gridCol w:w="10750"/>
      </w:tblGrid>
      <w:tr w:rsidR="00B33006" w14:paraId="3F2B479B" w14:textId="77777777" w:rsidTr="003D1F48">
        <w:trPr>
          <w:trHeight w:val="567"/>
        </w:trPr>
        <w:tc>
          <w:tcPr>
            <w:tcW w:w="5000" w:type="pct"/>
          </w:tcPr>
          <w:tbl>
            <w:tblPr>
              <w:tblpPr w:leftFromText="180" w:rightFromText="180" w:vertAnchor="text" w:horzAnchor="margin" w:tblpY="-230"/>
              <w:tblOverlap w:val="never"/>
              <w:tblW w:w="103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08"/>
            </w:tblGrid>
            <w:tr w:rsidR="002F358E" w:rsidRPr="002F358E" w14:paraId="7302625A" w14:textId="77777777" w:rsidTr="002F358E">
              <w:trPr>
                <w:trHeight w:val="300"/>
              </w:trPr>
              <w:tc>
                <w:tcPr>
                  <w:tcW w:w="10308" w:type="dxa"/>
                  <w:tcBorders>
                    <w:top w:val="nil"/>
                    <w:left w:val="nil"/>
                    <w:bottom w:val="nil"/>
                    <w:right w:val="nil"/>
                  </w:tcBorders>
                  <w:hideMark/>
                </w:tcPr>
                <w:p w14:paraId="5D2E2286" w14:textId="77777777" w:rsidR="002F358E" w:rsidRPr="002F358E" w:rsidRDefault="002F358E" w:rsidP="002F358E">
                  <w:pPr>
                    <w:spacing w:after="0" w:line="240" w:lineRule="auto"/>
                    <w:textAlignment w:val="baseline"/>
                    <w:rPr>
                      <w:rFonts w:ascii="Segoe UI" w:eastAsia="Times New Roman" w:hAnsi="Segoe UI" w:cs="Segoe UI"/>
                      <w:sz w:val="18"/>
                      <w:szCs w:val="18"/>
                      <w:lang w:val="en-GB" w:eastAsia="en-GB"/>
                    </w:rPr>
                  </w:pPr>
                  <w:r w:rsidRPr="002F358E">
                    <w:rPr>
                      <w:rFonts w:ascii="Aptos" w:eastAsia="Times New Roman" w:hAnsi="Aptos" w:cs="Segoe UI"/>
                      <w:sz w:val="12"/>
                      <w:szCs w:val="12"/>
                      <w:lang w:val="en-GB" w:eastAsia="en-GB"/>
                    </w:rPr>
                    <w:lastRenderedPageBreak/>
                    <w:t> </w:t>
                  </w:r>
                </w:p>
                <w:p w14:paraId="4DEF5E53" w14:textId="40E18C26" w:rsidR="002F358E" w:rsidRPr="007B7520" w:rsidRDefault="002F358E" w:rsidP="002F358E">
                  <w:pPr>
                    <w:spacing w:after="0" w:line="240" w:lineRule="auto"/>
                    <w:textAlignment w:val="baseline"/>
                    <w:rPr>
                      <w:rFonts w:eastAsia="Times New Roman" w:cstheme="minorHAnsi"/>
                      <w:sz w:val="18"/>
                      <w:szCs w:val="18"/>
                      <w:lang w:val="en-GB" w:eastAsia="en-GB"/>
                    </w:rPr>
                  </w:pPr>
                  <w:r w:rsidRPr="007B7520">
                    <w:rPr>
                      <w:rFonts w:eastAsia="Times New Roman" w:cstheme="minorHAnsi"/>
                      <w:b/>
                      <w:bCs/>
                      <w:sz w:val="40"/>
                      <w:szCs w:val="40"/>
                      <w:lang w:eastAsia="en-GB"/>
                    </w:rPr>
                    <w:t>God for All: our strategic vision</w:t>
                  </w:r>
                  <w:r w:rsidRPr="007B7520">
                    <w:rPr>
                      <w:rFonts w:eastAsia="Times New Roman" w:cstheme="minorHAnsi"/>
                      <w:sz w:val="40"/>
                      <w:szCs w:val="40"/>
                      <w:lang w:val="en-GB" w:eastAsia="en-GB"/>
                    </w:rPr>
                    <w:t> </w:t>
                  </w:r>
                </w:p>
              </w:tc>
            </w:tr>
            <w:tr w:rsidR="002F358E" w:rsidRPr="007B7520" w14:paraId="410360D2" w14:textId="77777777" w:rsidTr="002F358E">
              <w:trPr>
                <w:trHeight w:val="300"/>
              </w:trPr>
              <w:tc>
                <w:tcPr>
                  <w:tcW w:w="10308" w:type="dxa"/>
                  <w:tcBorders>
                    <w:top w:val="nil"/>
                    <w:left w:val="nil"/>
                    <w:bottom w:val="nil"/>
                    <w:right w:val="nil"/>
                  </w:tcBorders>
                  <w:hideMark/>
                </w:tcPr>
                <w:p w14:paraId="744CC9AB" w14:textId="77777777" w:rsidR="00F14135" w:rsidRDefault="00F14135" w:rsidP="00C8195E">
                  <w:pPr>
                    <w:spacing w:after="0" w:line="240" w:lineRule="auto"/>
                    <w:jc w:val="both"/>
                    <w:textAlignment w:val="baseline"/>
                    <w:rPr>
                      <w:rFonts w:eastAsia="Times New Roman" w:cstheme="minorHAnsi"/>
                      <w:sz w:val="22"/>
                      <w:szCs w:val="22"/>
                      <w:lang w:eastAsia="en-GB"/>
                    </w:rPr>
                  </w:pPr>
                </w:p>
                <w:p w14:paraId="3D840C7C" w14:textId="473FC3F1"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 xml:space="preserve">This is a significant, hope-filled but challenging time for the Church of England in Cumbria. Alongside our ecumenical partners the Diocese of Carlisle is working towards our vision and strategy, </w:t>
                  </w:r>
                  <w:r w:rsidRPr="007B7520">
                    <w:rPr>
                      <w:rFonts w:eastAsia="Times New Roman" w:cstheme="minorHAnsi"/>
                      <w:b/>
                      <w:bCs/>
                      <w:sz w:val="22"/>
                      <w:szCs w:val="22"/>
                      <w:lang w:eastAsia="en-GB"/>
                    </w:rPr>
                    <w:t>God for All</w:t>
                  </w:r>
                  <w:r w:rsidRPr="007B7520">
                    <w:rPr>
                      <w:rFonts w:eastAsia="Times New Roman" w:cstheme="minorHAnsi"/>
                      <w:sz w:val="22"/>
                      <w:szCs w:val="22"/>
                      <w:lang w:eastAsia="en-GB"/>
                    </w:rPr>
                    <w:t>, throughout the 2020s. </w:t>
                  </w:r>
                  <w:r w:rsidRPr="007B7520">
                    <w:rPr>
                      <w:rFonts w:eastAsia="Times New Roman" w:cstheme="minorHAnsi"/>
                      <w:sz w:val="22"/>
                      <w:szCs w:val="22"/>
                      <w:lang w:val="en-GB" w:eastAsia="en-GB"/>
                    </w:rPr>
                    <w:t> </w:t>
                  </w:r>
                </w:p>
                <w:p w14:paraId="0DDFB935"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lang w:val="en-GB" w:eastAsia="en-GB"/>
                    </w:rPr>
                    <w:t> </w:t>
                  </w:r>
                </w:p>
                <w:p w14:paraId="5AD0D6A8" w14:textId="66CAF1E1"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 xml:space="preserve">The vision </w:t>
                  </w:r>
                  <w:proofErr w:type="spellStart"/>
                  <w:r w:rsidRPr="007B7520">
                    <w:rPr>
                      <w:rFonts w:eastAsia="Times New Roman" w:cstheme="minorHAnsi"/>
                      <w:sz w:val="22"/>
                      <w:szCs w:val="22"/>
                      <w:lang w:eastAsia="en-GB"/>
                    </w:rPr>
                    <w:t>cent</w:t>
                  </w:r>
                  <w:r w:rsidR="00390FB6">
                    <w:rPr>
                      <w:rFonts w:eastAsia="Times New Roman" w:cstheme="minorHAnsi"/>
                      <w:sz w:val="22"/>
                      <w:szCs w:val="22"/>
                      <w:lang w:eastAsia="en-GB"/>
                    </w:rPr>
                    <w:t>re</w:t>
                  </w:r>
                  <w:r w:rsidRPr="007B7520">
                    <w:rPr>
                      <w:rFonts w:eastAsia="Times New Roman" w:cstheme="minorHAnsi"/>
                      <w:sz w:val="22"/>
                      <w:szCs w:val="22"/>
                      <w:lang w:eastAsia="en-GB"/>
                    </w:rPr>
                    <w:t>s</w:t>
                  </w:r>
                  <w:proofErr w:type="spellEnd"/>
                  <w:r w:rsidRPr="007B7520">
                    <w:rPr>
                      <w:rFonts w:eastAsia="Times New Roman" w:cstheme="minorHAnsi"/>
                      <w:sz w:val="22"/>
                      <w:szCs w:val="22"/>
                      <w:lang w:eastAsia="en-GB"/>
                    </w:rPr>
                    <w:t xml:space="preserve"> around four key values which frame our priorities: </w:t>
                  </w:r>
                  <w:r w:rsidRPr="007B7520">
                    <w:rPr>
                      <w:rFonts w:eastAsia="Times New Roman" w:cstheme="minorHAnsi"/>
                      <w:sz w:val="22"/>
                      <w:szCs w:val="22"/>
                      <w:lang w:val="en-GB" w:eastAsia="en-GB"/>
                    </w:rPr>
                    <w:t> </w:t>
                  </w:r>
                </w:p>
                <w:p w14:paraId="18C7D1E9"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b/>
                      <w:bCs/>
                      <w:sz w:val="22"/>
                      <w:szCs w:val="22"/>
                      <w:lang w:eastAsia="en-GB"/>
                    </w:rPr>
                    <w:t>1. Follow Daily:</w:t>
                  </w:r>
                  <w:r w:rsidRPr="007B7520">
                    <w:rPr>
                      <w:rFonts w:eastAsia="Times New Roman" w:cstheme="minorHAnsi"/>
                      <w:sz w:val="22"/>
                      <w:szCs w:val="22"/>
                      <w:lang w:eastAsia="en-GB"/>
                    </w:rPr>
                    <w:t> </w:t>
                  </w:r>
                  <w:r w:rsidRPr="007B7520">
                    <w:rPr>
                      <w:rFonts w:eastAsia="Times New Roman" w:cstheme="minorHAnsi"/>
                      <w:sz w:val="22"/>
                      <w:szCs w:val="22"/>
                      <w:lang w:val="en-GB" w:eastAsia="en-GB"/>
                    </w:rPr>
                    <w:t> </w:t>
                  </w:r>
                </w:p>
                <w:p w14:paraId="44CC9A2E"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We will help each other to follow Jesus more closely, seeking to grow as his disciples in all aspects of life, both corporately and as individuals</w:t>
                  </w:r>
                  <w:r w:rsidRPr="007B7520">
                    <w:rPr>
                      <w:rFonts w:eastAsia="Times New Roman" w:cstheme="minorHAnsi"/>
                      <w:sz w:val="22"/>
                      <w:szCs w:val="22"/>
                      <w:lang w:val="en-GB" w:eastAsia="en-GB"/>
                    </w:rPr>
                    <w:t> </w:t>
                  </w:r>
                </w:p>
                <w:p w14:paraId="7843BBF0"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b/>
                      <w:bCs/>
                      <w:sz w:val="22"/>
                      <w:szCs w:val="22"/>
                      <w:lang w:eastAsia="en-GB"/>
                    </w:rPr>
                    <w:t>2. Care Deeply:</w:t>
                  </w:r>
                  <w:r w:rsidRPr="007B7520">
                    <w:rPr>
                      <w:rFonts w:eastAsia="Times New Roman" w:cstheme="minorHAnsi"/>
                      <w:sz w:val="22"/>
                      <w:szCs w:val="22"/>
                      <w:lang w:val="en-GB" w:eastAsia="en-GB"/>
                    </w:rPr>
                    <w:t> </w:t>
                  </w:r>
                </w:p>
                <w:p w14:paraId="598DCF3C"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We will listen to our local communities, and respond in loving service, seeking to transform injustice, challenge oppression and pursue peace &amp; reconciliation</w:t>
                  </w:r>
                  <w:r w:rsidRPr="007B7520">
                    <w:rPr>
                      <w:rFonts w:eastAsia="Times New Roman" w:cstheme="minorHAnsi"/>
                      <w:sz w:val="22"/>
                      <w:szCs w:val="22"/>
                      <w:lang w:val="en-GB" w:eastAsia="en-GB"/>
                    </w:rPr>
                    <w:t> </w:t>
                  </w:r>
                </w:p>
                <w:p w14:paraId="3054241D"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b/>
                      <w:bCs/>
                      <w:sz w:val="22"/>
                      <w:szCs w:val="22"/>
                      <w:lang w:eastAsia="en-GB"/>
                    </w:rPr>
                    <w:t>3. Speak Boldly:</w:t>
                  </w:r>
                  <w:r w:rsidRPr="007B7520">
                    <w:rPr>
                      <w:rFonts w:eastAsia="Times New Roman" w:cstheme="minorHAnsi"/>
                      <w:sz w:val="22"/>
                      <w:szCs w:val="22"/>
                      <w:lang w:eastAsia="en-GB"/>
                    </w:rPr>
                    <w:t> </w:t>
                  </w:r>
                  <w:r w:rsidRPr="007B7520">
                    <w:rPr>
                      <w:rFonts w:eastAsia="Times New Roman" w:cstheme="minorHAnsi"/>
                      <w:sz w:val="22"/>
                      <w:szCs w:val="22"/>
                      <w:lang w:val="en-GB" w:eastAsia="en-GB"/>
                    </w:rPr>
                    <w:t> </w:t>
                  </w:r>
                </w:p>
                <w:p w14:paraId="26FA34EB"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 xml:space="preserve">We will share our faith in Jesus Christ in everyday ways, seeking to connect with everyone, especially those currently unrepresented in our churches. We’ll do this in both </w:t>
                  </w:r>
                  <w:proofErr w:type="spellStart"/>
                  <w:r w:rsidRPr="007B7520">
                    <w:rPr>
                      <w:rFonts w:eastAsia="Times New Roman" w:cstheme="minorHAnsi"/>
                      <w:sz w:val="22"/>
                      <w:szCs w:val="22"/>
                      <w:lang w:eastAsia="en-GB"/>
                    </w:rPr>
                    <w:t>time-honoured</w:t>
                  </w:r>
                  <w:proofErr w:type="spellEnd"/>
                  <w:r w:rsidRPr="007B7520">
                    <w:rPr>
                      <w:rFonts w:eastAsia="Times New Roman" w:cstheme="minorHAnsi"/>
                      <w:sz w:val="22"/>
                      <w:szCs w:val="22"/>
                      <w:lang w:eastAsia="en-GB"/>
                    </w:rPr>
                    <w:t xml:space="preserve"> &amp; pioneering ways. </w:t>
                  </w:r>
                  <w:r w:rsidRPr="007B7520">
                    <w:rPr>
                      <w:rFonts w:eastAsia="Times New Roman" w:cstheme="minorHAnsi"/>
                      <w:sz w:val="22"/>
                      <w:szCs w:val="22"/>
                      <w:lang w:val="en-GB" w:eastAsia="en-GB"/>
                    </w:rPr>
                    <w:t> </w:t>
                  </w:r>
                </w:p>
                <w:p w14:paraId="67CCE0AD"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b/>
                      <w:bCs/>
                      <w:sz w:val="22"/>
                      <w:szCs w:val="22"/>
                      <w:lang w:eastAsia="en-GB"/>
                    </w:rPr>
                    <w:t>4. Tread Gently:</w:t>
                  </w:r>
                  <w:r w:rsidRPr="007B7520">
                    <w:rPr>
                      <w:rFonts w:eastAsia="Times New Roman" w:cstheme="minorHAnsi"/>
                      <w:sz w:val="22"/>
                      <w:szCs w:val="22"/>
                      <w:lang w:eastAsia="en-GB"/>
                    </w:rPr>
                    <w:t> </w:t>
                  </w:r>
                  <w:r w:rsidRPr="007B7520">
                    <w:rPr>
                      <w:rFonts w:eastAsia="Times New Roman" w:cstheme="minorHAnsi"/>
                      <w:sz w:val="22"/>
                      <w:szCs w:val="22"/>
                      <w:lang w:val="en-GB" w:eastAsia="en-GB"/>
                    </w:rPr>
                    <w:t> </w:t>
                  </w:r>
                </w:p>
                <w:p w14:paraId="39D44DBA"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We will strive to safeguard the integrity of God’s creation, seeking to sustain and renew the life of the earth</w:t>
                  </w:r>
                  <w:r w:rsidRPr="007B7520">
                    <w:rPr>
                      <w:rFonts w:eastAsia="Times New Roman" w:cstheme="minorHAnsi"/>
                      <w:sz w:val="22"/>
                      <w:szCs w:val="22"/>
                      <w:lang w:val="en-GB" w:eastAsia="en-GB"/>
                    </w:rPr>
                    <w:t> </w:t>
                  </w:r>
                </w:p>
                <w:p w14:paraId="20B69C3C"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lang w:eastAsia="en-GB"/>
                    </w:rPr>
                    <w:t> </w:t>
                  </w:r>
                  <w:r w:rsidRPr="007B7520">
                    <w:rPr>
                      <w:rFonts w:eastAsia="Times New Roman" w:cstheme="minorHAnsi"/>
                      <w:lang w:val="en-GB" w:eastAsia="en-GB"/>
                    </w:rPr>
                    <w:t> </w:t>
                  </w:r>
                </w:p>
                <w:p w14:paraId="18945E19"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val="en-GB" w:eastAsia="en-GB"/>
                    </w:rPr>
                    <w:t>These are the building blocks that help us define our core purpose as Church and our main tasks: the values and priorities on which the strategy is built. </w:t>
                  </w:r>
                </w:p>
                <w:p w14:paraId="0EEAB6AF"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lang w:val="en-GB" w:eastAsia="en-GB"/>
                    </w:rPr>
                    <w:t> </w:t>
                  </w:r>
                </w:p>
                <w:p w14:paraId="5D6F03A1" w14:textId="77777777" w:rsidR="002F358E" w:rsidRPr="007B7520" w:rsidRDefault="002F358E" w:rsidP="00C8195E">
                  <w:pPr>
                    <w:spacing w:after="0" w:line="240" w:lineRule="auto"/>
                    <w:jc w:val="both"/>
                    <w:textAlignment w:val="baseline"/>
                    <w:rPr>
                      <w:rFonts w:eastAsia="Times New Roman" w:cstheme="minorHAnsi"/>
                      <w:color w:val="000000"/>
                      <w:sz w:val="18"/>
                      <w:szCs w:val="18"/>
                      <w:lang w:val="en-GB" w:eastAsia="en-GB"/>
                    </w:rPr>
                  </w:pPr>
                  <w:r w:rsidRPr="007B7520">
                    <w:rPr>
                      <w:rFonts w:eastAsia="Times New Roman" w:cstheme="minorHAnsi"/>
                      <w:sz w:val="22"/>
                      <w:szCs w:val="22"/>
                      <w:lang w:val="en-GB" w:eastAsia="en-GB"/>
                    </w:rPr>
                    <w:t>At the heart of the God for All strategy are our ecumenical Mission Communities, which have formed across Cumbria since 2014. They help to keep the Church missional, local and sustainable.  The central tenet of Mission Communities is for local Christians to come together under the guidance and inspiration of the Holy Spirit to: </w:t>
                  </w:r>
                </w:p>
                <w:p w14:paraId="794DB33F" w14:textId="77777777" w:rsidR="002F358E" w:rsidRPr="007B7520" w:rsidRDefault="002F358E" w:rsidP="00C8195E">
                  <w:pPr>
                    <w:numPr>
                      <w:ilvl w:val="0"/>
                      <w:numId w:val="19"/>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 xml:space="preserve">discern what God is calling the Church to be and do in our various contexts, developing    </w:t>
                  </w:r>
                </w:p>
                <w:p w14:paraId="06EB3034" w14:textId="3936CD77" w:rsidR="002F358E" w:rsidRPr="007B7520" w:rsidRDefault="002F358E" w:rsidP="00C8195E">
                  <w:pPr>
                    <w:spacing w:after="0" w:line="240" w:lineRule="auto"/>
                    <w:ind w:left="72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 xml:space="preserve">            appropriate local strategies, priorities and plans</w:t>
                  </w:r>
                  <w:r w:rsidRPr="007B7520">
                    <w:rPr>
                      <w:rFonts w:eastAsia="Times New Roman" w:cstheme="minorHAnsi"/>
                      <w:sz w:val="22"/>
                      <w:szCs w:val="22"/>
                      <w:lang w:val="en-GB" w:eastAsia="en-GB"/>
                    </w:rPr>
                    <w:t> </w:t>
                  </w:r>
                </w:p>
                <w:p w14:paraId="07A4DFE9" w14:textId="77777777" w:rsidR="002F358E" w:rsidRPr="007B7520" w:rsidRDefault="002F358E" w:rsidP="00C8195E">
                  <w:pPr>
                    <w:numPr>
                      <w:ilvl w:val="0"/>
                      <w:numId w:val="20"/>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serve our communities together in Christ’s name</w:t>
                  </w:r>
                  <w:r w:rsidRPr="007B7520">
                    <w:rPr>
                      <w:rFonts w:eastAsia="Times New Roman" w:cstheme="minorHAnsi"/>
                      <w:sz w:val="22"/>
                      <w:szCs w:val="22"/>
                      <w:lang w:val="en-GB" w:eastAsia="en-GB"/>
                    </w:rPr>
                    <w:t> </w:t>
                  </w:r>
                </w:p>
                <w:p w14:paraId="5B2E96C7" w14:textId="77777777" w:rsidR="002F358E" w:rsidRPr="007B7520" w:rsidRDefault="002F358E" w:rsidP="00C8195E">
                  <w:pPr>
                    <w:numPr>
                      <w:ilvl w:val="0"/>
                      <w:numId w:val="21"/>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reach out to our communities as one</w:t>
                  </w:r>
                  <w:r w:rsidRPr="007B7520">
                    <w:rPr>
                      <w:rFonts w:eastAsia="Times New Roman" w:cstheme="minorHAnsi"/>
                      <w:sz w:val="22"/>
                      <w:szCs w:val="22"/>
                      <w:lang w:val="en-GB" w:eastAsia="en-GB"/>
                    </w:rPr>
                    <w:t> </w:t>
                  </w:r>
                </w:p>
                <w:p w14:paraId="255B45C8" w14:textId="77777777" w:rsidR="002F358E" w:rsidRPr="007B7520" w:rsidRDefault="002F358E" w:rsidP="00C8195E">
                  <w:pPr>
                    <w:numPr>
                      <w:ilvl w:val="0"/>
                      <w:numId w:val="22"/>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be a local presence of worship and prayer for our communities</w:t>
                  </w:r>
                  <w:r w:rsidRPr="007B7520">
                    <w:rPr>
                      <w:rFonts w:eastAsia="Times New Roman" w:cstheme="minorHAnsi"/>
                      <w:sz w:val="22"/>
                      <w:szCs w:val="22"/>
                      <w:lang w:val="en-GB" w:eastAsia="en-GB"/>
                    </w:rPr>
                    <w:t> </w:t>
                  </w:r>
                </w:p>
                <w:p w14:paraId="3990DC4E" w14:textId="77777777" w:rsidR="002F358E" w:rsidRPr="007B7520" w:rsidRDefault="002F358E" w:rsidP="00C8195E">
                  <w:pPr>
                    <w:numPr>
                      <w:ilvl w:val="0"/>
                      <w:numId w:val="23"/>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improvise faithfully as we proclaim the Gospel afresh in this generation</w:t>
                  </w:r>
                  <w:r w:rsidRPr="007B7520">
                    <w:rPr>
                      <w:rFonts w:eastAsia="Times New Roman" w:cstheme="minorHAnsi"/>
                      <w:sz w:val="22"/>
                      <w:szCs w:val="22"/>
                      <w:lang w:val="en-GB" w:eastAsia="en-GB"/>
                    </w:rPr>
                    <w:t> </w:t>
                  </w:r>
                </w:p>
                <w:p w14:paraId="05605D3A" w14:textId="77777777" w:rsidR="002F358E" w:rsidRPr="007B7520" w:rsidRDefault="002F358E" w:rsidP="00C8195E">
                  <w:pPr>
                    <w:numPr>
                      <w:ilvl w:val="0"/>
                      <w:numId w:val="24"/>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resource the body of Christ so that He might be at work in us</w:t>
                  </w:r>
                  <w:r w:rsidRPr="007B7520">
                    <w:rPr>
                      <w:rFonts w:eastAsia="Times New Roman" w:cstheme="minorHAnsi"/>
                      <w:sz w:val="22"/>
                      <w:szCs w:val="22"/>
                      <w:lang w:val="en-GB" w:eastAsia="en-GB"/>
                    </w:rPr>
                    <w:t> </w:t>
                  </w:r>
                </w:p>
                <w:p w14:paraId="5CE53915"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val="en-GB" w:eastAsia="en-GB"/>
                    </w:rPr>
                    <w:t> </w:t>
                  </w:r>
                </w:p>
                <w:p w14:paraId="60CBD19D"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val="en-GB" w:eastAsia="en-GB"/>
                    </w:rPr>
                    <w:t xml:space="preserve">At a </w:t>
                  </w:r>
                  <w:proofErr w:type="gramStart"/>
                  <w:r w:rsidRPr="007B7520">
                    <w:rPr>
                      <w:rFonts w:eastAsia="Times New Roman" w:cstheme="minorHAnsi"/>
                      <w:sz w:val="22"/>
                      <w:szCs w:val="22"/>
                      <w:lang w:val="en-GB" w:eastAsia="en-GB"/>
                    </w:rPr>
                    <w:t>County</w:t>
                  </w:r>
                  <w:proofErr w:type="gramEnd"/>
                  <w:r w:rsidRPr="007B7520">
                    <w:rPr>
                      <w:rFonts w:eastAsia="Times New Roman" w:cstheme="minorHAnsi"/>
                      <w:sz w:val="22"/>
                      <w:szCs w:val="22"/>
                      <w:lang w:val="en-GB" w:eastAsia="en-GB"/>
                    </w:rPr>
                    <w:t xml:space="preserve"> level our focus is on six components, specific spheres of action with individual aims that will equip Mission Communities to: </w:t>
                  </w:r>
                </w:p>
                <w:p w14:paraId="06355EF6"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val="en-GB" w:eastAsia="en-GB"/>
                    </w:rPr>
                    <w:t> </w:t>
                  </w:r>
                </w:p>
                <w:p w14:paraId="4888BE8F" w14:textId="77777777" w:rsidR="002F358E" w:rsidRPr="007B7520" w:rsidRDefault="002F358E" w:rsidP="00C8195E">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12"/>
                      <w:szCs w:val="12"/>
                      <w:lang w:val="en-GB" w:eastAsia="en-GB"/>
                    </w:rPr>
                    <w:t> </w:t>
                  </w:r>
                </w:p>
              </w:tc>
            </w:tr>
            <w:tr w:rsidR="002F358E" w:rsidRPr="007B7520" w14:paraId="482A00FB" w14:textId="77777777" w:rsidTr="002F358E">
              <w:trPr>
                <w:trHeight w:val="300"/>
              </w:trPr>
              <w:tc>
                <w:tcPr>
                  <w:tcW w:w="10308" w:type="dxa"/>
                  <w:tcBorders>
                    <w:top w:val="nil"/>
                    <w:left w:val="nil"/>
                    <w:bottom w:val="nil"/>
                    <w:right w:val="nil"/>
                  </w:tcBorders>
                </w:tcPr>
                <w:p w14:paraId="6CC47784" w14:textId="77777777" w:rsidR="002F358E" w:rsidRPr="007B7520" w:rsidRDefault="002F358E" w:rsidP="00C8195E">
                  <w:pPr>
                    <w:spacing w:after="0" w:line="240" w:lineRule="auto"/>
                    <w:jc w:val="both"/>
                    <w:textAlignment w:val="baseline"/>
                    <w:rPr>
                      <w:rFonts w:eastAsia="Times New Roman" w:cstheme="minorHAnsi"/>
                      <w:sz w:val="22"/>
                      <w:szCs w:val="22"/>
                      <w:lang w:eastAsia="en-GB"/>
                    </w:rPr>
                  </w:pPr>
                </w:p>
              </w:tc>
            </w:tr>
            <w:tr w:rsidR="002F358E" w:rsidRPr="007B7520" w14:paraId="08564949" w14:textId="77777777" w:rsidTr="002F358E">
              <w:trPr>
                <w:trHeight w:val="300"/>
              </w:trPr>
              <w:tc>
                <w:tcPr>
                  <w:tcW w:w="10308" w:type="dxa"/>
                  <w:tcBorders>
                    <w:top w:val="nil"/>
                    <w:left w:val="nil"/>
                    <w:bottom w:val="nil"/>
                    <w:right w:val="nil"/>
                  </w:tcBorders>
                </w:tcPr>
                <w:p w14:paraId="28095032" w14:textId="77777777" w:rsidR="002F358E" w:rsidRPr="007B7520" w:rsidRDefault="002F358E" w:rsidP="00C8195E">
                  <w:pPr>
                    <w:spacing w:after="0" w:line="240" w:lineRule="auto"/>
                    <w:jc w:val="both"/>
                    <w:textAlignment w:val="baseline"/>
                    <w:rPr>
                      <w:rFonts w:eastAsia="Times New Roman" w:cstheme="minorHAnsi"/>
                      <w:sz w:val="22"/>
                      <w:szCs w:val="22"/>
                      <w:lang w:eastAsia="en-GB"/>
                    </w:rPr>
                  </w:pPr>
                </w:p>
              </w:tc>
            </w:tr>
          </w:tbl>
          <w:p w14:paraId="1CDEF573" w14:textId="6F68568A" w:rsidR="00AB1FCB" w:rsidRPr="007B7520" w:rsidRDefault="00AB1FCB" w:rsidP="00B33006">
            <w:pPr>
              <w:pStyle w:val="NoSpacing"/>
              <w:rPr>
                <w:rFonts w:cstheme="minorHAnsi"/>
                <w:w w:val="105"/>
                <w:sz w:val="12"/>
                <w:szCs w:val="12"/>
              </w:rPr>
            </w:pPr>
          </w:p>
          <w:p w14:paraId="2572C639" w14:textId="0188E469" w:rsidR="00B33006" w:rsidRPr="007323CD" w:rsidRDefault="00B33006" w:rsidP="00122507">
            <w:pPr>
              <w:pStyle w:val="NoSpacing"/>
              <w:rPr>
                <w:b/>
                <w:bCs/>
                <w:sz w:val="36"/>
                <w:szCs w:val="36"/>
              </w:rPr>
            </w:pPr>
          </w:p>
        </w:tc>
      </w:tr>
      <w:tr w:rsidR="00122507" w14:paraId="06E07622" w14:textId="77777777" w:rsidTr="10E8E124">
        <w:trPr>
          <w:trHeight w:val="7440"/>
        </w:trPr>
        <w:tc>
          <w:tcPr>
            <w:tcW w:w="5000" w:type="pct"/>
          </w:tcPr>
          <w:p w14:paraId="3335B347" w14:textId="77777777" w:rsidR="00741430" w:rsidRDefault="00741430" w:rsidP="00C8195E">
            <w:pPr>
              <w:pStyle w:val="NoSpacing"/>
              <w:spacing w:line="276" w:lineRule="auto"/>
              <w:jc w:val="both"/>
              <w:rPr>
                <w:rFonts w:ascii="Arial" w:hAnsi="Arial" w:cs="Arial"/>
                <w:sz w:val="22"/>
                <w:szCs w:val="22"/>
              </w:rPr>
            </w:pPr>
          </w:p>
          <w:p w14:paraId="76CB0FEF"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Ministry</w:t>
            </w:r>
            <w:r w:rsidRPr="007B7520">
              <w:rPr>
                <w:rStyle w:val="normaltextrun"/>
                <w:rFonts w:asciiTheme="minorHAnsi" w:hAnsiTheme="minorHAnsi" w:cstheme="minorHAnsi"/>
                <w:sz w:val="22"/>
                <w:szCs w:val="22"/>
                <w:lang w:val="en-US"/>
              </w:rPr>
              <w:t>: discern and release the ministry it needs, both in terms of people and gifts.</w:t>
            </w:r>
            <w:r w:rsidRPr="007B7520">
              <w:rPr>
                <w:rStyle w:val="eop"/>
                <w:rFonts w:asciiTheme="minorHAnsi" w:hAnsiTheme="minorHAnsi" w:cstheme="minorHAnsi"/>
                <w:sz w:val="22"/>
                <w:szCs w:val="22"/>
              </w:rPr>
              <w:t> </w:t>
            </w:r>
          </w:p>
          <w:p w14:paraId="672F3BD2"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Buildings</w:t>
            </w:r>
            <w:r w:rsidRPr="007B7520">
              <w:rPr>
                <w:rStyle w:val="normaltextrun"/>
                <w:rFonts w:asciiTheme="minorHAnsi" w:hAnsiTheme="minorHAnsi" w:cstheme="minorHAnsi"/>
                <w:sz w:val="22"/>
                <w:szCs w:val="22"/>
                <w:lang w:val="en-US"/>
              </w:rPr>
              <w:t>: plan the future of our physical presence in local communities and think through how buildings can be sustainable servants of our communities.</w:t>
            </w:r>
            <w:r w:rsidRPr="007B7520">
              <w:rPr>
                <w:rStyle w:val="eop"/>
                <w:rFonts w:asciiTheme="minorHAnsi" w:hAnsiTheme="minorHAnsi" w:cstheme="minorHAnsi"/>
                <w:sz w:val="22"/>
                <w:szCs w:val="22"/>
              </w:rPr>
              <w:t> </w:t>
            </w:r>
          </w:p>
          <w:p w14:paraId="1A16D06B"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Growing Younger</w:t>
            </w:r>
            <w:r w:rsidRPr="007B7520">
              <w:rPr>
                <w:rStyle w:val="normaltextrun"/>
                <w:rFonts w:asciiTheme="minorHAnsi" w:hAnsiTheme="minorHAnsi" w:cstheme="minorHAnsi"/>
                <w:sz w:val="22"/>
                <w:szCs w:val="22"/>
                <w:lang w:val="en-US"/>
              </w:rPr>
              <w:t>: supporting local churches in nurturing Christian faith and spiritual flourishing of young people from birth to 25 years of age, in a contextually appropriate way</w:t>
            </w:r>
            <w:r w:rsidRPr="007B7520">
              <w:rPr>
                <w:rStyle w:val="eop"/>
                <w:rFonts w:asciiTheme="minorHAnsi" w:hAnsiTheme="minorHAnsi" w:cstheme="minorHAnsi"/>
                <w:sz w:val="22"/>
                <w:szCs w:val="22"/>
              </w:rPr>
              <w:t> </w:t>
            </w:r>
          </w:p>
          <w:p w14:paraId="78464646"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Church Planting and Pioneering</w:t>
            </w:r>
            <w:r w:rsidRPr="007B7520">
              <w:rPr>
                <w:rStyle w:val="normaltextrun"/>
                <w:rFonts w:asciiTheme="minorHAnsi" w:hAnsiTheme="minorHAnsi" w:cstheme="minorHAnsi"/>
                <w:sz w:val="22"/>
                <w:szCs w:val="22"/>
                <w:lang w:val="en-US"/>
              </w:rPr>
              <w:t>: extend our reach to those who do not currently engage with Church. </w:t>
            </w:r>
            <w:r w:rsidRPr="007B7520">
              <w:rPr>
                <w:rStyle w:val="eop"/>
                <w:rFonts w:asciiTheme="minorHAnsi" w:hAnsiTheme="minorHAnsi" w:cstheme="minorHAnsi"/>
                <w:sz w:val="22"/>
                <w:szCs w:val="22"/>
              </w:rPr>
              <w:t> </w:t>
            </w:r>
          </w:p>
          <w:p w14:paraId="3B02EE7B"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Eco</w:t>
            </w:r>
            <w:r w:rsidRPr="007B7520">
              <w:rPr>
                <w:rStyle w:val="normaltextrun"/>
                <w:rFonts w:asciiTheme="minorHAnsi" w:hAnsiTheme="minorHAnsi" w:cstheme="minorHAnsi"/>
                <w:sz w:val="22"/>
                <w:szCs w:val="22"/>
                <w:lang w:val="en-US"/>
              </w:rPr>
              <w:t>: achieve our environmental commitments including the CofE becoming Net Carbon Zero by 2030.</w:t>
            </w:r>
            <w:r w:rsidRPr="007B7520">
              <w:rPr>
                <w:rStyle w:val="eop"/>
                <w:rFonts w:asciiTheme="minorHAnsi" w:hAnsiTheme="minorHAnsi" w:cstheme="minorHAnsi"/>
                <w:sz w:val="22"/>
                <w:szCs w:val="22"/>
              </w:rPr>
              <w:t> </w:t>
            </w:r>
          </w:p>
          <w:p w14:paraId="7A83B2AE"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Digital</w:t>
            </w:r>
            <w:r w:rsidRPr="007B7520">
              <w:rPr>
                <w:rStyle w:val="normaltextrun"/>
                <w:rFonts w:asciiTheme="minorHAnsi" w:hAnsiTheme="minorHAnsi" w:cstheme="minorHAnsi"/>
                <w:sz w:val="22"/>
                <w:szCs w:val="22"/>
                <w:lang w:val="en-US"/>
              </w:rPr>
              <w:t>: engage more effectively in the digital environment.</w:t>
            </w:r>
            <w:r w:rsidRPr="007B7520">
              <w:rPr>
                <w:rStyle w:val="eop"/>
                <w:rFonts w:asciiTheme="minorHAnsi" w:hAnsiTheme="minorHAnsi" w:cstheme="minorHAnsi"/>
                <w:sz w:val="22"/>
                <w:szCs w:val="22"/>
              </w:rPr>
              <w:t> </w:t>
            </w:r>
          </w:p>
          <w:p w14:paraId="296AC0C9"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eop"/>
                <w:rFonts w:asciiTheme="minorHAnsi" w:hAnsiTheme="minorHAnsi" w:cstheme="minorHAnsi"/>
                <w:sz w:val="22"/>
                <w:szCs w:val="22"/>
              </w:rPr>
              <w:t> </w:t>
            </w:r>
          </w:p>
          <w:p w14:paraId="7F72B75B"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sz w:val="22"/>
                <w:szCs w:val="22"/>
                <w:lang w:val="en-US"/>
              </w:rPr>
              <w:t xml:space="preserve">We are not trying to pre-determine the Church of the future.  Rather, we are journeying into the unknown. This is not a strategy that outlines a utopian vision of the future that we assume can be brought to fruition simply by working harder and smarter.  Rather, it is a process that helps us navigate the future together with </w:t>
            </w:r>
            <w:r w:rsidRPr="007B7520">
              <w:rPr>
                <w:rStyle w:val="normaltextrun"/>
                <w:rFonts w:asciiTheme="minorHAnsi" w:hAnsiTheme="minorHAnsi" w:cstheme="minorHAnsi"/>
                <w:b/>
                <w:bCs/>
                <w:sz w:val="22"/>
                <w:szCs w:val="22"/>
                <w:lang w:val="en-US"/>
              </w:rPr>
              <w:t>hope and realism</w:t>
            </w:r>
            <w:r w:rsidRPr="007B7520">
              <w:rPr>
                <w:rStyle w:val="normaltextrun"/>
                <w:rFonts w:asciiTheme="minorHAnsi" w:hAnsiTheme="minorHAnsi" w:cstheme="minorHAnsi"/>
                <w:sz w:val="22"/>
                <w:szCs w:val="22"/>
                <w:lang w:val="en-US"/>
              </w:rPr>
              <w:t>.</w:t>
            </w:r>
            <w:r w:rsidRPr="007B7520">
              <w:rPr>
                <w:rStyle w:val="eop"/>
                <w:rFonts w:asciiTheme="minorHAnsi" w:hAnsiTheme="minorHAnsi" w:cstheme="minorHAnsi"/>
                <w:sz w:val="22"/>
                <w:szCs w:val="22"/>
              </w:rPr>
              <w:t> </w:t>
            </w:r>
          </w:p>
          <w:p w14:paraId="6EF1242D"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eop"/>
                <w:rFonts w:asciiTheme="minorHAnsi" w:hAnsiTheme="minorHAnsi" w:cstheme="minorHAnsi"/>
                <w:sz w:val="22"/>
                <w:szCs w:val="22"/>
              </w:rPr>
              <w:t> </w:t>
            </w:r>
          </w:p>
          <w:p w14:paraId="3405D7F2"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normaltextrun"/>
                <w:rFonts w:asciiTheme="minorHAnsi" w:hAnsiTheme="minorHAnsi" w:cstheme="minorHAnsi"/>
                <w:sz w:val="22"/>
                <w:szCs w:val="22"/>
              </w:rPr>
              <w:t xml:space="preserve">Nonetheless, any strategy </w:t>
            </w:r>
            <w:proofErr w:type="gramStart"/>
            <w:r w:rsidRPr="007B7520">
              <w:rPr>
                <w:rStyle w:val="normaltextrun"/>
                <w:rFonts w:asciiTheme="minorHAnsi" w:hAnsiTheme="minorHAnsi" w:cstheme="minorHAnsi"/>
                <w:sz w:val="22"/>
                <w:szCs w:val="22"/>
              </w:rPr>
              <w:t>has to</w:t>
            </w:r>
            <w:proofErr w:type="gramEnd"/>
            <w:r w:rsidRPr="007B7520">
              <w:rPr>
                <w:rStyle w:val="normaltextrun"/>
                <w:rFonts w:asciiTheme="minorHAnsi" w:hAnsiTheme="minorHAnsi" w:cstheme="minorHAnsi"/>
                <w:sz w:val="22"/>
                <w:szCs w:val="22"/>
              </w:rPr>
              <w:t xml:space="preserve"> start with the end in view and that requires some vision of what the Church of the future might look like.  We illustrate a flourishing church in Cumbria through ‘a parable of the garden’. A healthy garden does not need to be large to flourish as a place of beauty, growth and abundance.</w:t>
            </w:r>
            <w:r w:rsidRPr="007B7520">
              <w:rPr>
                <w:rStyle w:val="eop"/>
                <w:rFonts w:asciiTheme="minorHAnsi" w:hAnsiTheme="minorHAnsi" w:cstheme="minorHAnsi"/>
                <w:sz w:val="22"/>
                <w:szCs w:val="22"/>
              </w:rPr>
              <w:t> </w:t>
            </w:r>
          </w:p>
          <w:p w14:paraId="5F3A33A8"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eop"/>
                <w:rFonts w:asciiTheme="minorHAnsi" w:hAnsiTheme="minorHAnsi" w:cstheme="minorHAnsi"/>
                <w:sz w:val="22"/>
                <w:szCs w:val="22"/>
              </w:rPr>
              <w:t> </w:t>
            </w:r>
          </w:p>
          <w:p w14:paraId="56DC9E94"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normaltextrun"/>
                <w:rFonts w:asciiTheme="minorHAnsi" w:hAnsiTheme="minorHAnsi" w:cstheme="minorHAnsi"/>
                <w:sz w:val="22"/>
                <w:szCs w:val="22"/>
              </w:rPr>
              <w:t xml:space="preserve">A healthy garden is a structured, productive space, constructed around the well-established plants, those with deep roots and a visible presence, and which also represent the memory of the garden in this place.  However, it is also a place of new varieties, some cross-fertilised and some imported.  Sometimes you </w:t>
            </w:r>
            <w:proofErr w:type="gramStart"/>
            <w:r w:rsidRPr="007B7520">
              <w:rPr>
                <w:rStyle w:val="normaltextrun"/>
                <w:rFonts w:asciiTheme="minorHAnsi" w:hAnsiTheme="minorHAnsi" w:cstheme="minorHAnsi"/>
                <w:sz w:val="22"/>
                <w:szCs w:val="22"/>
              </w:rPr>
              <w:t>have to</w:t>
            </w:r>
            <w:proofErr w:type="gramEnd"/>
            <w:r w:rsidRPr="007B7520">
              <w:rPr>
                <w:rStyle w:val="normaltextrun"/>
                <w:rFonts w:asciiTheme="minorHAnsi" w:hAnsiTheme="minorHAnsi" w:cstheme="minorHAnsi"/>
                <w:sz w:val="22"/>
                <w:szCs w:val="22"/>
              </w:rPr>
              <w:t xml:space="preserve"> let things grow to see if they will work.  There is an element of trial and error in the development of a mature garden.</w:t>
            </w:r>
            <w:r w:rsidRPr="007B7520">
              <w:rPr>
                <w:rStyle w:val="eop"/>
                <w:rFonts w:asciiTheme="minorHAnsi" w:hAnsiTheme="minorHAnsi" w:cstheme="minorHAnsi"/>
                <w:sz w:val="22"/>
                <w:szCs w:val="22"/>
              </w:rPr>
              <w:t> </w:t>
            </w:r>
          </w:p>
          <w:p w14:paraId="68BC78D7"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eop"/>
                <w:rFonts w:asciiTheme="minorHAnsi" w:hAnsiTheme="minorHAnsi" w:cstheme="minorHAnsi"/>
                <w:sz w:val="22"/>
                <w:szCs w:val="22"/>
              </w:rPr>
              <w:t> </w:t>
            </w:r>
          </w:p>
          <w:p w14:paraId="2174D195" w14:textId="77777777" w:rsidR="00366ED4" w:rsidRPr="007B7520" w:rsidRDefault="00366ED4" w:rsidP="005B2237">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normaltextrun"/>
                <w:rFonts w:asciiTheme="minorHAnsi" w:hAnsiTheme="minorHAnsi" w:cstheme="minorHAnsi"/>
                <w:sz w:val="22"/>
                <w:szCs w:val="22"/>
              </w:rPr>
              <w:t>A healthy garden contains the past, present, and future within it. This what we hope and plan for within the Church in Cumbria. </w:t>
            </w:r>
            <w:r w:rsidRPr="007B7520">
              <w:rPr>
                <w:rStyle w:val="eop"/>
                <w:rFonts w:asciiTheme="minorHAnsi" w:hAnsiTheme="minorHAnsi" w:cstheme="minorHAnsi"/>
                <w:sz w:val="22"/>
                <w:szCs w:val="22"/>
              </w:rPr>
              <w:t> </w:t>
            </w:r>
          </w:p>
          <w:p w14:paraId="689B99EE" w14:textId="77777777" w:rsidR="00366ED4" w:rsidRDefault="00366ED4" w:rsidP="005B2237">
            <w:pPr>
              <w:pStyle w:val="NoSpacing"/>
              <w:jc w:val="both"/>
              <w:rPr>
                <w:rFonts w:cstheme="minorHAnsi"/>
                <w:b/>
                <w:bCs/>
                <w:noProof/>
                <w:sz w:val="32"/>
                <w:szCs w:val="32"/>
              </w:rPr>
            </w:pPr>
          </w:p>
          <w:p w14:paraId="08BAE8E5" w14:textId="5D1E25C3" w:rsidR="00366ED4" w:rsidRDefault="00366ED4" w:rsidP="005B2237">
            <w:pPr>
              <w:pStyle w:val="NoSpacing"/>
              <w:jc w:val="both"/>
              <w:rPr>
                <w:rFonts w:cstheme="minorHAnsi"/>
                <w:b/>
                <w:bCs/>
                <w:noProof/>
                <w:sz w:val="32"/>
                <w:szCs w:val="32"/>
              </w:rPr>
            </w:pPr>
            <w:r>
              <w:rPr>
                <w:rFonts w:cstheme="minorHAnsi"/>
                <w:b/>
                <w:bCs/>
                <w:noProof/>
                <w:sz w:val="32"/>
                <w:szCs w:val="32"/>
              </w:rPr>
              <w:t>The Diocese of Carlisle: Our People</w:t>
            </w:r>
          </w:p>
          <w:p w14:paraId="0585458E" w14:textId="77777777" w:rsidR="00366ED4" w:rsidRDefault="00366ED4" w:rsidP="005B2237">
            <w:pPr>
              <w:pStyle w:val="NoSpacing"/>
              <w:jc w:val="both"/>
              <w:rPr>
                <w:rFonts w:cstheme="minorHAnsi"/>
                <w:b/>
                <w:bCs/>
                <w:noProof/>
                <w:sz w:val="32"/>
                <w:szCs w:val="32"/>
              </w:rPr>
            </w:pPr>
          </w:p>
          <w:p w14:paraId="4E3710BD" w14:textId="13EF92C2" w:rsidR="00366ED4" w:rsidRDefault="00C4778F" w:rsidP="00C8195E">
            <w:pPr>
              <w:pStyle w:val="NoSpacing"/>
              <w:jc w:val="both"/>
              <w:rPr>
                <w:rFonts w:cstheme="minorHAnsi"/>
                <w:b/>
                <w:bCs/>
                <w:noProof/>
                <w:sz w:val="32"/>
                <w:szCs w:val="32"/>
              </w:rPr>
            </w:pPr>
            <w:r>
              <w:rPr>
                <w:rFonts w:cstheme="minorHAnsi"/>
                <w:noProof/>
                <w:sz w:val="22"/>
                <w:szCs w:val="22"/>
              </w:rPr>
              <w:t xml:space="preserve">We have </w:t>
            </w:r>
            <w:r w:rsidR="0039708D">
              <w:rPr>
                <w:rFonts w:cstheme="minorHAnsi"/>
                <w:noProof/>
                <w:sz w:val="22"/>
                <w:szCs w:val="22"/>
              </w:rPr>
              <w:t>76</w:t>
            </w:r>
            <w:r w:rsidR="00366ED4" w:rsidRPr="00912389">
              <w:rPr>
                <w:rFonts w:cstheme="minorHAnsi"/>
                <w:noProof/>
                <w:sz w:val="22"/>
                <w:szCs w:val="22"/>
              </w:rPr>
              <w:t xml:space="preserve"> stipendiary, 2</w:t>
            </w:r>
            <w:r w:rsidR="0039708D">
              <w:rPr>
                <w:rFonts w:cstheme="minorHAnsi"/>
                <w:noProof/>
                <w:sz w:val="22"/>
                <w:szCs w:val="22"/>
              </w:rPr>
              <w:t>9.5</w:t>
            </w:r>
            <w:r w:rsidR="00366ED4" w:rsidRPr="00912389">
              <w:rPr>
                <w:rFonts w:cstheme="minorHAnsi"/>
                <w:noProof/>
                <w:sz w:val="22"/>
                <w:szCs w:val="22"/>
              </w:rPr>
              <w:t xml:space="preserve"> self-supporting clergy and </w:t>
            </w:r>
            <w:r w:rsidR="0039708D" w:rsidRPr="0039756D">
              <w:rPr>
                <w:rFonts w:cstheme="minorHAnsi"/>
                <w:noProof/>
                <w:sz w:val="22"/>
                <w:szCs w:val="22"/>
              </w:rPr>
              <w:t>9</w:t>
            </w:r>
            <w:r w:rsidR="0039756D">
              <w:rPr>
                <w:rFonts w:cstheme="minorHAnsi"/>
                <w:noProof/>
                <w:sz w:val="22"/>
                <w:szCs w:val="22"/>
              </w:rPr>
              <w:t>2</w:t>
            </w:r>
            <w:r w:rsidR="00366ED4" w:rsidRPr="00912389">
              <w:rPr>
                <w:rFonts w:cstheme="minorHAnsi"/>
                <w:noProof/>
                <w:sz w:val="22"/>
                <w:szCs w:val="22"/>
              </w:rPr>
              <w:t xml:space="preserve"> Readers</w:t>
            </w:r>
            <w:r w:rsidR="00863753">
              <w:rPr>
                <w:rFonts w:cstheme="minorHAnsi"/>
                <w:noProof/>
                <w:sz w:val="22"/>
                <w:szCs w:val="22"/>
              </w:rPr>
              <w:t>, w</w:t>
            </w:r>
            <w:r w:rsidR="005347AD">
              <w:rPr>
                <w:rFonts w:cstheme="minorHAnsi"/>
                <w:noProof/>
                <w:sz w:val="22"/>
                <w:szCs w:val="22"/>
              </w:rPr>
              <w:t>orking a</w:t>
            </w:r>
            <w:r w:rsidR="00176BA4">
              <w:rPr>
                <w:rFonts w:cstheme="minorHAnsi"/>
                <w:noProof/>
                <w:sz w:val="22"/>
                <w:szCs w:val="22"/>
              </w:rPr>
              <w:t xml:space="preserve">longside </w:t>
            </w:r>
            <w:r w:rsidR="001B3092">
              <w:rPr>
                <w:rFonts w:cstheme="minorHAnsi"/>
                <w:noProof/>
                <w:sz w:val="22"/>
                <w:szCs w:val="22"/>
              </w:rPr>
              <w:t>9</w:t>
            </w:r>
            <w:r w:rsidR="00176BA4">
              <w:rPr>
                <w:rFonts w:cstheme="minorHAnsi"/>
                <w:noProof/>
                <w:sz w:val="22"/>
                <w:szCs w:val="22"/>
              </w:rPr>
              <w:t xml:space="preserve"> Network Youth Church Minister</w:t>
            </w:r>
            <w:r w:rsidR="009D182F">
              <w:rPr>
                <w:rFonts w:cstheme="minorHAnsi"/>
                <w:noProof/>
                <w:sz w:val="22"/>
                <w:szCs w:val="22"/>
              </w:rPr>
              <w:t xml:space="preserve">s, </w:t>
            </w:r>
            <w:r>
              <w:rPr>
                <w:rFonts w:cstheme="minorHAnsi"/>
                <w:noProof/>
                <w:sz w:val="22"/>
                <w:szCs w:val="22"/>
              </w:rPr>
              <w:t xml:space="preserve">a number of </w:t>
            </w:r>
            <w:r w:rsidR="009D182F">
              <w:rPr>
                <w:rFonts w:cstheme="minorHAnsi"/>
                <w:noProof/>
                <w:sz w:val="22"/>
                <w:szCs w:val="22"/>
              </w:rPr>
              <w:t xml:space="preserve">locally employed Children and Family workers, </w:t>
            </w:r>
            <w:r w:rsidR="001B3092">
              <w:rPr>
                <w:rFonts w:cstheme="minorHAnsi"/>
                <w:noProof/>
                <w:sz w:val="22"/>
                <w:szCs w:val="22"/>
              </w:rPr>
              <w:t>2</w:t>
            </w:r>
            <w:r w:rsidR="00C1688B">
              <w:rPr>
                <w:rFonts w:cstheme="minorHAnsi"/>
                <w:noProof/>
                <w:sz w:val="22"/>
                <w:szCs w:val="22"/>
              </w:rPr>
              <w:t xml:space="preserve"> centrally employed Pioneers</w:t>
            </w:r>
            <w:r w:rsidR="00AE1375">
              <w:rPr>
                <w:rFonts w:cstheme="minorHAnsi"/>
                <w:noProof/>
                <w:sz w:val="22"/>
                <w:szCs w:val="22"/>
              </w:rPr>
              <w:t xml:space="preserve"> working locally</w:t>
            </w:r>
            <w:r w:rsidR="00C1688B">
              <w:rPr>
                <w:rFonts w:cstheme="minorHAnsi"/>
                <w:noProof/>
                <w:sz w:val="22"/>
                <w:szCs w:val="22"/>
              </w:rPr>
              <w:t xml:space="preserve"> and many more</w:t>
            </w:r>
            <w:r w:rsidR="009C6BCF">
              <w:rPr>
                <w:rFonts w:cstheme="minorHAnsi"/>
                <w:noProof/>
                <w:sz w:val="22"/>
                <w:szCs w:val="22"/>
              </w:rPr>
              <w:t xml:space="preserve"> lay</w:t>
            </w:r>
            <w:r w:rsidR="00C1688B">
              <w:rPr>
                <w:rFonts w:cstheme="minorHAnsi"/>
                <w:noProof/>
                <w:sz w:val="22"/>
                <w:szCs w:val="22"/>
              </w:rPr>
              <w:t xml:space="preserve"> Pioneers working across the</w:t>
            </w:r>
            <w:r w:rsidR="009C6BCF">
              <w:rPr>
                <w:rFonts w:cstheme="minorHAnsi"/>
                <w:noProof/>
                <w:sz w:val="22"/>
                <w:szCs w:val="22"/>
              </w:rPr>
              <w:t xml:space="preserve"> diocese</w:t>
            </w:r>
            <w:r w:rsidR="00366ED4" w:rsidRPr="00912389">
              <w:rPr>
                <w:rFonts w:cstheme="minorHAnsi"/>
                <w:noProof/>
                <w:sz w:val="22"/>
                <w:szCs w:val="22"/>
              </w:rPr>
              <w:t xml:space="preserve"> under the episcopal leadership of</w:t>
            </w:r>
            <w:r w:rsidR="005D4446">
              <w:rPr>
                <w:rFonts w:cstheme="minorHAnsi"/>
                <w:noProof/>
                <w:sz w:val="22"/>
                <w:szCs w:val="22"/>
              </w:rPr>
              <w:t xml:space="preserve"> </w:t>
            </w:r>
            <w:r w:rsidR="00366ED4" w:rsidRPr="00912389">
              <w:rPr>
                <w:rFonts w:cstheme="minorHAnsi"/>
                <w:noProof/>
                <w:sz w:val="22"/>
                <w:szCs w:val="22"/>
              </w:rPr>
              <w:t xml:space="preserve">the Rt Revd </w:t>
            </w:r>
            <w:r w:rsidR="005D4446">
              <w:rPr>
                <w:rFonts w:cstheme="minorHAnsi"/>
                <w:noProof/>
                <w:sz w:val="22"/>
                <w:szCs w:val="22"/>
              </w:rPr>
              <w:t xml:space="preserve">Rob Saner-Haigh, our </w:t>
            </w:r>
            <w:r w:rsidR="006712DD">
              <w:rPr>
                <w:rFonts w:cstheme="minorHAnsi"/>
                <w:noProof/>
                <w:sz w:val="22"/>
                <w:szCs w:val="22"/>
              </w:rPr>
              <w:t>Bishop of Carlisle</w:t>
            </w:r>
            <w:r w:rsidR="00587AE2">
              <w:rPr>
                <w:rFonts w:cstheme="minorHAnsi"/>
                <w:noProof/>
                <w:sz w:val="22"/>
                <w:szCs w:val="22"/>
              </w:rPr>
              <w:t>. The diocese is served and</w:t>
            </w:r>
            <w:r w:rsidR="005D4446">
              <w:rPr>
                <w:rFonts w:cstheme="minorHAnsi"/>
                <w:noProof/>
                <w:sz w:val="22"/>
                <w:szCs w:val="22"/>
              </w:rPr>
              <w:t xml:space="preserve"> </w:t>
            </w:r>
            <w:r w:rsidR="00366ED4" w:rsidRPr="00912389">
              <w:rPr>
                <w:rFonts w:cstheme="minorHAnsi"/>
                <w:noProof/>
                <w:sz w:val="22"/>
                <w:szCs w:val="22"/>
              </w:rPr>
              <w:t>resourced by</w:t>
            </w:r>
            <w:r w:rsidR="005D4629">
              <w:rPr>
                <w:rFonts w:cstheme="minorHAnsi"/>
                <w:noProof/>
                <w:sz w:val="22"/>
                <w:szCs w:val="22"/>
              </w:rPr>
              <w:t xml:space="preserve"> three archdeacons and</w:t>
            </w:r>
            <w:r w:rsidR="00366ED4" w:rsidRPr="00912389">
              <w:rPr>
                <w:rFonts w:cstheme="minorHAnsi"/>
                <w:noProof/>
                <w:sz w:val="22"/>
                <w:szCs w:val="22"/>
              </w:rPr>
              <w:t xml:space="preserve"> a</w:t>
            </w:r>
            <w:r w:rsidR="00330870">
              <w:rPr>
                <w:rFonts w:cstheme="minorHAnsi"/>
                <w:noProof/>
                <w:sz w:val="22"/>
                <w:szCs w:val="22"/>
              </w:rPr>
              <w:t xml:space="preserve"> number of</w:t>
            </w:r>
            <w:r w:rsidR="00366ED4" w:rsidRPr="00912389">
              <w:rPr>
                <w:rFonts w:cstheme="minorHAnsi"/>
                <w:noProof/>
                <w:sz w:val="22"/>
                <w:szCs w:val="22"/>
              </w:rPr>
              <w:t xml:space="preserve"> team</w:t>
            </w:r>
            <w:r w:rsidR="00330870">
              <w:rPr>
                <w:rFonts w:cstheme="minorHAnsi"/>
                <w:noProof/>
                <w:sz w:val="22"/>
                <w:szCs w:val="22"/>
              </w:rPr>
              <w:t>s, including the Mission and Ministry Support Team, based at Church House</w:t>
            </w:r>
            <w:r w:rsidR="009E3CFC">
              <w:rPr>
                <w:rFonts w:cstheme="minorHAnsi"/>
                <w:noProof/>
                <w:sz w:val="22"/>
                <w:szCs w:val="22"/>
              </w:rPr>
              <w:t xml:space="preserve"> in</w:t>
            </w:r>
            <w:r w:rsidR="00330870">
              <w:rPr>
                <w:rFonts w:cstheme="minorHAnsi"/>
                <w:noProof/>
                <w:sz w:val="22"/>
                <w:szCs w:val="22"/>
              </w:rPr>
              <w:t xml:space="preserve"> Penrith</w:t>
            </w:r>
            <w:r w:rsidR="009E3CFC">
              <w:rPr>
                <w:rFonts w:cstheme="minorHAnsi"/>
                <w:noProof/>
                <w:sz w:val="22"/>
                <w:szCs w:val="22"/>
              </w:rPr>
              <w:t xml:space="preserve"> and the Bishop’s Office in Keswick. </w:t>
            </w:r>
            <w:r w:rsidR="00F9363A">
              <w:rPr>
                <w:rFonts w:cstheme="minorHAnsi"/>
                <w:noProof/>
                <w:sz w:val="22"/>
                <w:szCs w:val="22"/>
              </w:rPr>
              <w:t xml:space="preserve">Church House is also the base for the Diocese Board of Education supporting our 102 church schools. </w:t>
            </w:r>
            <w:r w:rsidR="00A81E22">
              <w:rPr>
                <w:rFonts w:cstheme="minorHAnsi"/>
                <w:noProof/>
                <w:sz w:val="22"/>
                <w:szCs w:val="22"/>
              </w:rPr>
              <w:t>We</w:t>
            </w:r>
            <w:r w:rsidR="00587AE2">
              <w:rPr>
                <w:rFonts w:cstheme="minorHAnsi"/>
                <w:noProof/>
                <w:sz w:val="22"/>
                <w:szCs w:val="22"/>
              </w:rPr>
              <w:t xml:space="preserve"> have an established partnership</w:t>
            </w:r>
            <w:r w:rsidR="00A81E22">
              <w:rPr>
                <w:rFonts w:cstheme="minorHAnsi"/>
                <w:noProof/>
                <w:sz w:val="22"/>
                <w:szCs w:val="22"/>
              </w:rPr>
              <w:t xml:space="preserve"> with Emmanuel Theological College where the majoirty of our ordinands and readers undertake their training. </w:t>
            </w:r>
            <w:r w:rsidR="00F9363A">
              <w:rPr>
                <w:rFonts w:cstheme="minorHAnsi"/>
                <w:noProof/>
                <w:sz w:val="22"/>
                <w:szCs w:val="22"/>
              </w:rPr>
              <w:t xml:space="preserve"> </w:t>
            </w:r>
          </w:p>
          <w:p w14:paraId="5F5B1822" w14:textId="77777777" w:rsidR="00366ED4" w:rsidRDefault="00366ED4" w:rsidP="00C8195E">
            <w:pPr>
              <w:jc w:val="both"/>
              <w:rPr>
                <w:rFonts w:ascii="Arial" w:hAnsi="Arial" w:cs="Arial"/>
                <w:sz w:val="22"/>
                <w:szCs w:val="22"/>
              </w:rPr>
            </w:pPr>
          </w:p>
          <w:p w14:paraId="0D8D757A" w14:textId="03666346" w:rsidR="00122507" w:rsidRPr="00AB1FCB" w:rsidRDefault="00122507" w:rsidP="00C8195E">
            <w:pPr>
              <w:jc w:val="both"/>
              <w:rPr>
                <w:w w:val="105"/>
                <w:sz w:val="12"/>
                <w:szCs w:val="12"/>
              </w:rPr>
            </w:pPr>
          </w:p>
        </w:tc>
      </w:tr>
    </w:tbl>
    <w:bookmarkEnd w:id="0"/>
    <w:p w14:paraId="22617ACF" w14:textId="09FB2284" w:rsidR="00116286" w:rsidRPr="0095771F" w:rsidRDefault="0095771F" w:rsidP="00DE3D86">
      <w:pPr>
        <w:spacing w:after="0"/>
        <w:rPr>
          <w:b/>
          <w:bCs/>
          <w:sz w:val="20"/>
        </w:rPr>
      </w:pPr>
      <w:r>
        <w:rPr>
          <w:noProof/>
        </w:rPr>
        <w:drawing>
          <wp:anchor distT="0" distB="0" distL="114300" distR="114300" simplePos="0" relativeHeight="251658240" behindDoc="1" locked="0" layoutInCell="1" allowOverlap="1" wp14:anchorId="27C4992A" wp14:editId="7C10EF40">
            <wp:simplePos x="0" y="0"/>
            <wp:positionH relativeFrom="margin">
              <wp:align>center</wp:align>
            </wp:positionH>
            <wp:positionV relativeFrom="paragraph">
              <wp:posOffset>6691630</wp:posOffset>
            </wp:positionV>
            <wp:extent cx="2133600" cy="1400684"/>
            <wp:effectExtent l="0" t="0" r="0" b="9525"/>
            <wp:wrapNone/>
            <wp:docPr id="313375667" name="Picture 3133756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5667" name="Picture 1"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400684"/>
                    </a:xfrm>
                    <a:prstGeom prst="rect">
                      <a:avLst/>
                    </a:prstGeom>
                    <a:noFill/>
                    <a:ln>
                      <a:noFill/>
                    </a:ln>
                  </pic:spPr>
                </pic:pic>
              </a:graphicData>
            </a:graphic>
            <wp14:sizeRelH relativeFrom="page">
              <wp14:pctWidth>0</wp14:pctWidth>
            </wp14:sizeRelH>
            <wp14:sizeRelV relativeFrom="page">
              <wp14:pctHeight>0</wp14:pctHeight>
            </wp14:sizeRelV>
          </wp:anchor>
        </w:drawing>
      </w:r>
      <w:r w:rsidR="00B33006">
        <w:rPr>
          <w:sz w:val="20"/>
        </w:rPr>
        <w:br w:type="textWrapping" w:clear="all"/>
      </w:r>
      <w:r w:rsidR="00116286" w:rsidRPr="00DE3D86">
        <w:rPr>
          <w:sz w:val="20"/>
        </w:rPr>
        <w:br w:type="page"/>
      </w:r>
    </w:p>
    <w:tbl>
      <w:tblPr>
        <w:tblW w:w="10987" w:type="dxa"/>
        <w:tblLayout w:type="fixed"/>
        <w:tblCellMar>
          <w:left w:w="115" w:type="dxa"/>
          <w:right w:w="115" w:type="dxa"/>
        </w:tblCellMar>
        <w:tblLook w:val="0600" w:firstRow="0" w:lastRow="0" w:firstColumn="0" w:lastColumn="0" w:noHBand="1" w:noVBand="1"/>
      </w:tblPr>
      <w:tblGrid>
        <w:gridCol w:w="10455"/>
        <w:gridCol w:w="532"/>
      </w:tblGrid>
      <w:tr w:rsidR="007F05E8" w:rsidRPr="007323CD" w14:paraId="2248E610" w14:textId="77777777" w:rsidTr="78B25F6B">
        <w:trPr>
          <w:trHeight w:val="499"/>
        </w:trPr>
        <w:tc>
          <w:tcPr>
            <w:tcW w:w="10987" w:type="dxa"/>
            <w:gridSpan w:val="2"/>
          </w:tcPr>
          <w:p w14:paraId="6E49DA4E" w14:textId="5B3729D5" w:rsidR="00485129" w:rsidRPr="007323CD" w:rsidRDefault="00E67358" w:rsidP="00485129">
            <w:pPr>
              <w:rPr>
                <w:rFonts w:cstheme="minorHAnsi"/>
                <w:b/>
                <w:bCs/>
                <w:noProof/>
                <w:sz w:val="32"/>
                <w:szCs w:val="32"/>
              </w:rPr>
            </w:pPr>
            <w:r>
              <w:rPr>
                <w:rFonts w:cstheme="minorHAnsi"/>
                <w:b/>
                <w:bCs/>
                <w:noProof/>
                <w:sz w:val="32"/>
                <w:szCs w:val="32"/>
              </w:rPr>
              <w:lastRenderedPageBreak/>
              <w:t>Ministry Development</w:t>
            </w:r>
            <w:r w:rsidR="00162FD3" w:rsidRPr="007323CD">
              <w:rPr>
                <w:rFonts w:cstheme="minorHAnsi"/>
                <w:b/>
                <w:bCs/>
                <w:noProof/>
                <w:sz w:val="32"/>
                <w:szCs w:val="32"/>
              </w:rPr>
              <w:t xml:space="preserve"> </w:t>
            </w:r>
            <w:r w:rsidR="007F05E8" w:rsidRPr="007323CD">
              <w:rPr>
                <w:rFonts w:cstheme="minorHAnsi"/>
                <w:b/>
                <w:bCs/>
                <w:noProof/>
                <w:sz w:val="32"/>
                <w:szCs w:val="32"/>
              </w:rPr>
              <w:t>in the Diocese of Carlisle</w:t>
            </w:r>
          </w:p>
        </w:tc>
      </w:tr>
      <w:tr w:rsidR="00E9261B" w14:paraId="31A7C43D" w14:textId="77777777" w:rsidTr="78B25F6B">
        <w:tc>
          <w:tcPr>
            <w:tcW w:w="10987" w:type="dxa"/>
            <w:gridSpan w:val="2"/>
          </w:tcPr>
          <w:p w14:paraId="0D6BB99D" w14:textId="0E169651" w:rsidR="001B4ACB" w:rsidRPr="00F76233" w:rsidRDefault="001E5089" w:rsidP="005B2237">
            <w:pPr>
              <w:pStyle w:val="NoSpacing"/>
              <w:spacing w:line="276" w:lineRule="auto"/>
              <w:jc w:val="both"/>
              <w:rPr>
                <w:noProof/>
                <w:sz w:val="22"/>
                <w:szCs w:val="22"/>
              </w:rPr>
            </w:pPr>
            <w:r w:rsidRPr="00F76233">
              <w:rPr>
                <w:noProof/>
                <w:sz w:val="22"/>
                <w:szCs w:val="22"/>
              </w:rPr>
              <w:t xml:space="preserve">The Ministry Development Strategy and Plan was developed in 2024 and sets out </w:t>
            </w:r>
            <w:r w:rsidR="00726065" w:rsidRPr="00F76233">
              <w:rPr>
                <w:noProof/>
                <w:sz w:val="22"/>
                <w:szCs w:val="22"/>
              </w:rPr>
              <w:t>a</w:t>
            </w:r>
            <w:r w:rsidRPr="00F76233">
              <w:rPr>
                <w:noProof/>
                <w:sz w:val="22"/>
                <w:szCs w:val="22"/>
              </w:rPr>
              <w:t xml:space="preserve"> vision for</w:t>
            </w:r>
            <w:r w:rsidR="009978B8" w:rsidRPr="00F76233">
              <w:rPr>
                <w:noProof/>
                <w:sz w:val="22"/>
                <w:szCs w:val="22"/>
              </w:rPr>
              <w:t xml:space="preserve"> vocations and ministry development across</w:t>
            </w:r>
            <w:r w:rsidRPr="00F76233">
              <w:rPr>
                <w:noProof/>
                <w:sz w:val="22"/>
                <w:szCs w:val="22"/>
              </w:rPr>
              <w:t xml:space="preserve"> the diocese</w:t>
            </w:r>
            <w:r w:rsidR="009978B8" w:rsidRPr="00F76233">
              <w:rPr>
                <w:noProof/>
                <w:sz w:val="22"/>
                <w:szCs w:val="22"/>
              </w:rPr>
              <w:t xml:space="preserve">. </w:t>
            </w:r>
            <w:r w:rsidRPr="00F76233">
              <w:rPr>
                <w:noProof/>
                <w:sz w:val="22"/>
                <w:szCs w:val="22"/>
              </w:rPr>
              <w:t xml:space="preserve">There are four key </w:t>
            </w:r>
            <w:r w:rsidR="004F1FE2" w:rsidRPr="00F76233">
              <w:rPr>
                <w:noProof/>
                <w:sz w:val="22"/>
                <w:szCs w:val="22"/>
              </w:rPr>
              <w:t>elements</w:t>
            </w:r>
            <w:r w:rsidRPr="00F76233">
              <w:rPr>
                <w:noProof/>
                <w:sz w:val="22"/>
                <w:szCs w:val="22"/>
              </w:rPr>
              <w:t xml:space="preserve"> to the plan: Growing our Own, Growing Younger, Growing Together and Growing Resilienc</w:t>
            </w:r>
            <w:r w:rsidR="00B50621">
              <w:rPr>
                <w:noProof/>
                <w:sz w:val="22"/>
                <w:szCs w:val="22"/>
              </w:rPr>
              <w:t>e</w:t>
            </w:r>
            <w:r w:rsidRPr="00F76233">
              <w:rPr>
                <w:noProof/>
                <w:sz w:val="22"/>
                <w:szCs w:val="22"/>
              </w:rPr>
              <w:t xml:space="preserve">. </w:t>
            </w:r>
          </w:p>
          <w:p w14:paraId="6E14DD05" w14:textId="77777777" w:rsidR="001B4ACB" w:rsidRPr="00F76233" w:rsidRDefault="001B4ACB" w:rsidP="005B2237">
            <w:pPr>
              <w:pStyle w:val="NoSpacing"/>
              <w:spacing w:line="276" w:lineRule="auto"/>
              <w:jc w:val="both"/>
              <w:rPr>
                <w:noProof/>
                <w:sz w:val="22"/>
                <w:szCs w:val="22"/>
              </w:rPr>
            </w:pPr>
          </w:p>
          <w:p w14:paraId="432D13C7" w14:textId="0098A6EE" w:rsidR="00645C5B" w:rsidRPr="00F76233" w:rsidRDefault="002429C0" w:rsidP="005B2237">
            <w:pPr>
              <w:pStyle w:val="NoSpacing"/>
              <w:spacing w:line="276" w:lineRule="auto"/>
              <w:jc w:val="both"/>
              <w:rPr>
                <w:noProof/>
                <w:sz w:val="22"/>
                <w:szCs w:val="22"/>
              </w:rPr>
            </w:pPr>
            <w:r w:rsidRPr="00F76233">
              <w:rPr>
                <w:noProof/>
                <w:sz w:val="22"/>
                <w:szCs w:val="22"/>
              </w:rPr>
              <w:t>W</w:t>
            </w:r>
            <w:r w:rsidR="009E17F6" w:rsidRPr="00F76233">
              <w:rPr>
                <w:noProof/>
                <w:sz w:val="22"/>
                <w:szCs w:val="22"/>
              </w:rPr>
              <w:t>ithin the</w:t>
            </w:r>
            <w:r w:rsidR="008152D7" w:rsidRPr="00F76233">
              <w:rPr>
                <w:noProof/>
                <w:sz w:val="22"/>
                <w:szCs w:val="22"/>
              </w:rPr>
              <w:t xml:space="preserve"> Diocese of Carlisle</w:t>
            </w:r>
            <w:r w:rsidR="009E17F6" w:rsidRPr="00F76233">
              <w:rPr>
                <w:noProof/>
                <w:sz w:val="22"/>
                <w:szCs w:val="22"/>
              </w:rPr>
              <w:t>, there are a wide range of ministry needs from rural, diverse, and dispersed communities to urbanised or suburban parishes</w:t>
            </w:r>
            <w:r w:rsidR="00253CDD" w:rsidRPr="00F76233">
              <w:rPr>
                <w:noProof/>
                <w:sz w:val="22"/>
                <w:szCs w:val="22"/>
              </w:rPr>
              <w:t xml:space="preserve"> and t</w:t>
            </w:r>
            <w:r w:rsidR="009E17F6" w:rsidRPr="00F76233">
              <w:rPr>
                <w:noProof/>
                <w:sz w:val="22"/>
                <w:szCs w:val="22"/>
              </w:rPr>
              <w:t>here are ministry contexts across a spectrum of t</w:t>
            </w:r>
            <w:r w:rsidR="00020CC5" w:rsidRPr="00F76233">
              <w:rPr>
                <w:noProof/>
                <w:sz w:val="22"/>
                <w:szCs w:val="22"/>
              </w:rPr>
              <w:t>ime honoured</w:t>
            </w:r>
            <w:r w:rsidR="009E17F6" w:rsidRPr="00F76233">
              <w:rPr>
                <w:noProof/>
                <w:sz w:val="22"/>
                <w:szCs w:val="22"/>
              </w:rPr>
              <w:t xml:space="preserve">, pioneer, church planting, </w:t>
            </w:r>
            <w:r w:rsidR="00322057">
              <w:rPr>
                <w:noProof/>
                <w:sz w:val="22"/>
                <w:szCs w:val="22"/>
              </w:rPr>
              <w:t>fresh expressions</w:t>
            </w:r>
            <w:r w:rsidR="009E17F6" w:rsidRPr="00F76233">
              <w:rPr>
                <w:noProof/>
                <w:sz w:val="22"/>
                <w:szCs w:val="22"/>
              </w:rPr>
              <w:t xml:space="preserve"> and </w:t>
            </w:r>
            <w:r w:rsidR="00343039" w:rsidRPr="00F76233">
              <w:rPr>
                <w:noProof/>
                <w:sz w:val="22"/>
                <w:szCs w:val="22"/>
              </w:rPr>
              <w:t xml:space="preserve">children &amp; </w:t>
            </w:r>
            <w:r w:rsidR="009E17F6" w:rsidRPr="00F76233">
              <w:rPr>
                <w:noProof/>
                <w:sz w:val="22"/>
                <w:szCs w:val="22"/>
              </w:rPr>
              <w:t>youth</w:t>
            </w:r>
            <w:r w:rsidR="00343039" w:rsidRPr="00F76233">
              <w:rPr>
                <w:noProof/>
                <w:sz w:val="22"/>
                <w:szCs w:val="22"/>
              </w:rPr>
              <w:t xml:space="preserve"> ministries</w:t>
            </w:r>
            <w:r w:rsidR="009E17F6" w:rsidRPr="00F76233">
              <w:rPr>
                <w:noProof/>
                <w:sz w:val="22"/>
                <w:szCs w:val="22"/>
              </w:rPr>
              <w:t xml:space="preserve">. </w:t>
            </w:r>
            <w:r w:rsidR="00DF6FA8" w:rsidRPr="00F76233">
              <w:rPr>
                <w:noProof/>
                <w:sz w:val="22"/>
                <w:szCs w:val="22"/>
              </w:rPr>
              <w:t>By 2030, our prayerful ambition</w:t>
            </w:r>
            <w:r w:rsidR="007F690E" w:rsidRPr="00F76233">
              <w:rPr>
                <w:noProof/>
                <w:sz w:val="22"/>
                <w:szCs w:val="22"/>
              </w:rPr>
              <w:t xml:space="preserve"> </w:t>
            </w:r>
            <w:r w:rsidR="00DF6FA8" w:rsidRPr="00F76233">
              <w:rPr>
                <w:noProof/>
                <w:sz w:val="22"/>
                <w:szCs w:val="22"/>
              </w:rPr>
              <w:t xml:space="preserve">is to grow and encourage </w:t>
            </w:r>
            <w:r w:rsidR="009E17F6" w:rsidRPr="00F76233">
              <w:rPr>
                <w:noProof/>
                <w:sz w:val="22"/>
                <w:szCs w:val="22"/>
              </w:rPr>
              <w:t>a pipeline of leaders and vocations across th</w:t>
            </w:r>
            <w:r w:rsidR="00D15F8C" w:rsidRPr="00F76233">
              <w:rPr>
                <w:noProof/>
                <w:sz w:val="22"/>
                <w:szCs w:val="22"/>
              </w:rPr>
              <w:t>is</w:t>
            </w:r>
            <w:r w:rsidR="009E17F6" w:rsidRPr="00F76233">
              <w:rPr>
                <w:noProof/>
                <w:sz w:val="22"/>
                <w:szCs w:val="22"/>
              </w:rPr>
              <w:t xml:space="preserve"> broad spectrum of ministry expression</w:t>
            </w:r>
            <w:r w:rsidR="00343039" w:rsidRPr="00F76233">
              <w:rPr>
                <w:noProof/>
                <w:sz w:val="22"/>
                <w:szCs w:val="22"/>
              </w:rPr>
              <w:t xml:space="preserve"> to </w:t>
            </w:r>
            <w:r w:rsidR="00DF015A" w:rsidRPr="00F76233">
              <w:rPr>
                <w:noProof/>
                <w:sz w:val="22"/>
                <w:szCs w:val="22"/>
              </w:rPr>
              <w:t>support the development of a mixed ecology and</w:t>
            </w:r>
            <w:r w:rsidR="00F96985" w:rsidRPr="00F76233">
              <w:rPr>
                <w:noProof/>
                <w:sz w:val="22"/>
                <w:szCs w:val="22"/>
              </w:rPr>
              <w:t xml:space="preserve"> </w:t>
            </w:r>
            <w:r w:rsidR="00C81A69" w:rsidRPr="00F76233">
              <w:rPr>
                <w:noProof/>
                <w:sz w:val="22"/>
                <w:szCs w:val="22"/>
              </w:rPr>
              <w:t>lead</w:t>
            </w:r>
            <w:r w:rsidR="009A2F5F" w:rsidRPr="00F76233">
              <w:rPr>
                <w:noProof/>
                <w:sz w:val="22"/>
                <w:szCs w:val="22"/>
              </w:rPr>
              <w:t xml:space="preserve"> a breadth</w:t>
            </w:r>
            <w:r w:rsidR="00DF12E1" w:rsidRPr="00F76233">
              <w:rPr>
                <w:noProof/>
                <w:sz w:val="22"/>
                <w:szCs w:val="22"/>
              </w:rPr>
              <w:t xml:space="preserve"> of </w:t>
            </w:r>
            <w:r w:rsidR="00DF015A" w:rsidRPr="00F76233">
              <w:rPr>
                <w:noProof/>
                <w:sz w:val="22"/>
                <w:szCs w:val="22"/>
              </w:rPr>
              <w:t>new worshipping communiites</w:t>
            </w:r>
            <w:r w:rsidR="009E17F6" w:rsidRPr="00F76233">
              <w:rPr>
                <w:noProof/>
                <w:sz w:val="22"/>
                <w:szCs w:val="22"/>
              </w:rPr>
              <w:t>.</w:t>
            </w:r>
            <w:r w:rsidR="003D156D" w:rsidRPr="00F76233">
              <w:rPr>
                <w:noProof/>
                <w:sz w:val="22"/>
                <w:szCs w:val="22"/>
              </w:rPr>
              <w:t xml:space="preserve"> Through prayerful consideration and analysis of our local</w:t>
            </w:r>
            <w:r w:rsidR="00FF5591" w:rsidRPr="00F76233">
              <w:rPr>
                <w:noProof/>
                <w:sz w:val="22"/>
                <w:szCs w:val="22"/>
              </w:rPr>
              <w:t xml:space="preserve"> </w:t>
            </w:r>
            <w:r w:rsidR="003D156D" w:rsidRPr="00F76233">
              <w:rPr>
                <w:noProof/>
                <w:sz w:val="22"/>
                <w:szCs w:val="22"/>
              </w:rPr>
              <w:t>needs,</w:t>
            </w:r>
            <w:r w:rsidR="00D15F8C" w:rsidRPr="00F76233">
              <w:rPr>
                <w:noProof/>
                <w:sz w:val="22"/>
                <w:szCs w:val="22"/>
              </w:rPr>
              <w:t xml:space="preserve"> </w:t>
            </w:r>
            <w:r w:rsidR="00DE2049" w:rsidRPr="00F76233">
              <w:rPr>
                <w:noProof/>
                <w:sz w:val="22"/>
                <w:szCs w:val="22"/>
              </w:rPr>
              <w:t>we have</w:t>
            </w:r>
            <w:r w:rsidR="00D15F8C" w:rsidRPr="00F76233">
              <w:rPr>
                <w:noProof/>
                <w:sz w:val="22"/>
                <w:szCs w:val="22"/>
              </w:rPr>
              <w:t xml:space="preserve"> identif</w:t>
            </w:r>
            <w:r w:rsidR="00DE2049" w:rsidRPr="00F76233">
              <w:rPr>
                <w:noProof/>
                <w:sz w:val="22"/>
                <w:szCs w:val="22"/>
              </w:rPr>
              <w:t>ied</w:t>
            </w:r>
            <w:r w:rsidR="003D156D" w:rsidRPr="00F76233">
              <w:rPr>
                <w:noProof/>
                <w:sz w:val="22"/>
                <w:szCs w:val="22"/>
              </w:rPr>
              <w:t xml:space="preserve"> </w:t>
            </w:r>
            <w:r w:rsidR="000502FC" w:rsidRPr="00F76233">
              <w:rPr>
                <w:noProof/>
                <w:sz w:val="22"/>
                <w:szCs w:val="22"/>
              </w:rPr>
              <w:t>a</w:t>
            </w:r>
            <w:r w:rsidR="00A4529B" w:rsidRPr="00F76233">
              <w:rPr>
                <w:noProof/>
                <w:sz w:val="22"/>
                <w:szCs w:val="22"/>
              </w:rPr>
              <w:t xml:space="preserve"> ministry</w:t>
            </w:r>
            <w:r w:rsidR="003D156D" w:rsidRPr="00F76233">
              <w:rPr>
                <w:noProof/>
                <w:sz w:val="22"/>
                <w:szCs w:val="22"/>
              </w:rPr>
              <w:t xml:space="preserve"> model</w:t>
            </w:r>
            <w:r w:rsidR="000502FC" w:rsidRPr="00F76233">
              <w:rPr>
                <w:noProof/>
                <w:sz w:val="22"/>
                <w:szCs w:val="22"/>
              </w:rPr>
              <w:t xml:space="preserve"> </w:t>
            </w:r>
            <w:r w:rsidR="0083762C" w:rsidRPr="00F76233">
              <w:rPr>
                <w:noProof/>
                <w:sz w:val="22"/>
                <w:szCs w:val="22"/>
              </w:rPr>
              <w:t xml:space="preserve">fit </w:t>
            </w:r>
            <w:r w:rsidR="000502FC" w:rsidRPr="00F76233">
              <w:rPr>
                <w:noProof/>
                <w:sz w:val="22"/>
                <w:szCs w:val="22"/>
              </w:rPr>
              <w:t>for 2030 which</w:t>
            </w:r>
            <w:r w:rsidR="003D156D" w:rsidRPr="00F76233">
              <w:rPr>
                <w:noProof/>
                <w:sz w:val="22"/>
                <w:szCs w:val="22"/>
              </w:rPr>
              <w:t xml:space="preserve"> we </w:t>
            </w:r>
            <w:r w:rsidR="0005567E" w:rsidRPr="00F76233">
              <w:rPr>
                <w:noProof/>
                <w:sz w:val="22"/>
                <w:szCs w:val="22"/>
              </w:rPr>
              <w:t>hope</w:t>
            </w:r>
            <w:r w:rsidR="003D156D" w:rsidRPr="00F76233">
              <w:rPr>
                <w:noProof/>
                <w:sz w:val="22"/>
                <w:szCs w:val="22"/>
              </w:rPr>
              <w:t xml:space="preserve"> will support </w:t>
            </w:r>
            <w:r w:rsidR="00F66E44" w:rsidRPr="00F76233">
              <w:rPr>
                <w:noProof/>
                <w:sz w:val="22"/>
                <w:szCs w:val="22"/>
              </w:rPr>
              <w:t xml:space="preserve">us to deliver </w:t>
            </w:r>
            <w:r w:rsidR="00125C6A" w:rsidRPr="00F76233">
              <w:rPr>
                <w:noProof/>
                <w:sz w:val="22"/>
                <w:szCs w:val="22"/>
              </w:rPr>
              <w:t xml:space="preserve">God’s plan for </w:t>
            </w:r>
            <w:r w:rsidR="00E6274D" w:rsidRPr="00F76233">
              <w:rPr>
                <w:noProof/>
                <w:sz w:val="22"/>
                <w:szCs w:val="22"/>
              </w:rPr>
              <w:t xml:space="preserve">mission and ministry in </w:t>
            </w:r>
            <w:r w:rsidR="00125C6A" w:rsidRPr="00F76233">
              <w:rPr>
                <w:noProof/>
                <w:sz w:val="22"/>
                <w:szCs w:val="22"/>
              </w:rPr>
              <w:t xml:space="preserve">Cumbria </w:t>
            </w:r>
            <w:r w:rsidR="00C834DD" w:rsidRPr="00F76233">
              <w:rPr>
                <w:noProof/>
                <w:sz w:val="22"/>
                <w:szCs w:val="22"/>
              </w:rPr>
              <w:t>whilst</w:t>
            </w:r>
            <w:r w:rsidR="00DE2049" w:rsidRPr="00F76233">
              <w:rPr>
                <w:noProof/>
                <w:sz w:val="22"/>
                <w:szCs w:val="22"/>
              </w:rPr>
              <w:t xml:space="preserve"> recognising we need to </w:t>
            </w:r>
            <w:r w:rsidR="001A25F4" w:rsidRPr="00F76233">
              <w:rPr>
                <w:noProof/>
                <w:sz w:val="22"/>
                <w:szCs w:val="22"/>
              </w:rPr>
              <w:t>continu</w:t>
            </w:r>
            <w:r w:rsidR="00DE2049" w:rsidRPr="00F76233">
              <w:rPr>
                <w:noProof/>
                <w:sz w:val="22"/>
                <w:szCs w:val="22"/>
              </w:rPr>
              <w:t>e</w:t>
            </w:r>
            <w:r w:rsidR="001A25F4" w:rsidRPr="00F76233">
              <w:rPr>
                <w:noProof/>
                <w:sz w:val="22"/>
                <w:szCs w:val="22"/>
              </w:rPr>
              <w:t xml:space="preserve"> </w:t>
            </w:r>
            <w:r w:rsidR="009B62CE" w:rsidRPr="00F76233">
              <w:rPr>
                <w:noProof/>
                <w:sz w:val="22"/>
                <w:szCs w:val="22"/>
              </w:rPr>
              <w:t>to listen and respond to the work of the Holy Spirit</w:t>
            </w:r>
            <w:r w:rsidR="00C51F7B" w:rsidRPr="00F76233">
              <w:rPr>
                <w:noProof/>
                <w:sz w:val="22"/>
                <w:szCs w:val="22"/>
              </w:rPr>
              <w:t xml:space="preserve"> as we</w:t>
            </w:r>
            <w:r w:rsidR="00A4110B" w:rsidRPr="00F76233">
              <w:rPr>
                <w:noProof/>
                <w:sz w:val="22"/>
                <w:szCs w:val="22"/>
              </w:rPr>
              <w:t xml:space="preserve"> undertake</w:t>
            </w:r>
            <w:r w:rsidR="00C51F7B" w:rsidRPr="00F76233">
              <w:rPr>
                <w:noProof/>
                <w:sz w:val="22"/>
                <w:szCs w:val="22"/>
              </w:rPr>
              <w:t xml:space="preserve"> this work</w:t>
            </w:r>
            <w:r w:rsidR="00330C47" w:rsidRPr="00F76233">
              <w:rPr>
                <w:noProof/>
                <w:sz w:val="22"/>
                <w:szCs w:val="22"/>
              </w:rPr>
              <w:t>.</w:t>
            </w:r>
          </w:p>
          <w:p w14:paraId="28858D8B" w14:textId="77777777" w:rsidR="00F808D0" w:rsidRPr="00F76233" w:rsidRDefault="00F808D0" w:rsidP="005B2237">
            <w:pPr>
              <w:pStyle w:val="NoSpacing"/>
              <w:spacing w:line="276" w:lineRule="auto"/>
              <w:jc w:val="both"/>
              <w:rPr>
                <w:noProof/>
                <w:sz w:val="22"/>
                <w:szCs w:val="22"/>
              </w:rPr>
            </w:pPr>
          </w:p>
          <w:p w14:paraId="058E2C4A" w14:textId="4E0070BC" w:rsidR="00721595" w:rsidRDefault="00E011BE" w:rsidP="004C45DA">
            <w:pPr>
              <w:jc w:val="both"/>
              <w:rPr>
                <w:rFonts w:eastAsia="MS Mincho" w:cstheme="minorHAnsi"/>
                <w:color w:val="000000"/>
                <w:kern w:val="24"/>
                <w:sz w:val="22"/>
                <w:szCs w:val="22"/>
                <w:lang w:eastAsia="en-GB"/>
              </w:rPr>
            </w:pPr>
            <w:r w:rsidRPr="00B671DC">
              <w:rPr>
                <w:rFonts w:cstheme="minorHAnsi"/>
                <w:noProof/>
                <w:sz w:val="22"/>
                <w:szCs w:val="22"/>
              </w:rPr>
              <w:t xml:space="preserve">In ‘Growing </w:t>
            </w:r>
            <w:r w:rsidR="003E1B5B" w:rsidRPr="00B671DC">
              <w:rPr>
                <w:rFonts w:cstheme="minorHAnsi"/>
                <w:noProof/>
                <w:sz w:val="22"/>
                <w:szCs w:val="22"/>
              </w:rPr>
              <w:t>Together</w:t>
            </w:r>
            <w:r w:rsidRPr="00B671DC">
              <w:rPr>
                <w:rFonts w:cstheme="minorHAnsi"/>
                <w:noProof/>
                <w:sz w:val="22"/>
                <w:szCs w:val="22"/>
              </w:rPr>
              <w:t xml:space="preserve">’ </w:t>
            </w:r>
            <w:r w:rsidR="000471A1" w:rsidRPr="00B671DC">
              <w:rPr>
                <w:rFonts w:cstheme="minorHAnsi"/>
                <w:noProof/>
                <w:sz w:val="22"/>
                <w:szCs w:val="22"/>
              </w:rPr>
              <w:t xml:space="preserve">and ‘Growing Resilience’ </w:t>
            </w:r>
            <w:r w:rsidRPr="00B671DC">
              <w:rPr>
                <w:rFonts w:cstheme="minorHAnsi"/>
                <w:noProof/>
                <w:sz w:val="22"/>
                <w:szCs w:val="22"/>
              </w:rPr>
              <w:t>we</w:t>
            </w:r>
            <w:r w:rsidR="005130C1" w:rsidRPr="00B671DC">
              <w:rPr>
                <w:rFonts w:cstheme="minorHAnsi"/>
                <w:noProof/>
                <w:sz w:val="22"/>
                <w:szCs w:val="22"/>
              </w:rPr>
              <w:t xml:space="preserve"> </w:t>
            </w:r>
            <w:r w:rsidR="001E1C6A" w:rsidRPr="00B671DC">
              <w:rPr>
                <w:rFonts w:cstheme="minorHAnsi"/>
                <w:noProof/>
                <w:sz w:val="22"/>
                <w:szCs w:val="22"/>
              </w:rPr>
              <w:t xml:space="preserve">are </w:t>
            </w:r>
            <w:r w:rsidR="00E443A9" w:rsidRPr="00B671DC">
              <w:rPr>
                <w:rFonts w:cstheme="minorHAnsi"/>
                <w:noProof/>
                <w:sz w:val="22"/>
                <w:szCs w:val="22"/>
              </w:rPr>
              <w:t>seeking</w:t>
            </w:r>
            <w:r w:rsidR="00DF1B90" w:rsidRPr="002A5C34">
              <w:rPr>
                <w:rFonts w:eastAsia="MS Mincho" w:cstheme="minorHAnsi"/>
                <w:color w:val="000000"/>
                <w:kern w:val="24"/>
                <w:sz w:val="22"/>
                <w:szCs w:val="22"/>
                <w:lang w:eastAsia="en-GB"/>
              </w:rPr>
              <w:t xml:space="preserve"> to</w:t>
            </w:r>
            <w:r w:rsidR="008670F9">
              <w:rPr>
                <w:rFonts w:eastAsia="MS Mincho" w:cstheme="minorHAnsi"/>
                <w:color w:val="000000"/>
                <w:kern w:val="24"/>
                <w:sz w:val="22"/>
                <w:szCs w:val="22"/>
                <w:lang w:eastAsia="en-GB"/>
              </w:rPr>
              <w:t xml:space="preserve"> </w:t>
            </w:r>
            <w:r w:rsidR="00543F79">
              <w:rPr>
                <w:rFonts w:eastAsia="MS Mincho" w:cstheme="minorHAnsi"/>
                <w:color w:val="000000"/>
                <w:kern w:val="24"/>
                <w:sz w:val="22"/>
                <w:szCs w:val="22"/>
                <w:lang w:eastAsia="en-GB"/>
              </w:rPr>
              <w:t>effectively</w:t>
            </w:r>
            <w:r w:rsidR="00DF1B90" w:rsidRPr="002A5C34">
              <w:rPr>
                <w:rFonts w:eastAsia="MS Mincho" w:cstheme="minorHAnsi"/>
                <w:color w:val="000000"/>
                <w:kern w:val="24"/>
                <w:sz w:val="22"/>
                <w:szCs w:val="22"/>
                <w:lang w:eastAsia="en-GB"/>
              </w:rPr>
              <w:t xml:space="preserve"> support the life cycle of our clergy </w:t>
            </w:r>
            <w:r w:rsidR="00E443A9" w:rsidRPr="002A5C34">
              <w:rPr>
                <w:rFonts w:eastAsia="MS Mincho" w:cstheme="minorHAnsi"/>
                <w:color w:val="000000"/>
                <w:kern w:val="24"/>
                <w:sz w:val="22"/>
                <w:szCs w:val="22"/>
                <w:lang w:eastAsia="en-GB"/>
              </w:rPr>
              <w:t>from first incumbency t</w:t>
            </w:r>
            <w:r w:rsidR="0077161B" w:rsidRPr="002A5C34">
              <w:rPr>
                <w:rFonts w:eastAsia="MS Mincho" w:cstheme="minorHAnsi"/>
                <w:color w:val="000000"/>
                <w:kern w:val="24"/>
                <w:sz w:val="22"/>
                <w:szCs w:val="22"/>
                <w:lang w:eastAsia="en-GB"/>
              </w:rPr>
              <w:t>hrough to</w:t>
            </w:r>
            <w:r w:rsidR="00E443A9" w:rsidRPr="002A5C34">
              <w:rPr>
                <w:rFonts w:eastAsia="MS Mincho" w:cstheme="minorHAnsi"/>
                <w:color w:val="000000"/>
                <w:kern w:val="24"/>
                <w:sz w:val="22"/>
                <w:szCs w:val="22"/>
                <w:lang w:eastAsia="en-GB"/>
              </w:rPr>
              <w:t xml:space="preserve"> retirement </w:t>
            </w:r>
            <w:r w:rsidR="00CC27FB">
              <w:rPr>
                <w:rFonts w:eastAsia="MS Mincho" w:cstheme="minorHAnsi"/>
                <w:color w:val="000000"/>
                <w:kern w:val="24"/>
                <w:sz w:val="22"/>
                <w:szCs w:val="22"/>
                <w:lang w:eastAsia="en-GB"/>
              </w:rPr>
              <w:t xml:space="preserve">by </w:t>
            </w:r>
            <w:r w:rsidR="00BB1F30">
              <w:rPr>
                <w:rFonts w:eastAsia="MS Mincho" w:cstheme="minorHAnsi"/>
                <w:color w:val="000000"/>
                <w:kern w:val="24"/>
                <w:sz w:val="22"/>
                <w:szCs w:val="22"/>
                <w:lang w:eastAsia="en-GB"/>
              </w:rPr>
              <w:t>respond</w:t>
            </w:r>
            <w:r w:rsidR="0073020B">
              <w:rPr>
                <w:rFonts w:eastAsia="MS Mincho" w:cstheme="minorHAnsi"/>
                <w:color w:val="000000"/>
                <w:kern w:val="24"/>
                <w:sz w:val="22"/>
                <w:szCs w:val="22"/>
                <w:lang w:eastAsia="en-GB"/>
              </w:rPr>
              <w:t xml:space="preserve">ing to </w:t>
            </w:r>
            <w:r w:rsidR="00C777C4">
              <w:rPr>
                <w:rFonts w:eastAsia="MS Mincho" w:cstheme="minorHAnsi"/>
                <w:color w:val="000000"/>
                <w:kern w:val="24"/>
                <w:sz w:val="22"/>
                <w:szCs w:val="22"/>
                <w:lang w:eastAsia="en-GB"/>
              </w:rPr>
              <w:t>the</w:t>
            </w:r>
            <w:r w:rsidR="00850FF6">
              <w:rPr>
                <w:rFonts w:eastAsia="MS Mincho" w:cstheme="minorHAnsi"/>
                <w:color w:val="000000"/>
                <w:kern w:val="24"/>
                <w:sz w:val="22"/>
                <w:szCs w:val="22"/>
                <w:lang w:eastAsia="en-GB"/>
              </w:rPr>
              <w:t>ir</w:t>
            </w:r>
            <w:r w:rsidR="009605D8">
              <w:rPr>
                <w:rFonts w:eastAsia="MS Mincho" w:cstheme="minorHAnsi"/>
                <w:color w:val="000000"/>
                <w:kern w:val="24"/>
                <w:sz w:val="22"/>
                <w:szCs w:val="22"/>
                <w:lang w:eastAsia="en-GB"/>
              </w:rPr>
              <w:t xml:space="preserve"> needs</w:t>
            </w:r>
            <w:r w:rsidR="00425540">
              <w:rPr>
                <w:rFonts w:eastAsia="MS Mincho" w:cstheme="minorHAnsi"/>
                <w:color w:val="000000"/>
                <w:kern w:val="24"/>
                <w:sz w:val="22"/>
                <w:szCs w:val="22"/>
                <w:lang w:eastAsia="en-GB"/>
              </w:rPr>
              <w:t xml:space="preserve">, </w:t>
            </w:r>
            <w:r w:rsidR="00CC27FB" w:rsidRPr="002A5C34">
              <w:rPr>
                <w:rFonts w:eastAsia="MS Mincho" w:cstheme="minorHAnsi"/>
                <w:color w:val="000000"/>
                <w:kern w:val="24"/>
                <w:sz w:val="22"/>
                <w:szCs w:val="22"/>
                <w:lang w:eastAsia="en-GB"/>
              </w:rPr>
              <w:t>deliver</w:t>
            </w:r>
            <w:r w:rsidR="00CC27FB">
              <w:rPr>
                <w:rFonts w:eastAsia="MS Mincho" w:cstheme="minorHAnsi"/>
                <w:color w:val="000000"/>
                <w:kern w:val="24"/>
                <w:sz w:val="22"/>
                <w:szCs w:val="22"/>
                <w:lang w:eastAsia="en-GB"/>
              </w:rPr>
              <w:t>ing</w:t>
            </w:r>
            <w:r w:rsidR="00CC27FB" w:rsidRPr="002A5C34">
              <w:rPr>
                <w:rFonts w:eastAsia="MS Mincho" w:cstheme="minorHAnsi"/>
                <w:color w:val="000000"/>
                <w:kern w:val="24"/>
                <w:sz w:val="22"/>
                <w:szCs w:val="22"/>
                <w:lang w:eastAsia="en-GB"/>
              </w:rPr>
              <w:t xml:space="preserve"> a range of ministerial formation and development</w:t>
            </w:r>
            <w:r w:rsidR="00BB1F30">
              <w:rPr>
                <w:rFonts w:eastAsia="MS Mincho" w:cstheme="minorHAnsi"/>
                <w:color w:val="000000"/>
                <w:kern w:val="24"/>
                <w:sz w:val="22"/>
                <w:szCs w:val="22"/>
                <w:lang w:eastAsia="en-GB"/>
              </w:rPr>
              <w:t xml:space="preserve"> o</w:t>
            </w:r>
            <w:r w:rsidR="00CC27FB" w:rsidRPr="002A5C34">
              <w:rPr>
                <w:rFonts w:eastAsia="MS Mincho" w:cstheme="minorHAnsi"/>
                <w:color w:val="000000"/>
                <w:kern w:val="24"/>
                <w:sz w:val="22"/>
                <w:szCs w:val="22"/>
                <w:lang w:eastAsia="en-GB"/>
              </w:rPr>
              <w:t>pportunities</w:t>
            </w:r>
            <w:r w:rsidR="00FD7407">
              <w:rPr>
                <w:rFonts w:eastAsia="MS Mincho" w:cstheme="minorHAnsi"/>
                <w:color w:val="000000"/>
                <w:kern w:val="24"/>
                <w:sz w:val="22"/>
                <w:szCs w:val="22"/>
                <w:lang w:eastAsia="en-GB"/>
              </w:rPr>
              <w:t xml:space="preserve"> which</w:t>
            </w:r>
            <w:r w:rsidR="00FE3674">
              <w:rPr>
                <w:rFonts w:eastAsia="MS Mincho" w:cstheme="minorHAnsi"/>
                <w:color w:val="000000"/>
                <w:kern w:val="24"/>
                <w:sz w:val="22"/>
                <w:szCs w:val="22"/>
                <w:lang w:eastAsia="en-GB"/>
              </w:rPr>
              <w:t xml:space="preserve"> </w:t>
            </w:r>
            <w:r w:rsidR="00940781" w:rsidRPr="00940781">
              <w:rPr>
                <w:rFonts w:eastAsia="MS Mincho" w:cstheme="minorHAnsi"/>
                <w:color w:val="000000"/>
                <w:kern w:val="24"/>
                <w:sz w:val="22"/>
                <w:szCs w:val="22"/>
                <w:lang w:eastAsia="en-GB"/>
              </w:rPr>
              <w:t>truly value</w:t>
            </w:r>
            <w:r w:rsidR="000B1733">
              <w:rPr>
                <w:rFonts w:eastAsia="MS Mincho" w:cstheme="minorHAnsi"/>
                <w:color w:val="000000"/>
                <w:kern w:val="24"/>
                <w:sz w:val="22"/>
                <w:szCs w:val="22"/>
                <w:lang w:eastAsia="en-GB"/>
              </w:rPr>
              <w:t>s</w:t>
            </w:r>
            <w:r w:rsidR="00F561E6">
              <w:rPr>
                <w:rFonts w:eastAsia="MS Mincho" w:cstheme="minorHAnsi"/>
                <w:color w:val="000000"/>
                <w:kern w:val="24"/>
                <w:sz w:val="22"/>
                <w:szCs w:val="22"/>
                <w:lang w:eastAsia="en-GB"/>
              </w:rPr>
              <w:t xml:space="preserve"> o</w:t>
            </w:r>
            <w:r w:rsidR="00940781" w:rsidRPr="00940781">
              <w:rPr>
                <w:rFonts w:eastAsia="MS Mincho" w:cstheme="minorHAnsi"/>
                <w:color w:val="000000"/>
                <w:kern w:val="24"/>
                <w:sz w:val="22"/>
                <w:szCs w:val="22"/>
                <w:lang w:eastAsia="en-GB"/>
              </w:rPr>
              <w:t>ur people</w:t>
            </w:r>
            <w:r w:rsidR="0034161F">
              <w:rPr>
                <w:rFonts w:eastAsia="MS Mincho" w:cstheme="minorHAnsi"/>
                <w:color w:val="000000"/>
                <w:kern w:val="24"/>
                <w:sz w:val="22"/>
                <w:szCs w:val="22"/>
                <w:lang w:eastAsia="en-GB"/>
              </w:rPr>
              <w:t>,</w:t>
            </w:r>
            <w:r w:rsidR="00C973B4">
              <w:rPr>
                <w:rFonts w:eastAsia="MS Mincho" w:cstheme="minorHAnsi"/>
                <w:color w:val="000000"/>
                <w:kern w:val="24"/>
                <w:sz w:val="22"/>
                <w:szCs w:val="22"/>
                <w:lang w:eastAsia="en-GB"/>
              </w:rPr>
              <w:t xml:space="preserve"> enrich</w:t>
            </w:r>
            <w:r w:rsidR="0034161F">
              <w:rPr>
                <w:rFonts w:eastAsia="MS Mincho" w:cstheme="minorHAnsi"/>
                <w:color w:val="000000"/>
                <w:kern w:val="24"/>
                <w:sz w:val="22"/>
                <w:szCs w:val="22"/>
                <w:lang w:eastAsia="en-GB"/>
              </w:rPr>
              <w:t>ing</w:t>
            </w:r>
            <w:r w:rsidR="00C973B4">
              <w:rPr>
                <w:rFonts w:eastAsia="MS Mincho" w:cstheme="minorHAnsi"/>
                <w:color w:val="000000"/>
                <w:kern w:val="24"/>
                <w:sz w:val="22"/>
                <w:szCs w:val="22"/>
                <w:lang w:eastAsia="en-GB"/>
              </w:rPr>
              <w:t xml:space="preserve"> their spiritual life and faith</w:t>
            </w:r>
            <w:r w:rsidR="007D7571">
              <w:rPr>
                <w:rFonts w:eastAsia="MS Mincho" w:cstheme="minorHAnsi"/>
                <w:color w:val="000000"/>
                <w:kern w:val="24"/>
                <w:sz w:val="22"/>
                <w:szCs w:val="22"/>
                <w:lang w:eastAsia="en-GB"/>
              </w:rPr>
              <w:t xml:space="preserve">. </w:t>
            </w:r>
            <w:r w:rsidR="00426EDC">
              <w:rPr>
                <w:rFonts w:eastAsia="MS Mincho" w:cstheme="minorHAnsi"/>
                <w:color w:val="000000"/>
                <w:kern w:val="24"/>
                <w:sz w:val="22"/>
                <w:szCs w:val="22"/>
                <w:lang w:eastAsia="en-GB"/>
              </w:rPr>
              <w:t>W</w:t>
            </w:r>
            <w:r w:rsidR="007D7571">
              <w:rPr>
                <w:rFonts w:eastAsia="MS Mincho" w:cstheme="minorHAnsi"/>
                <w:color w:val="000000"/>
                <w:kern w:val="24"/>
                <w:sz w:val="22"/>
                <w:szCs w:val="22"/>
                <w:lang w:eastAsia="en-GB"/>
              </w:rPr>
              <w:t xml:space="preserve">e </w:t>
            </w:r>
            <w:r w:rsidR="003313D0">
              <w:rPr>
                <w:rFonts w:eastAsia="MS Mincho" w:cstheme="minorHAnsi"/>
                <w:color w:val="000000"/>
                <w:kern w:val="24"/>
                <w:sz w:val="22"/>
                <w:szCs w:val="22"/>
                <w:lang w:eastAsia="en-GB"/>
              </w:rPr>
              <w:t xml:space="preserve">are </w:t>
            </w:r>
            <w:r w:rsidR="007D7571">
              <w:rPr>
                <w:rFonts w:eastAsia="MS Mincho" w:cstheme="minorHAnsi"/>
                <w:color w:val="000000"/>
                <w:kern w:val="24"/>
                <w:sz w:val="22"/>
                <w:szCs w:val="22"/>
                <w:lang w:eastAsia="en-GB"/>
              </w:rPr>
              <w:t>striv</w:t>
            </w:r>
            <w:r w:rsidR="003313D0">
              <w:rPr>
                <w:rFonts w:eastAsia="MS Mincho" w:cstheme="minorHAnsi"/>
                <w:color w:val="000000"/>
                <w:kern w:val="24"/>
                <w:sz w:val="22"/>
                <w:szCs w:val="22"/>
                <w:lang w:eastAsia="en-GB"/>
              </w:rPr>
              <w:t>ing</w:t>
            </w:r>
            <w:r w:rsidR="007D7571">
              <w:rPr>
                <w:rFonts w:eastAsia="MS Mincho" w:cstheme="minorHAnsi"/>
                <w:color w:val="000000"/>
                <w:kern w:val="24"/>
                <w:sz w:val="22"/>
                <w:szCs w:val="22"/>
                <w:lang w:eastAsia="en-GB"/>
              </w:rPr>
              <w:t xml:space="preserve"> to</w:t>
            </w:r>
            <w:r w:rsidR="00CC27FB">
              <w:rPr>
                <w:rFonts w:eastAsia="MS Mincho" w:cstheme="minorHAnsi"/>
                <w:color w:val="000000"/>
                <w:kern w:val="24"/>
                <w:sz w:val="22"/>
                <w:szCs w:val="22"/>
                <w:lang w:eastAsia="en-GB"/>
              </w:rPr>
              <w:t xml:space="preserve"> </w:t>
            </w:r>
            <w:r w:rsidR="00CC27FB" w:rsidRPr="002A5C34">
              <w:rPr>
                <w:rFonts w:eastAsia="MS Mincho" w:cstheme="minorHAnsi"/>
                <w:color w:val="000000"/>
                <w:kern w:val="24"/>
                <w:sz w:val="22"/>
                <w:szCs w:val="22"/>
                <w:lang w:eastAsia="en-GB"/>
              </w:rPr>
              <w:t>enab</w:t>
            </w:r>
            <w:r w:rsidR="00CC27FB">
              <w:rPr>
                <w:rFonts w:eastAsia="MS Mincho" w:cstheme="minorHAnsi"/>
                <w:color w:val="000000"/>
                <w:kern w:val="24"/>
                <w:sz w:val="22"/>
                <w:szCs w:val="22"/>
                <w:lang w:eastAsia="en-GB"/>
              </w:rPr>
              <w:t xml:space="preserve">le </w:t>
            </w:r>
            <w:r w:rsidR="00CC27FB" w:rsidRPr="002A5C34">
              <w:rPr>
                <w:rFonts w:eastAsia="MS Mincho" w:cstheme="minorHAnsi"/>
                <w:color w:val="000000"/>
                <w:kern w:val="24"/>
                <w:sz w:val="22"/>
                <w:szCs w:val="22"/>
                <w:lang w:eastAsia="en-GB"/>
              </w:rPr>
              <w:t>our lay and clergy leaders</w:t>
            </w:r>
            <w:r w:rsidR="004F0AF4">
              <w:rPr>
                <w:rFonts w:eastAsia="MS Mincho" w:cstheme="minorHAnsi"/>
                <w:color w:val="000000"/>
                <w:kern w:val="24"/>
                <w:sz w:val="22"/>
                <w:szCs w:val="22"/>
                <w:lang w:eastAsia="en-GB"/>
              </w:rPr>
              <w:t>,</w:t>
            </w:r>
            <w:r w:rsidR="00B4653F">
              <w:rPr>
                <w:rFonts w:eastAsia="MS Mincho" w:cstheme="minorHAnsi"/>
                <w:color w:val="000000"/>
                <w:kern w:val="24"/>
                <w:sz w:val="22"/>
                <w:szCs w:val="22"/>
                <w:lang w:eastAsia="en-GB"/>
              </w:rPr>
              <w:t xml:space="preserve"> with a wide range of callings, charism and </w:t>
            </w:r>
            <w:r w:rsidR="00F43CB9">
              <w:rPr>
                <w:rFonts w:eastAsia="MS Mincho" w:cstheme="minorHAnsi"/>
                <w:color w:val="000000"/>
                <w:kern w:val="24"/>
                <w:sz w:val="22"/>
                <w:szCs w:val="22"/>
                <w:lang w:eastAsia="en-GB"/>
              </w:rPr>
              <w:t>competencies</w:t>
            </w:r>
            <w:r w:rsidR="004F0AF4">
              <w:rPr>
                <w:rFonts w:eastAsia="MS Mincho" w:cstheme="minorHAnsi"/>
                <w:color w:val="000000"/>
                <w:kern w:val="24"/>
                <w:sz w:val="22"/>
                <w:szCs w:val="22"/>
                <w:lang w:eastAsia="en-GB"/>
              </w:rPr>
              <w:t>,</w:t>
            </w:r>
            <w:r w:rsidR="00FC09AE">
              <w:rPr>
                <w:rFonts w:eastAsia="MS Mincho" w:cstheme="minorHAnsi"/>
                <w:color w:val="000000"/>
                <w:kern w:val="24"/>
                <w:sz w:val="22"/>
                <w:szCs w:val="22"/>
                <w:lang w:eastAsia="en-GB"/>
              </w:rPr>
              <w:t xml:space="preserve"> </w:t>
            </w:r>
            <w:r w:rsidR="00CC27FB" w:rsidRPr="002A5C34">
              <w:rPr>
                <w:rFonts w:eastAsia="MS Mincho" w:cstheme="minorHAnsi"/>
                <w:color w:val="000000"/>
                <w:kern w:val="24"/>
                <w:sz w:val="22"/>
                <w:szCs w:val="22"/>
                <w:lang w:eastAsia="en-GB"/>
              </w:rPr>
              <w:t>to develop and diversify,</w:t>
            </w:r>
            <w:r w:rsidR="00150931">
              <w:rPr>
                <w:rFonts w:eastAsia="MS Mincho" w:cstheme="minorHAnsi"/>
                <w:color w:val="000000"/>
                <w:kern w:val="24"/>
                <w:sz w:val="22"/>
                <w:szCs w:val="22"/>
                <w:lang w:eastAsia="en-GB"/>
              </w:rPr>
              <w:t xml:space="preserve"> </w:t>
            </w:r>
            <w:r w:rsidR="00CC27FB" w:rsidRPr="002A5C34">
              <w:rPr>
                <w:rFonts w:eastAsia="MS Mincho" w:cstheme="minorHAnsi"/>
                <w:color w:val="000000"/>
                <w:kern w:val="24"/>
                <w:sz w:val="22"/>
                <w:szCs w:val="22"/>
                <w:lang w:eastAsia="en-GB"/>
              </w:rPr>
              <w:t xml:space="preserve">particularly in the areas of </w:t>
            </w:r>
            <w:r w:rsidR="00A50DF8">
              <w:rPr>
                <w:rFonts w:eastAsia="MS Mincho" w:cstheme="minorHAnsi"/>
                <w:color w:val="000000"/>
                <w:kern w:val="24"/>
                <w:sz w:val="22"/>
                <w:szCs w:val="22"/>
                <w:lang w:eastAsia="en-GB"/>
              </w:rPr>
              <w:t xml:space="preserve">growing younger, </w:t>
            </w:r>
            <w:r w:rsidR="009B4821">
              <w:rPr>
                <w:rFonts w:eastAsia="MS Mincho" w:cstheme="minorHAnsi"/>
                <w:color w:val="000000"/>
                <w:kern w:val="24"/>
                <w:sz w:val="22"/>
                <w:szCs w:val="22"/>
                <w:lang w:eastAsia="en-GB"/>
              </w:rPr>
              <w:t xml:space="preserve">pioneering and </w:t>
            </w:r>
            <w:r w:rsidR="00CC27FB" w:rsidRPr="002A5C34">
              <w:rPr>
                <w:rFonts w:eastAsia="MS Mincho" w:cstheme="minorHAnsi"/>
                <w:color w:val="000000"/>
                <w:kern w:val="24"/>
                <w:sz w:val="22"/>
                <w:szCs w:val="22"/>
                <w:lang w:eastAsia="en-GB"/>
              </w:rPr>
              <w:t>church planting.</w:t>
            </w:r>
            <w:r w:rsidR="007F2A41">
              <w:rPr>
                <w:rFonts w:eastAsia="MS Mincho" w:cstheme="minorHAnsi"/>
                <w:color w:val="000000"/>
                <w:kern w:val="24"/>
                <w:sz w:val="22"/>
                <w:szCs w:val="22"/>
                <w:lang w:eastAsia="en-GB"/>
              </w:rPr>
              <w:t xml:space="preserve"> </w:t>
            </w:r>
            <w:r w:rsidR="00426EDC">
              <w:rPr>
                <w:rFonts w:eastAsia="MS Mincho" w:cstheme="minorHAnsi"/>
                <w:color w:val="000000"/>
                <w:kern w:val="24"/>
                <w:sz w:val="22"/>
                <w:szCs w:val="22"/>
                <w:lang w:eastAsia="en-GB"/>
              </w:rPr>
              <w:t>For o</w:t>
            </w:r>
            <w:r w:rsidR="000471A1" w:rsidRPr="002A5C34">
              <w:rPr>
                <w:rFonts w:eastAsia="MS Mincho" w:cstheme="minorHAnsi"/>
                <w:color w:val="000000"/>
                <w:kern w:val="24"/>
                <w:sz w:val="22"/>
                <w:szCs w:val="22"/>
                <w:lang w:eastAsia="en-GB"/>
              </w:rPr>
              <w:t>ur</w:t>
            </w:r>
            <w:r w:rsidR="001115BE">
              <w:rPr>
                <w:rFonts w:eastAsia="MS Mincho" w:cstheme="minorHAnsi"/>
                <w:color w:val="000000"/>
                <w:kern w:val="24"/>
                <w:sz w:val="22"/>
                <w:szCs w:val="22"/>
                <w:lang w:eastAsia="en-GB"/>
              </w:rPr>
              <w:t xml:space="preserve"> broader </w:t>
            </w:r>
            <w:r w:rsidR="00224795" w:rsidRPr="002A5C34">
              <w:rPr>
                <w:rFonts w:eastAsia="MS Mincho" w:cstheme="minorHAnsi"/>
                <w:color w:val="000000"/>
                <w:kern w:val="24"/>
                <w:sz w:val="22"/>
                <w:szCs w:val="22"/>
                <w:lang w:eastAsia="en-GB"/>
              </w:rPr>
              <w:t xml:space="preserve">strategic </w:t>
            </w:r>
            <w:r w:rsidR="000471A1" w:rsidRPr="002A5C34">
              <w:rPr>
                <w:rFonts w:eastAsia="MS Mincho" w:cstheme="minorHAnsi"/>
                <w:color w:val="000000"/>
                <w:kern w:val="24"/>
                <w:sz w:val="22"/>
                <w:szCs w:val="22"/>
                <w:lang w:eastAsia="en-GB"/>
              </w:rPr>
              <w:t>approach looks to the future and is one of adaptive change</w:t>
            </w:r>
            <w:r w:rsidR="009B4821">
              <w:rPr>
                <w:rFonts w:eastAsia="MS Mincho" w:cstheme="minorHAnsi"/>
                <w:color w:val="000000"/>
                <w:kern w:val="24"/>
                <w:sz w:val="22"/>
                <w:szCs w:val="22"/>
                <w:lang w:eastAsia="en-GB"/>
              </w:rPr>
              <w:t>,</w:t>
            </w:r>
            <w:r w:rsidR="000471A1" w:rsidRPr="002A5C34">
              <w:rPr>
                <w:rFonts w:eastAsia="MS Mincho" w:cstheme="minorHAnsi"/>
                <w:color w:val="000000"/>
                <w:kern w:val="24"/>
                <w:sz w:val="22"/>
                <w:szCs w:val="22"/>
                <w:lang w:eastAsia="en-GB"/>
              </w:rPr>
              <w:t xml:space="preserve"> </w:t>
            </w:r>
            <w:proofErr w:type="spellStart"/>
            <w:r w:rsidR="000471A1" w:rsidRPr="002A5C34">
              <w:rPr>
                <w:rFonts w:eastAsia="MS Mincho" w:cstheme="minorHAnsi"/>
                <w:color w:val="000000"/>
                <w:kern w:val="24"/>
                <w:sz w:val="22"/>
                <w:szCs w:val="22"/>
                <w:lang w:eastAsia="en-GB"/>
              </w:rPr>
              <w:t>recognis</w:t>
            </w:r>
            <w:r w:rsidR="009B4821">
              <w:rPr>
                <w:rFonts w:eastAsia="MS Mincho" w:cstheme="minorHAnsi"/>
                <w:color w:val="000000"/>
                <w:kern w:val="24"/>
                <w:sz w:val="22"/>
                <w:szCs w:val="22"/>
                <w:lang w:eastAsia="en-GB"/>
              </w:rPr>
              <w:t>ing</w:t>
            </w:r>
            <w:proofErr w:type="spellEnd"/>
            <w:r w:rsidR="000471A1" w:rsidRPr="002A5C34">
              <w:rPr>
                <w:rFonts w:eastAsia="MS Mincho" w:cstheme="minorHAnsi"/>
                <w:color w:val="000000"/>
                <w:kern w:val="24"/>
                <w:sz w:val="22"/>
                <w:szCs w:val="22"/>
                <w:lang w:eastAsia="en-GB"/>
              </w:rPr>
              <w:t xml:space="preserve"> the need</w:t>
            </w:r>
            <w:r w:rsidR="009B4821">
              <w:rPr>
                <w:rFonts w:eastAsia="MS Mincho" w:cstheme="minorHAnsi"/>
                <w:color w:val="000000"/>
                <w:kern w:val="24"/>
                <w:sz w:val="22"/>
                <w:szCs w:val="22"/>
                <w:lang w:eastAsia="en-GB"/>
              </w:rPr>
              <w:t xml:space="preserve"> t</w:t>
            </w:r>
            <w:r w:rsidR="00B671DC">
              <w:rPr>
                <w:rFonts w:eastAsia="MS Mincho" w:cstheme="minorHAnsi"/>
                <w:color w:val="000000"/>
                <w:kern w:val="24"/>
                <w:sz w:val="22"/>
                <w:szCs w:val="22"/>
                <w:lang w:eastAsia="en-GB"/>
              </w:rPr>
              <w:t xml:space="preserve">o </w:t>
            </w:r>
            <w:r w:rsidR="000471A1" w:rsidRPr="002A5C34">
              <w:rPr>
                <w:rFonts w:eastAsia="MS Mincho" w:cstheme="minorHAnsi"/>
                <w:color w:val="000000"/>
                <w:kern w:val="24"/>
                <w:sz w:val="22"/>
                <w:szCs w:val="22"/>
                <w:lang w:eastAsia="en-GB"/>
              </w:rPr>
              <w:t>train and enable</w:t>
            </w:r>
            <w:r w:rsidR="007F2A41">
              <w:rPr>
                <w:rFonts w:eastAsia="MS Mincho" w:cstheme="minorHAnsi"/>
                <w:color w:val="000000"/>
                <w:kern w:val="24"/>
                <w:sz w:val="22"/>
                <w:szCs w:val="22"/>
                <w:lang w:eastAsia="en-GB"/>
              </w:rPr>
              <w:t xml:space="preserve"> </w:t>
            </w:r>
            <w:r w:rsidR="004F0AF4">
              <w:rPr>
                <w:rFonts w:eastAsia="MS Mincho" w:cstheme="minorHAnsi"/>
                <w:color w:val="000000"/>
                <w:kern w:val="24"/>
                <w:sz w:val="22"/>
                <w:szCs w:val="22"/>
                <w:lang w:eastAsia="en-GB"/>
              </w:rPr>
              <w:t xml:space="preserve">all </w:t>
            </w:r>
            <w:r w:rsidR="007F2A41">
              <w:rPr>
                <w:rFonts w:eastAsia="MS Mincho" w:cstheme="minorHAnsi"/>
                <w:color w:val="000000"/>
                <w:kern w:val="24"/>
                <w:sz w:val="22"/>
                <w:szCs w:val="22"/>
                <w:lang w:eastAsia="en-GB"/>
              </w:rPr>
              <w:t>our</w:t>
            </w:r>
            <w:r w:rsidR="000471A1" w:rsidRPr="002A5C34">
              <w:rPr>
                <w:rFonts w:eastAsia="MS Mincho" w:cstheme="minorHAnsi"/>
                <w:color w:val="000000"/>
                <w:kern w:val="24"/>
                <w:sz w:val="22"/>
                <w:szCs w:val="22"/>
                <w:lang w:eastAsia="en-GB"/>
              </w:rPr>
              <w:t xml:space="preserve"> </w:t>
            </w:r>
            <w:r w:rsidR="007F2A41">
              <w:rPr>
                <w:rFonts w:eastAsia="MS Mincho" w:cstheme="minorHAnsi"/>
                <w:color w:val="000000"/>
                <w:kern w:val="24"/>
                <w:sz w:val="22"/>
                <w:szCs w:val="22"/>
                <w:lang w:eastAsia="en-GB"/>
              </w:rPr>
              <w:t>leaders</w:t>
            </w:r>
            <w:r w:rsidR="000471A1" w:rsidRPr="002A5C34">
              <w:rPr>
                <w:rFonts w:eastAsia="MS Mincho" w:cstheme="minorHAnsi"/>
                <w:color w:val="000000"/>
                <w:kern w:val="24"/>
                <w:sz w:val="22"/>
                <w:szCs w:val="22"/>
                <w:lang w:eastAsia="en-GB"/>
              </w:rPr>
              <w:t xml:space="preserve"> to be ready for tomorrow’s mission and ministry requirements.</w:t>
            </w:r>
          </w:p>
          <w:p w14:paraId="7B66CBDC" w14:textId="1360D9BF" w:rsidR="00CE340F" w:rsidRPr="00F76233" w:rsidRDefault="00C12203" w:rsidP="00721595">
            <w:pPr>
              <w:jc w:val="both"/>
              <w:rPr>
                <w:rFonts w:cstheme="minorHAnsi"/>
                <w:noProof/>
                <w:sz w:val="22"/>
                <w:szCs w:val="22"/>
              </w:rPr>
            </w:pPr>
            <w:r w:rsidRPr="00F76233">
              <w:rPr>
                <w:rFonts w:cstheme="minorHAnsi"/>
                <w:noProof/>
                <w:sz w:val="22"/>
                <w:szCs w:val="22"/>
              </w:rPr>
              <w:t xml:space="preserve">In summary, our </w:t>
            </w:r>
            <w:r w:rsidR="00E06556" w:rsidRPr="00F76233">
              <w:rPr>
                <w:rFonts w:cstheme="minorHAnsi"/>
                <w:noProof/>
                <w:sz w:val="22"/>
                <w:szCs w:val="22"/>
              </w:rPr>
              <w:t>strategic</w:t>
            </w:r>
            <w:r w:rsidR="0095075B" w:rsidRPr="00F76233">
              <w:rPr>
                <w:rFonts w:cstheme="minorHAnsi"/>
                <w:noProof/>
                <w:sz w:val="22"/>
                <w:szCs w:val="22"/>
              </w:rPr>
              <w:t xml:space="preserve"> approach to</w:t>
            </w:r>
            <w:r w:rsidR="0083307C" w:rsidRPr="00F76233">
              <w:rPr>
                <w:rFonts w:cstheme="minorHAnsi"/>
                <w:noProof/>
                <w:sz w:val="22"/>
                <w:szCs w:val="22"/>
              </w:rPr>
              <w:t xml:space="preserve"> ministry development will see us </w:t>
            </w:r>
            <w:r w:rsidR="002B4E01" w:rsidRPr="00F76233">
              <w:rPr>
                <w:rFonts w:cstheme="minorHAnsi"/>
                <w:noProof/>
                <w:sz w:val="22"/>
                <w:szCs w:val="22"/>
              </w:rPr>
              <w:t>invest in growing our own leaders who have an enduring commitment to Cumbria</w:t>
            </w:r>
            <w:r w:rsidR="00D52D4E" w:rsidRPr="00F76233">
              <w:rPr>
                <w:rFonts w:cstheme="minorHAnsi"/>
                <w:noProof/>
                <w:sz w:val="22"/>
                <w:szCs w:val="22"/>
              </w:rPr>
              <w:t>;</w:t>
            </w:r>
            <w:r w:rsidR="002B4E01" w:rsidRPr="00F76233">
              <w:rPr>
                <w:rFonts w:cstheme="minorHAnsi"/>
                <w:noProof/>
                <w:sz w:val="22"/>
                <w:szCs w:val="22"/>
              </w:rPr>
              <w:t xml:space="preserve"> invest in the development of our existing leaders and their continuing ministerial formation</w:t>
            </w:r>
            <w:r w:rsidR="00D52D4E" w:rsidRPr="00F76233">
              <w:rPr>
                <w:rFonts w:cstheme="minorHAnsi"/>
                <w:noProof/>
                <w:sz w:val="22"/>
                <w:szCs w:val="22"/>
              </w:rPr>
              <w:t>;</w:t>
            </w:r>
            <w:r w:rsidR="002B4E01" w:rsidRPr="00F76233">
              <w:rPr>
                <w:rFonts w:cstheme="minorHAnsi"/>
                <w:noProof/>
                <w:sz w:val="22"/>
                <w:szCs w:val="22"/>
              </w:rPr>
              <w:t xml:space="preserve"> purposefully work with and alongside local leaders in their contexts to excite vocations and invest significantly in growing a pipeline of diverse ministry and talent</w:t>
            </w:r>
            <w:r w:rsidR="009616E1" w:rsidRPr="00F76233">
              <w:rPr>
                <w:rFonts w:cstheme="minorHAnsi"/>
                <w:noProof/>
                <w:sz w:val="22"/>
                <w:szCs w:val="22"/>
              </w:rPr>
              <w:t xml:space="preserve">.  </w:t>
            </w:r>
          </w:p>
        </w:tc>
      </w:tr>
      <w:tr w:rsidR="002161F0" w14:paraId="3586D85A" w14:textId="77777777" w:rsidTr="78B25F6B">
        <w:tc>
          <w:tcPr>
            <w:tcW w:w="10987" w:type="dxa"/>
            <w:gridSpan w:val="2"/>
          </w:tcPr>
          <w:p w14:paraId="1B7AB844" w14:textId="77777777" w:rsidR="00B43619" w:rsidRPr="00F76233" w:rsidRDefault="00B24883" w:rsidP="005B2237">
            <w:pPr>
              <w:pStyle w:val="NoSpacing"/>
              <w:jc w:val="both"/>
              <w:rPr>
                <w:b/>
                <w:bCs/>
                <w:sz w:val="32"/>
                <w:szCs w:val="32"/>
              </w:rPr>
            </w:pPr>
            <w:r w:rsidRPr="00F76233">
              <w:rPr>
                <w:b/>
                <w:bCs/>
                <w:sz w:val="32"/>
                <w:szCs w:val="32"/>
              </w:rPr>
              <w:t>About the role</w:t>
            </w:r>
          </w:p>
          <w:p w14:paraId="1EFB9B70" w14:textId="455D3C53" w:rsidR="00E51231" w:rsidRPr="00F76233" w:rsidRDefault="00E51231" w:rsidP="005B2237">
            <w:pPr>
              <w:pStyle w:val="NoSpacing"/>
              <w:jc w:val="both"/>
              <w:rPr>
                <w:b/>
                <w:bCs/>
                <w:sz w:val="32"/>
                <w:szCs w:val="32"/>
              </w:rPr>
            </w:pPr>
          </w:p>
        </w:tc>
      </w:tr>
      <w:tr w:rsidR="002161F0" w14:paraId="230568FF" w14:textId="77777777" w:rsidTr="78B25F6B">
        <w:trPr>
          <w:trHeight w:val="109"/>
        </w:trPr>
        <w:tc>
          <w:tcPr>
            <w:tcW w:w="10987" w:type="dxa"/>
            <w:gridSpan w:val="2"/>
          </w:tcPr>
          <w:p w14:paraId="7453988B" w14:textId="2E1509F6" w:rsidR="00F945F0" w:rsidRPr="00F76233" w:rsidRDefault="004F259E" w:rsidP="005B2237">
            <w:pPr>
              <w:pStyle w:val="NoSpacing"/>
              <w:spacing w:line="276" w:lineRule="auto"/>
              <w:jc w:val="both"/>
            </w:pPr>
            <w:r w:rsidRPr="00F76233">
              <w:rPr>
                <w:rFonts w:ascii="Arial" w:hAnsi="Arial" w:cs="Arial"/>
                <w:noProof/>
                <w:sz w:val="22"/>
                <w:szCs w:val="22"/>
              </w:rPr>
              <w:t>Reporting to the Director of Missio</w:t>
            </w:r>
            <w:r w:rsidR="00E453A8">
              <w:rPr>
                <w:rFonts w:ascii="Arial" w:hAnsi="Arial" w:cs="Arial"/>
                <w:noProof/>
                <w:sz w:val="22"/>
                <w:szCs w:val="22"/>
              </w:rPr>
              <w:t xml:space="preserve">n and </w:t>
            </w:r>
            <w:r w:rsidRPr="00F76233">
              <w:rPr>
                <w:rFonts w:ascii="Arial" w:hAnsi="Arial" w:cs="Arial"/>
                <w:noProof/>
                <w:sz w:val="22"/>
                <w:szCs w:val="22"/>
              </w:rPr>
              <w:t>Ministry</w:t>
            </w:r>
            <w:r w:rsidR="00E453A8">
              <w:rPr>
                <w:rFonts w:ascii="Arial" w:hAnsi="Arial" w:cs="Arial"/>
                <w:noProof/>
                <w:sz w:val="22"/>
                <w:szCs w:val="22"/>
              </w:rPr>
              <w:t>,</w:t>
            </w:r>
            <w:r w:rsidRPr="00F76233">
              <w:rPr>
                <w:rFonts w:ascii="Arial" w:hAnsi="Arial" w:cs="Arial"/>
                <w:noProof/>
                <w:sz w:val="22"/>
                <w:szCs w:val="22"/>
              </w:rPr>
              <w:t xml:space="preserve"> Support and Innovation</w:t>
            </w:r>
            <w:r w:rsidR="00117227">
              <w:rPr>
                <w:rFonts w:ascii="Arial" w:hAnsi="Arial" w:cs="Arial"/>
                <w:noProof/>
                <w:sz w:val="22"/>
                <w:szCs w:val="22"/>
              </w:rPr>
              <w:t>,</w:t>
            </w:r>
            <w:r w:rsidR="00C70247">
              <w:rPr>
                <w:rFonts w:ascii="Arial" w:hAnsi="Arial" w:cs="Arial"/>
                <w:noProof/>
                <w:sz w:val="22"/>
                <w:szCs w:val="22"/>
              </w:rPr>
              <w:t xml:space="preserve"> and working in close collaboration with </w:t>
            </w:r>
            <w:r w:rsidR="00473D23">
              <w:rPr>
                <w:rFonts w:ascii="Arial" w:hAnsi="Arial" w:cs="Arial"/>
                <w:noProof/>
                <w:sz w:val="22"/>
                <w:szCs w:val="22"/>
              </w:rPr>
              <w:t>colleagues in</w:t>
            </w:r>
            <w:r w:rsidR="00E453A8">
              <w:rPr>
                <w:rFonts w:ascii="Arial" w:hAnsi="Arial" w:cs="Arial"/>
                <w:noProof/>
                <w:sz w:val="22"/>
                <w:szCs w:val="22"/>
              </w:rPr>
              <w:t xml:space="preserve"> the Mission and Ministry</w:t>
            </w:r>
            <w:r w:rsidR="003322A6">
              <w:rPr>
                <w:rFonts w:ascii="Arial" w:hAnsi="Arial" w:cs="Arial"/>
                <w:noProof/>
                <w:sz w:val="22"/>
                <w:szCs w:val="22"/>
              </w:rPr>
              <w:t>, S</w:t>
            </w:r>
            <w:r w:rsidR="00E453A8">
              <w:rPr>
                <w:rFonts w:ascii="Arial" w:hAnsi="Arial" w:cs="Arial"/>
                <w:noProof/>
                <w:sz w:val="22"/>
                <w:szCs w:val="22"/>
              </w:rPr>
              <w:t>upport</w:t>
            </w:r>
            <w:r w:rsidR="003322A6">
              <w:rPr>
                <w:rFonts w:ascii="Arial" w:hAnsi="Arial" w:cs="Arial"/>
                <w:noProof/>
                <w:sz w:val="22"/>
                <w:szCs w:val="22"/>
              </w:rPr>
              <w:t xml:space="preserve"> and Innovation</w:t>
            </w:r>
            <w:r w:rsidR="00E453A8">
              <w:rPr>
                <w:rFonts w:ascii="Arial" w:hAnsi="Arial" w:cs="Arial"/>
                <w:noProof/>
                <w:sz w:val="22"/>
                <w:szCs w:val="22"/>
              </w:rPr>
              <w:t xml:space="preserve"> team</w:t>
            </w:r>
            <w:r w:rsidR="003322A6">
              <w:rPr>
                <w:rFonts w:ascii="Arial" w:hAnsi="Arial" w:cs="Arial"/>
                <w:noProof/>
                <w:sz w:val="22"/>
                <w:szCs w:val="22"/>
              </w:rPr>
              <w:t xml:space="preserve"> and across the diocese, </w:t>
            </w:r>
            <w:r w:rsidRPr="00F76233">
              <w:rPr>
                <w:rFonts w:ascii="Arial" w:hAnsi="Arial" w:cs="Arial"/>
                <w:noProof/>
                <w:sz w:val="22"/>
                <w:szCs w:val="22"/>
              </w:rPr>
              <w:t xml:space="preserve">the post of </w:t>
            </w:r>
            <w:r w:rsidR="00866A57">
              <w:rPr>
                <w:rFonts w:ascii="Arial" w:hAnsi="Arial" w:cs="Arial"/>
                <w:noProof/>
                <w:sz w:val="22"/>
                <w:szCs w:val="22"/>
              </w:rPr>
              <w:t>Ministry Development Lead</w:t>
            </w:r>
            <w:r w:rsidRPr="00F76233">
              <w:rPr>
                <w:rFonts w:ascii="Arial" w:hAnsi="Arial" w:cs="Arial"/>
                <w:noProof/>
                <w:sz w:val="22"/>
                <w:szCs w:val="22"/>
              </w:rPr>
              <w:t xml:space="preserve"> is a new and exciting position, which will play a pivotal role in achieving our diocesan vision and ministry model for 2030.</w:t>
            </w:r>
            <w:r w:rsidR="00F945F0" w:rsidRPr="00F76233">
              <w:t xml:space="preserve"> </w:t>
            </w:r>
          </w:p>
          <w:p w14:paraId="6E0F4004" w14:textId="77777777" w:rsidR="00F945F0" w:rsidRPr="00F76233" w:rsidRDefault="00F945F0" w:rsidP="005B2237">
            <w:pPr>
              <w:pStyle w:val="NoSpacing"/>
              <w:spacing w:line="276" w:lineRule="auto"/>
              <w:jc w:val="both"/>
            </w:pPr>
          </w:p>
          <w:p w14:paraId="0D0D336B" w14:textId="5654FDC0" w:rsidR="00E26593" w:rsidRPr="00F76233" w:rsidRDefault="00F945F0" w:rsidP="00680DBB">
            <w:pPr>
              <w:pStyle w:val="NoSpacing"/>
              <w:spacing w:line="276" w:lineRule="auto"/>
              <w:jc w:val="both"/>
              <w:rPr>
                <w:rFonts w:ascii="Arial" w:hAnsi="Arial" w:cs="Arial"/>
                <w:noProof/>
                <w:sz w:val="22"/>
                <w:szCs w:val="22"/>
              </w:rPr>
            </w:pPr>
            <w:r w:rsidRPr="00537AE6">
              <w:rPr>
                <w:sz w:val="22"/>
                <w:szCs w:val="22"/>
              </w:rPr>
              <w:t xml:space="preserve">In summary, </w:t>
            </w:r>
            <w:bookmarkStart w:id="1" w:name="_Hlk200984848"/>
            <w:r w:rsidRPr="00537AE6">
              <w:rPr>
                <w:sz w:val="22"/>
                <w:szCs w:val="22"/>
              </w:rPr>
              <w:t>t</w:t>
            </w:r>
            <w:r w:rsidRPr="00537AE6">
              <w:rPr>
                <w:rFonts w:ascii="Arial" w:hAnsi="Arial" w:cs="Arial"/>
                <w:noProof/>
                <w:sz w:val="22"/>
                <w:szCs w:val="22"/>
              </w:rPr>
              <w:t>he role</w:t>
            </w:r>
            <w:r w:rsidR="00B66120" w:rsidRPr="00537AE6">
              <w:rPr>
                <w:rFonts w:ascii="Arial" w:hAnsi="Arial" w:cs="Arial"/>
                <w:noProof/>
                <w:sz w:val="22"/>
                <w:szCs w:val="22"/>
              </w:rPr>
              <w:t xml:space="preserve"> has</w:t>
            </w:r>
            <w:r w:rsidR="00CA7AA5">
              <w:rPr>
                <w:rFonts w:ascii="Arial" w:hAnsi="Arial" w:cs="Arial"/>
                <w:noProof/>
                <w:sz w:val="22"/>
                <w:szCs w:val="22"/>
              </w:rPr>
              <w:t xml:space="preserve"> </w:t>
            </w:r>
            <w:r w:rsidR="00465EDA">
              <w:rPr>
                <w:rFonts w:ascii="Arial" w:hAnsi="Arial" w:cs="Arial"/>
                <w:noProof/>
                <w:sz w:val="22"/>
                <w:szCs w:val="22"/>
              </w:rPr>
              <w:t>the</w:t>
            </w:r>
            <w:r w:rsidR="00537AE6">
              <w:rPr>
                <w:rFonts w:ascii="Arial" w:hAnsi="Arial" w:cs="Arial"/>
                <w:noProof/>
                <w:sz w:val="22"/>
                <w:szCs w:val="22"/>
              </w:rPr>
              <w:t xml:space="preserve"> key</w:t>
            </w:r>
            <w:r w:rsidR="00B66120" w:rsidRPr="00537AE6">
              <w:rPr>
                <w:rFonts w:ascii="Arial" w:hAnsi="Arial" w:cs="Arial"/>
                <w:noProof/>
                <w:sz w:val="22"/>
                <w:szCs w:val="22"/>
              </w:rPr>
              <w:t xml:space="preserve"> responsibility for leading the </w:t>
            </w:r>
            <w:r w:rsidR="00680DBB" w:rsidRPr="00537AE6">
              <w:rPr>
                <w:rFonts w:ascii="Arial" w:hAnsi="Arial" w:cs="Arial"/>
                <w:noProof/>
                <w:sz w:val="22"/>
                <w:szCs w:val="22"/>
              </w:rPr>
              <w:t xml:space="preserve">Growing Together and Growing Resilience areas </w:t>
            </w:r>
            <w:r w:rsidR="00B66120" w:rsidRPr="00537AE6">
              <w:rPr>
                <w:rFonts w:ascii="Arial" w:hAnsi="Arial" w:cs="Arial"/>
                <w:noProof/>
                <w:sz w:val="22"/>
                <w:szCs w:val="22"/>
              </w:rPr>
              <w:t xml:space="preserve">of the </w:t>
            </w:r>
            <w:r w:rsidR="00680DBB" w:rsidRPr="00537AE6">
              <w:rPr>
                <w:rFonts w:ascii="Arial" w:hAnsi="Arial" w:cs="Arial"/>
                <w:noProof/>
                <w:sz w:val="22"/>
                <w:szCs w:val="22"/>
              </w:rPr>
              <w:t>Ministry Development Plan</w:t>
            </w:r>
            <w:r w:rsidR="000F23A5">
              <w:rPr>
                <w:rFonts w:ascii="Arial" w:hAnsi="Arial" w:cs="Arial"/>
                <w:noProof/>
                <w:sz w:val="22"/>
                <w:szCs w:val="22"/>
              </w:rPr>
              <w:t xml:space="preserve"> (briefly set out above)</w:t>
            </w:r>
            <w:r w:rsidR="007D13C9" w:rsidRPr="00537AE6">
              <w:rPr>
                <w:rFonts w:ascii="Arial" w:hAnsi="Arial" w:cs="Arial"/>
                <w:noProof/>
                <w:sz w:val="22"/>
                <w:szCs w:val="22"/>
              </w:rPr>
              <w:t xml:space="preserve"> </w:t>
            </w:r>
            <w:r w:rsidR="004C2EEA" w:rsidRPr="00537AE6">
              <w:rPr>
                <w:rFonts w:ascii="Arial" w:hAnsi="Arial" w:cs="Arial"/>
                <w:noProof/>
                <w:sz w:val="22"/>
                <w:szCs w:val="22"/>
              </w:rPr>
              <w:t>and oversee</w:t>
            </w:r>
            <w:r w:rsidR="000F23A5">
              <w:rPr>
                <w:rFonts w:ascii="Arial" w:hAnsi="Arial" w:cs="Arial"/>
                <w:noProof/>
                <w:sz w:val="22"/>
                <w:szCs w:val="22"/>
              </w:rPr>
              <w:t>s</w:t>
            </w:r>
            <w:r w:rsidR="004C2EEA" w:rsidRPr="00537AE6">
              <w:rPr>
                <w:rFonts w:ascii="Arial" w:hAnsi="Arial" w:cs="Arial"/>
                <w:noProof/>
                <w:sz w:val="22"/>
                <w:szCs w:val="22"/>
              </w:rPr>
              <w:t xml:space="preserve"> </w:t>
            </w:r>
            <w:r w:rsidR="00680DBB" w:rsidRPr="00537AE6">
              <w:rPr>
                <w:rFonts w:ascii="Arial" w:hAnsi="Arial" w:cs="Arial"/>
                <w:noProof/>
                <w:sz w:val="22"/>
                <w:szCs w:val="22"/>
              </w:rPr>
              <w:t>the</w:t>
            </w:r>
            <w:r w:rsidR="004C2EEA" w:rsidRPr="00537AE6">
              <w:rPr>
                <w:rFonts w:ascii="Arial" w:hAnsi="Arial" w:cs="Arial"/>
                <w:noProof/>
                <w:sz w:val="22"/>
                <w:szCs w:val="22"/>
              </w:rPr>
              <w:t xml:space="preserve"> effective delivery of the</w:t>
            </w:r>
            <w:r w:rsidR="00680DBB" w:rsidRPr="00537AE6">
              <w:rPr>
                <w:rFonts w:ascii="Arial" w:hAnsi="Arial" w:cs="Arial"/>
                <w:noProof/>
                <w:sz w:val="22"/>
                <w:szCs w:val="22"/>
              </w:rPr>
              <w:t xml:space="preserve"> Northern Young Leaders Programme</w:t>
            </w:r>
            <w:bookmarkEnd w:id="1"/>
            <w:r w:rsidR="004C2EEA" w:rsidRPr="00537AE6">
              <w:rPr>
                <w:rFonts w:ascii="Arial" w:hAnsi="Arial" w:cs="Arial"/>
                <w:noProof/>
                <w:sz w:val="22"/>
                <w:szCs w:val="22"/>
              </w:rPr>
              <w:t xml:space="preserve">. </w:t>
            </w:r>
            <w:r w:rsidR="00146A36" w:rsidRPr="00537AE6">
              <w:rPr>
                <w:rFonts w:ascii="Arial" w:hAnsi="Arial" w:cs="Arial"/>
                <w:noProof/>
                <w:sz w:val="22"/>
                <w:szCs w:val="22"/>
              </w:rPr>
              <w:t>To support them in this, t</w:t>
            </w:r>
            <w:r w:rsidRPr="00537AE6">
              <w:rPr>
                <w:rFonts w:ascii="Arial" w:hAnsi="Arial" w:cs="Arial"/>
                <w:noProof/>
                <w:sz w:val="22"/>
                <w:szCs w:val="22"/>
              </w:rPr>
              <w:t xml:space="preserve">he postholder will lead and </w:t>
            </w:r>
            <w:r w:rsidR="00C15941" w:rsidRPr="00537AE6">
              <w:rPr>
                <w:rFonts w:ascii="Arial" w:hAnsi="Arial" w:cs="Arial"/>
                <w:noProof/>
                <w:sz w:val="22"/>
                <w:szCs w:val="22"/>
              </w:rPr>
              <w:t>encourage</w:t>
            </w:r>
            <w:r w:rsidRPr="00537AE6">
              <w:rPr>
                <w:rFonts w:ascii="Arial" w:hAnsi="Arial" w:cs="Arial"/>
                <w:noProof/>
                <w:sz w:val="22"/>
                <w:szCs w:val="22"/>
              </w:rPr>
              <w:t xml:space="preserve"> </w:t>
            </w:r>
            <w:r w:rsidR="00E468BD">
              <w:rPr>
                <w:rFonts w:ascii="Arial" w:hAnsi="Arial" w:cs="Arial"/>
                <w:noProof/>
                <w:sz w:val="22"/>
                <w:szCs w:val="22"/>
              </w:rPr>
              <w:t>three</w:t>
            </w:r>
            <w:r w:rsidRPr="00537AE6">
              <w:rPr>
                <w:rFonts w:ascii="Arial" w:hAnsi="Arial" w:cs="Arial"/>
                <w:noProof/>
                <w:sz w:val="22"/>
                <w:szCs w:val="22"/>
              </w:rPr>
              <w:t xml:space="preserve"> Mission and Ministry, Support and Innovation colleagues</w:t>
            </w:r>
            <w:r w:rsidR="00025CA1">
              <w:rPr>
                <w:rFonts w:ascii="Arial" w:hAnsi="Arial" w:cs="Arial"/>
                <w:noProof/>
                <w:sz w:val="22"/>
                <w:szCs w:val="22"/>
              </w:rPr>
              <w:t>.</w:t>
            </w:r>
            <w:r w:rsidR="00FC3CFE" w:rsidRPr="00F76233">
              <w:rPr>
                <w:rFonts w:ascii="Arial" w:hAnsi="Arial" w:cs="Arial"/>
                <w:noProof/>
                <w:sz w:val="22"/>
                <w:szCs w:val="22"/>
              </w:rPr>
              <w:t xml:space="preserve"> </w:t>
            </w:r>
          </w:p>
          <w:p w14:paraId="02095E3F" w14:textId="77777777" w:rsidR="00CC5585" w:rsidRPr="00F76233" w:rsidRDefault="00CC5585" w:rsidP="005B2237">
            <w:pPr>
              <w:pStyle w:val="NoSpacing"/>
              <w:spacing w:line="276" w:lineRule="auto"/>
              <w:jc w:val="both"/>
              <w:rPr>
                <w:rFonts w:ascii="Arial" w:hAnsi="Arial" w:cs="Arial"/>
                <w:noProof/>
                <w:sz w:val="22"/>
                <w:szCs w:val="22"/>
              </w:rPr>
            </w:pPr>
          </w:p>
          <w:p w14:paraId="330036A3" w14:textId="77777777" w:rsidR="004D7626" w:rsidRPr="00F76233" w:rsidRDefault="0030135D" w:rsidP="00E07AC7">
            <w:pPr>
              <w:pStyle w:val="NoSpacing"/>
              <w:spacing w:line="276" w:lineRule="auto"/>
              <w:jc w:val="both"/>
              <w:rPr>
                <w:sz w:val="22"/>
                <w:szCs w:val="22"/>
              </w:rPr>
            </w:pPr>
            <w:r w:rsidRPr="00F76233">
              <w:rPr>
                <w:rFonts w:ascii="Arial" w:hAnsi="Arial" w:cs="Arial"/>
                <w:noProof/>
                <w:sz w:val="22"/>
                <w:szCs w:val="22"/>
              </w:rPr>
              <w:t xml:space="preserve">For more backgroud or an informal conversation, please contact </w:t>
            </w:r>
            <w:r w:rsidR="001516FA" w:rsidRPr="00F76233">
              <w:rPr>
                <w:rFonts w:ascii="Arial" w:hAnsi="Arial" w:cs="Arial"/>
                <w:b/>
                <w:bCs/>
                <w:noProof/>
                <w:sz w:val="22"/>
                <w:szCs w:val="22"/>
              </w:rPr>
              <w:t>Rachel Head, Director of Mission, Ministry Support and Innovation:</w:t>
            </w:r>
            <w:r w:rsidR="00F10063" w:rsidRPr="00F76233">
              <w:rPr>
                <w:rFonts w:ascii="Arial" w:hAnsi="Arial" w:cs="Arial"/>
                <w:noProof/>
                <w:sz w:val="22"/>
                <w:szCs w:val="22"/>
              </w:rPr>
              <w:t xml:space="preserve"> </w:t>
            </w:r>
            <w:hyperlink r:id="rId13">
              <w:r w:rsidR="0085223B" w:rsidRPr="00F76233">
                <w:rPr>
                  <w:rStyle w:val="Hyperlink"/>
                  <w:color w:val="auto"/>
                  <w:sz w:val="22"/>
                  <w:szCs w:val="22"/>
                </w:rPr>
                <w:t>rachel.head@carlislediocese.org.uk</w:t>
              </w:r>
            </w:hyperlink>
            <w:r w:rsidR="00515915" w:rsidRPr="00F76233">
              <w:rPr>
                <w:sz w:val="22"/>
                <w:szCs w:val="22"/>
              </w:rPr>
              <w:t xml:space="preserve"> </w:t>
            </w:r>
          </w:p>
          <w:p w14:paraId="277A89CE" w14:textId="3DEC7DFD" w:rsidR="00E07AC7" w:rsidRPr="00F76233" w:rsidRDefault="00E07AC7" w:rsidP="00E07AC7">
            <w:pPr>
              <w:pStyle w:val="NoSpacing"/>
              <w:spacing w:line="276" w:lineRule="auto"/>
              <w:jc w:val="both"/>
              <w:rPr>
                <w:rFonts w:ascii="Arial" w:hAnsi="Arial" w:cs="Arial"/>
                <w:noProof/>
                <w:sz w:val="22"/>
                <w:szCs w:val="22"/>
              </w:rPr>
            </w:pPr>
          </w:p>
        </w:tc>
      </w:tr>
      <w:tr w:rsidR="00AB1FCB" w:rsidRPr="006F6664" w14:paraId="36003825" w14:textId="77777777" w:rsidTr="78B25F6B">
        <w:trPr>
          <w:gridAfter w:val="1"/>
          <w:wAfter w:w="532" w:type="dxa"/>
          <w:trHeight w:val="896"/>
        </w:trPr>
        <w:tc>
          <w:tcPr>
            <w:tcW w:w="10455" w:type="dxa"/>
          </w:tcPr>
          <w:p w14:paraId="7C857C76" w14:textId="77777777" w:rsidR="00156638" w:rsidRDefault="00156638" w:rsidP="006F6664">
            <w:pPr>
              <w:overflowPunct w:val="0"/>
              <w:autoSpaceDE w:val="0"/>
              <w:autoSpaceDN w:val="0"/>
              <w:adjustRightInd w:val="0"/>
              <w:spacing w:after="0" w:line="240" w:lineRule="auto"/>
              <w:textAlignment w:val="baseline"/>
              <w:rPr>
                <w:rFonts w:eastAsia="Times New Roman" w:cstheme="minorHAnsi"/>
                <w:b/>
                <w:color w:val="000000" w:themeColor="text1"/>
              </w:rPr>
            </w:pPr>
            <w:r w:rsidRPr="006F6664">
              <w:rPr>
                <w:rFonts w:eastAsia="Times New Roman" w:cstheme="minorHAnsi"/>
                <w:b/>
                <w:color w:val="000000" w:themeColor="text1"/>
              </w:rPr>
              <w:lastRenderedPageBreak/>
              <w:t>ROLE DESCRIPTOR</w:t>
            </w:r>
          </w:p>
          <w:p w14:paraId="316CCA20" w14:textId="77777777" w:rsidR="00436640" w:rsidRDefault="00436640" w:rsidP="006F6664">
            <w:pPr>
              <w:overflowPunct w:val="0"/>
              <w:autoSpaceDE w:val="0"/>
              <w:autoSpaceDN w:val="0"/>
              <w:adjustRightInd w:val="0"/>
              <w:spacing w:after="0" w:line="240" w:lineRule="auto"/>
              <w:textAlignment w:val="baseline"/>
              <w:rPr>
                <w:rFonts w:eastAsia="Times New Roman" w:cstheme="minorHAnsi"/>
                <w:b/>
                <w:color w:val="000000" w:themeColor="text1"/>
              </w:rPr>
            </w:pPr>
          </w:p>
          <w:tbl>
            <w:tblPr>
              <w:tblStyle w:val="TableGrid0"/>
              <w:tblW w:w="9468" w:type="dxa"/>
              <w:tblInd w:w="5" w:type="dxa"/>
              <w:tblCellMar>
                <w:top w:w="51" w:type="dxa"/>
                <w:left w:w="108" w:type="dxa"/>
                <w:right w:w="79" w:type="dxa"/>
              </w:tblCellMar>
              <w:tblLook w:val="04A0" w:firstRow="1" w:lastRow="0" w:firstColumn="1" w:lastColumn="0" w:noHBand="0" w:noVBand="1"/>
            </w:tblPr>
            <w:tblGrid>
              <w:gridCol w:w="4734"/>
              <w:gridCol w:w="4734"/>
            </w:tblGrid>
            <w:tr w:rsidR="004865CE" w:rsidRPr="00B41F9D" w14:paraId="4522F649" w14:textId="77777777" w:rsidTr="00A368C0">
              <w:trPr>
                <w:trHeight w:val="536"/>
              </w:trPr>
              <w:tc>
                <w:tcPr>
                  <w:tcW w:w="94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50D7C" w14:textId="7A4C1082" w:rsidR="004865CE" w:rsidRPr="00991197" w:rsidRDefault="004865CE" w:rsidP="003F3423">
                  <w:pPr>
                    <w:rPr>
                      <w:sz w:val="22"/>
                      <w:szCs w:val="22"/>
                    </w:rPr>
                  </w:pPr>
                  <w:r w:rsidRPr="00991197">
                    <w:rPr>
                      <w:rFonts w:eastAsia="Arial"/>
                      <w:sz w:val="22"/>
                      <w:szCs w:val="22"/>
                    </w:rPr>
                    <w:t xml:space="preserve">JOB TITLE: </w:t>
                  </w:r>
                  <w:r w:rsidR="003F3423" w:rsidRPr="00991197">
                    <w:rPr>
                      <w:rFonts w:eastAsia="Arial"/>
                      <w:sz w:val="22"/>
                      <w:szCs w:val="22"/>
                    </w:rPr>
                    <w:t xml:space="preserve">       </w:t>
                  </w:r>
                  <w:r w:rsidRPr="00991197">
                    <w:rPr>
                      <w:rFonts w:eastAsia="Arial"/>
                      <w:sz w:val="22"/>
                      <w:szCs w:val="22"/>
                    </w:rPr>
                    <w:t>Ministry Development Lead</w:t>
                  </w:r>
                </w:p>
              </w:tc>
            </w:tr>
            <w:tr w:rsidR="004865CE" w:rsidRPr="00B41F9D" w14:paraId="23C7F4CE" w14:textId="77777777" w:rsidTr="00A368C0">
              <w:trPr>
                <w:trHeight w:val="440"/>
              </w:trPr>
              <w:tc>
                <w:tcPr>
                  <w:tcW w:w="94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8A17D" w14:textId="53951AB7" w:rsidR="004865CE" w:rsidRPr="00991197" w:rsidRDefault="004865CE" w:rsidP="004865CE">
                  <w:pPr>
                    <w:rPr>
                      <w:sz w:val="22"/>
                      <w:szCs w:val="22"/>
                    </w:rPr>
                  </w:pPr>
                  <w:r w:rsidRPr="00991197">
                    <w:rPr>
                      <w:rFonts w:eastAsia="Arial"/>
                      <w:sz w:val="22"/>
                      <w:szCs w:val="22"/>
                    </w:rPr>
                    <w:t xml:space="preserve">REPORTS TO: </w:t>
                  </w:r>
                  <w:r w:rsidR="003F3423" w:rsidRPr="00991197">
                    <w:rPr>
                      <w:rFonts w:eastAsia="Arial"/>
                      <w:sz w:val="22"/>
                      <w:szCs w:val="22"/>
                    </w:rPr>
                    <w:t xml:space="preserve">  </w:t>
                  </w:r>
                  <w:r w:rsidRPr="00991197">
                    <w:rPr>
                      <w:rFonts w:eastAsia="Arial"/>
                      <w:sz w:val="22"/>
                      <w:szCs w:val="22"/>
                    </w:rPr>
                    <w:t>Director of Mission and Ministry, Support and Innovation</w:t>
                  </w:r>
                </w:p>
              </w:tc>
            </w:tr>
            <w:tr w:rsidR="004865CE" w:rsidRPr="00B41F9D" w14:paraId="370B9218" w14:textId="77777777" w:rsidTr="00A368C0">
              <w:trPr>
                <w:trHeight w:val="420"/>
              </w:trPr>
              <w:tc>
                <w:tcPr>
                  <w:tcW w:w="94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745BF" w14:textId="418BE4BA" w:rsidR="004865CE" w:rsidRPr="00991197" w:rsidRDefault="004865CE" w:rsidP="004865CE">
                  <w:pPr>
                    <w:rPr>
                      <w:sz w:val="22"/>
                      <w:szCs w:val="22"/>
                    </w:rPr>
                  </w:pPr>
                  <w:r w:rsidRPr="00991197">
                    <w:rPr>
                      <w:rFonts w:eastAsia="Arial"/>
                      <w:sz w:val="22"/>
                      <w:szCs w:val="22"/>
                    </w:rPr>
                    <w:t xml:space="preserve">DEPARTMENT: </w:t>
                  </w:r>
                  <w:r w:rsidR="003F3423" w:rsidRPr="00991197">
                    <w:rPr>
                      <w:rFonts w:eastAsia="Arial"/>
                      <w:sz w:val="22"/>
                      <w:szCs w:val="22"/>
                    </w:rPr>
                    <w:t xml:space="preserve"> </w:t>
                  </w:r>
                  <w:r w:rsidRPr="00991197">
                    <w:rPr>
                      <w:rFonts w:eastAsia="Arial"/>
                      <w:sz w:val="22"/>
                      <w:szCs w:val="22"/>
                    </w:rPr>
                    <w:t xml:space="preserve">Mission and Ministry, Support and Innovation Team </w:t>
                  </w:r>
                  <w:r w:rsidR="00750644" w:rsidRPr="00991197">
                    <w:rPr>
                      <w:rFonts w:eastAsia="Arial"/>
                      <w:sz w:val="22"/>
                      <w:szCs w:val="22"/>
                    </w:rPr>
                    <w:t>(MMSI)</w:t>
                  </w:r>
                </w:p>
              </w:tc>
            </w:tr>
            <w:tr w:rsidR="004865CE" w:rsidRPr="00B41F9D" w14:paraId="6FE77820" w14:textId="77777777" w:rsidTr="00A368C0">
              <w:trPr>
                <w:trHeight w:val="978"/>
              </w:trPr>
              <w:tc>
                <w:tcPr>
                  <w:tcW w:w="94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0772A" w14:textId="77777777" w:rsidR="004865CE" w:rsidRPr="00991197" w:rsidRDefault="004865CE" w:rsidP="004865CE">
                  <w:pPr>
                    <w:rPr>
                      <w:rFonts w:eastAsia="Arial"/>
                      <w:sz w:val="22"/>
                      <w:szCs w:val="22"/>
                    </w:rPr>
                  </w:pPr>
                  <w:r w:rsidRPr="00991197">
                    <w:rPr>
                      <w:rFonts w:eastAsia="Arial"/>
                      <w:sz w:val="22"/>
                      <w:szCs w:val="22"/>
                    </w:rPr>
                    <w:t xml:space="preserve">PURPOSE OF ROLE: </w:t>
                  </w:r>
                </w:p>
                <w:p w14:paraId="111854F0" w14:textId="77777777" w:rsidR="004865CE" w:rsidRPr="00991197" w:rsidRDefault="004865CE" w:rsidP="004865CE">
                  <w:pPr>
                    <w:pStyle w:val="ListParagraph"/>
                    <w:numPr>
                      <w:ilvl w:val="0"/>
                      <w:numId w:val="29"/>
                    </w:numPr>
                    <w:spacing w:after="0" w:line="259" w:lineRule="auto"/>
                    <w:rPr>
                      <w:rFonts w:eastAsia="Arial"/>
                      <w:sz w:val="22"/>
                      <w:szCs w:val="22"/>
                    </w:rPr>
                  </w:pPr>
                  <w:r w:rsidRPr="00991197">
                    <w:rPr>
                      <w:rFonts w:eastAsia="Arial"/>
                      <w:sz w:val="22"/>
                      <w:szCs w:val="22"/>
                    </w:rPr>
                    <w:t xml:space="preserve">Lead the delivery of the </w:t>
                  </w:r>
                  <w:r w:rsidRPr="00991197">
                    <w:rPr>
                      <w:rFonts w:eastAsia="Arial"/>
                      <w:b/>
                      <w:bCs/>
                      <w:sz w:val="22"/>
                      <w:szCs w:val="22"/>
                    </w:rPr>
                    <w:t>Growing Together and Growing Resilience areas</w:t>
                  </w:r>
                  <w:r w:rsidRPr="00991197">
                    <w:rPr>
                      <w:rFonts w:eastAsia="Arial"/>
                      <w:sz w:val="22"/>
                      <w:szCs w:val="22"/>
                    </w:rPr>
                    <w:t xml:space="preserve"> set out in the Ministry Development Plan.</w:t>
                  </w:r>
                </w:p>
                <w:p w14:paraId="6D7F2405" w14:textId="77777777" w:rsidR="004865CE" w:rsidRPr="00991197" w:rsidRDefault="004865CE" w:rsidP="004865CE">
                  <w:pPr>
                    <w:pStyle w:val="ListParagraph"/>
                    <w:numPr>
                      <w:ilvl w:val="0"/>
                      <w:numId w:val="29"/>
                    </w:numPr>
                    <w:spacing w:after="0" w:line="259" w:lineRule="auto"/>
                    <w:rPr>
                      <w:sz w:val="22"/>
                      <w:szCs w:val="22"/>
                    </w:rPr>
                  </w:pPr>
                  <w:r w:rsidRPr="00991197">
                    <w:rPr>
                      <w:rFonts w:eastAsia="Arial"/>
                      <w:sz w:val="22"/>
                      <w:szCs w:val="22"/>
                    </w:rPr>
                    <w:t>Ensure the collaborative provision and delivery of a systematic programme of tailored ministry development for</w:t>
                  </w:r>
                  <w:r w:rsidRPr="00991197">
                    <w:rPr>
                      <w:sz w:val="22"/>
                      <w:szCs w:val="22"/>
                    </w:rPr>
                    <w:t xml:space="preserve"> </w:t>
                  </w:r>
                  <w:r w:rsidRPr="00991197">
                    <w:rPr>
                      <w:b/>
                      <w:bCs/>
                      <w:sz w:val="22"/>
                      <w:szCs w:val="22"/>
                    </w:rPr>
                    <w:t>licenced and authorised Leaders</w:t>
                  </w:r>
                  <w:r w:rsidRPr="00991197">
                    <w:rPr>
                      <w:sz w:val="22"/>
                      <w:szCs w:val="22"/>
                    </w:rPr>
                    <w:t xml:space="preserve"> throughout the lifecycle of their ministry in the diocese.  </w:t>
                  </w:r>
                </w:p>
                <w:p w14:paraId="4195D3CB" w14:textId="4749ACE3" w:rsidR="004865CE" w:rsidRPr="00991197" w:rsidRDefault="004865CE" w:rsidP="004865CE">
                  <w:pPr>
                    <w:pStyle w:val="ListParagraph"/>
                    <w:numPr>
                      <w:ilvl w:val="0"/>
                      <w:numId w:val="29"/>
                    </w:numPr>
                    <w:spacing w:after="0" w:line="259" w:lineRule="auto"/>
                    <w:rPr>
                      <w:rFonts w:eastAsia="Arial"/>
                      <w:sz w:val="22"/>
                      <w:szCs w:val="22"/>
                    </w:rPr>
                  </w:pPr>
                  <w:r w:rsidRPr="00991197">
                    <w:rPr>
                      <w:rFonts w:eastAsia="Arial"/>
                      <w:sz w:val="22"/>
                      <w:szCs w:val="22"/>
                    </w:rPr>
                    <w:t xml:space="preserve">Oversee the effective delivery of the </w:t>
                  </w:r>
                  <w:r w:rsidRPr="00991197">
                    <w:rPr>
                      <w:rFonts w:eastAsia="Arial"/>
                      <w:b/>
                      <w:bCs/>
                      <w:sz w:val="22"/>
                      <w:szCs w:val="22"/>
                    </w:rPr>
                    <w:t>Northern Young Leaders Programme</w:t>
                  </w:r>
                  <w:r w:rsidRPr="00991197">
                    <w:rPr>
                      <w:rFonts w:eastAsia="Arial"/>
                      <w:sz w:val="22"/>
                      <w:szCs w:val="22"/>
                    </w:rPr>
                    <w:t xml:space="preserve"> as part of the Growing Younger strategy.                                                   </w:t>
                  </w:r>
                </w:p>
                <w:p w14:paraId="2BEAF5E1" w14:textId="77777777" w:rsidR="004865CE" w:rsidRPr="00991197" w:rsidRDefault="004865CE" w:rsidP="004865CE">
                  <w:pPr>
                    <w:rPr>
                      <w:sz w:val="22"/>
                      <w:szCs w:val="22"/>
                    </w:rPr>
                  </w:pPr>
                </w:p>
              </w:tc>
            </w:tr>
            <w:tr w:rsidR="004865CE" w:rsidRPr="00B41F9D" w14:paraId="1DE168CF" w14:textId="77777777" w:rsidTr="00A368C0">
              <w:trPr>
                <w:trHeight w:val="978"/>
              </w:trPr>
              <w:tc>
                <w:tcPr>
                  <w:tcW w:w="94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85718" w14:textId="77777777" w:rsidR="004865CE" w:rsidRPr="00991197" w:rsidRDefault="004865CE" w:rsidP="004865CE">
                  <w:pPr>
                    <w:rPr>
                      <w:rFonts w:eastAsia="Arial"/>
                      <w:sz w:val="22"/>
                      <w:szCs w:val="22"/>
                    </w:rPr>
                  </w:pPr>
                  <w:r w:rsidRPr="00991197">
                    <w:rPr>
                      <w:rFonts w:eastAsia="Arial"/>
                      <w:sz w:val="22"/>
                      <w:szCs w:val="22"/>
                    </w:rPr>
                    <w:t xml:space="preserve">KEY ACCOUNTABILITIES:  </w:t>
                  </w:r>
                </w:p>
                <w:p w14:paraId="23FB00C9" w14:textId="77777777" w:rsidR="004865CE" w:rsidRPr="00991197" w:rsidRDefault="004865CE" w:rsidP="004865CE">
                  <w:pPr>
                    <w:rPr>
                      <w:b/>
                      <w:bCs/>
                      <w:sz w:val="22"/>
                      <w:szCs w:val="22"/>
                    </w:rPr>
                  </w:pPr>
                  <w:r w:rsidRPr="00991197">
                    <w:rPr>
                      <w:rFonts w:eastAsia="Arial"/>
                      <w:b/>
                      <w:bCs/>
                      <w:sz w:val="22"/>
                      <w:szCs w:val="22"/>
                    </w:rPr>
                    <w:t>Lead and support the provision and delivery of continuous ministerial formation:</w:t>
                  </w:r>
                </w:p>
                <w:p w14:paraId="256F5CC3" w14:textId="77777777" w:rsidR="00750644" w:rsidRPr="00991197" w:rsidRDefault="004865CE" w:rsidP="00750644">
                  <w:pPr>
                    <w:pStyle w:val="ListParagraph"/>
                    <w:numPr>
                      <w:ilvl w:val="0"/>
                      <w:numId w:val="34"/>
                    </w:numPr>
                    <w:rPr>
                      <w:rStyle w:val="eop"/>
                      <w:rFonts w:eastAsia="Times New Roman"/>
                      <w:sz w:val="22"/>
                      <w:szCs w:val="22"/>
                    </w:rPr>
                  </w:pPr>
                  <w:r w:rsidRPr="00991197">
                    <w:rPr>
                      <w:rStyle w:val="eop"/>
                      <w:rFonts w:eastAsia="Times New Roman"/>
                      <w:sz w:val="22"/>
                      <w:szCs w:val="22"/>
                    </w:rPr>
                    <w:t>Lead the collaborative delivery of the diocesan induction programme and ecumenical induction day to new leaders and staff.</w:t>
                  </w:r>
                </w:p>
                <w:p w14:paraId="2A8A1EDB" w14:textId="77777777" w:rsidR="00750644" w:rsidRPr="00991197" w:rsidRDefault="004865CE" w:rsidP="00750644">
                  <w:pPr>
                    <w:pStyle w:val="ListParagraph"/>
                    <w:numPr>
                      <w:ilvl w:val="0"/>
                      <w:numId w:val="34"/>
                    </w:numPr>
                    <w:rPr>
                      <w:rStyle w:val="eop"/>
                      <w:rFonts w:eastAsia="Times New Roman"/>
                      <w:sz w:val="22"/>
                      <w:szCs w:val="22"/>
                    </w:rPr>
                  </w:pPr>
                  <w:r w:rsidRPr="00991197">
                    <w:rPr>
                      <w:rStyle w:val="eop"/>
                      <w:rFonts w:eastAsia="Times New Roman"/>
                      <w:sz w:val="22"/>
                      <w:szCs w:val="22"/>
                    </w:rPr>
                    <w:t>Work with the DDO &amp; Vocations and Archdeacons to ensure every first incumbent in the diocese has a good induction and development plan, including the allocation of a mentor.</w:t>
                  </w:r>
                </w:p>
                <w:p w14:paraId="7FEC9215" w14:textId="77777777" w:rsidR="00750644" w:rsidRPr="00991197" w:rsidRDefault="004865CE" w:rsidP="00750644">
                  <w:pPr>
                    <w:pStyle w:val="ListParagraph"/>
                    <w:numPr>
                      <w:ilvl w:val="0"/>
                      <w:numId w:val="34"/>
                    </w:numPr>
                    <w:rPr>
                      <w:rStyle w:val="eop"/>
                      <w:rFonts w:eastAsia="Times New Roman"/>
                      <w:sz w:val="22"/>
                      <w:szCs w:val="22"/>
                    </w:rPr>
                  </w:pPr>
                  <w:r w:rsidRPr="00991197">
                    <w:rPr>
                      <w:rStyle w:val="eop"/>
                      <w:rFonts w:eastAsia="Times New Roman"/>
                      <w:sz w:val="22"/>
                      <w:szCs w:val="22"/>
                    </w:rPr>
                    <w:t xml:space="preserve">Lead, develop and coordinate the diocese’s mentoring scheme which is routinely provided for new starters and new incumbents, and to other leaders who may request this support. </w:t>
                  </w:r>
                </w:p>
                <w:p w14:paraId="6B395165" w14:textId="77777777" w:rsidR="00750644" w:rsidRPr="00991197" w:rsidRDefault="004865CE" w:rsidP="00750644">
                  <w:pPr>
                    <w:pStyle w:val="ListParagraph"/>
                    <w:numPr>
                      <w:ilvl w:val="0"/>
                      <w:numId w:val="34"/>
                    </w:numPr>
                    <w:rPr>
                      <w:rStyle w:val="eop"/>
                      <w:rFonts w:eastAsia="Times New Roman"/>
                      <w:sz w:val="22"/>
                      <w:szCs w:val="22"/>
                    </w:rPr>
                  </w:pPr>
                  <w:r w:rsidRPr="00991197">
                    <w:rPr>
                      <w:rStyle w:val="eop"/>
                      <w:rFonts w:eastAsia="Times New Roman"/>
                      <w:sz w:val="22"/>
                      <w:szCs w:val="22"/>
                    </w:rPr>
                    <w:t xml:space="preserve">Promote and work with the diocese’s spiritual direction provider to ensure the provision offered is safe, accessible and of good quality enabling the spiritual life of every licenced or authorised leader to be faithfully supported. </w:t>
                  </w:r>
                </w:p>
                <w:p w14:paraId="4F310DBE" w14:textId="77777777" w:rsidR="00750644" w:rsidRPr="00991197" w:rsidRDefault="004865CE" w:rsidP="00750644">
                  <w:pPr>
                    <w:pStyle w:val="ListParagraph"/>
                    <w:numPr>
                      <w:ilvl w:val="0"/>
                      <w:numId w:val="34"/>
                    </w:numPr>
                    <w:rPr>
                      <w:rStyle w:val="eop"/>
                      <w:rFonts w:eastAsia="Times New Roman"/>
                      <w:sz w:val="22"/>
                      <w:szCs w:val="22"/>
                    </w:rPr>
                  </w:pPr>
                  <w:r w:rsidRPr="00991197">
                    <w:rPr>
                      <w:rStyle w:val="eop"/>
                      <w:rFonts w:eastAsia="Times New Roman"/>
                      <w:sz w:val="22"/>
                      <w:szCs w:val="22"/>
                    </w:rPr>
                    <w:t>Work with Bishop’s office to ensure learning and development is captured from each clergyperson’s MDR and ensure</w:t>
                  </w:r>
                  <w:r w:rsidRPr="00991197">
                    <w:rPr>
                      <w:sz w:val="22"/>
                      <w:szCs w:val="22"/>
                    </w:rPr>
                    <w:t xml:space="preserve"> </w:t>
                  </w:r>
                  <w:r w:rsidRPr="00991197">
                    <w:rPr>
                      <w:rStyle w:val="eop"/>
                      <w:rFonts w:eastAsia="Times New Roman"/>
                      <w:sz w:val="22"/>
                      <w:szCs w:val="22"/>
                    </w:rPr>
                    <w:t xml:space="preserve">individual and collective development needs are collated, analysed and appropriately responded to. </w:t>
                  </w:r>
                </w:p>
                <w:p w14:paraId="7E71BEE7" w14:textId="39AA23ED" w:rsidR="004865CE" w:rsidRPr="00991197" w:rsidRDefault="004865CE" w:rsidP="00750644">
                  <w:pPr>
                    <w:pStyle w:val="ListParagraph"/>
                    <w:numPr>
                      <w:ilvl w:val="0"/>
                      <w:numId w:val="34"/>
                    </w:numPr>
                    <w:rPr>
                      <w:rStyle w:val="eop"/>
                      <w:rFonts w:eastAsia="Times New Roman"/>
                      <w:sz w:val="22"/>
                      <w:szCs w:val="22"/>
                    </w:rPr>
                  </w:pPr>
                  <w:r w:rsidRPr="00991197">
                    <w:rPr>
                      <w:rStyle w:val="eop"/>
                      <w:rFonts w:eastAsia="Times New Roman"/>
                      <w:sz w:val="22"/>
                      <w:szCs w:val="22"/>
                    </w:rPr>
                    <w:t xml:space="preserve">Work with key MMSI colleagues to ensure learning and development is captured from lay leaders’ appraisals or annual reviews ensuring individual and collective development needs are collated, analysed and appropriately responded to. </w:t>
                  </w:r>
                </w:p>
                <w:p w14:paraId="6CB5B008" w14:textId="77777777" w:rsidR="004865CE" w:rsidRPr="00991197" w:rsidRDefault="004865CE" w:rsidP="004865CE">
                  <w:pPr>
                    <w:pStyle w:val="ListParagraph"/>
                    <w:numPr>
                      <w:ilvl w:val="0"/>
                      <w:numId w:val="28"/>
                    </w:numPr>
                    <w:spacing w:after="0" w:line="259" w:lineRule="auto"/>
                    <w:rPr>
                      <w:rStyle w:val="eop"/>
                      <w:rFonts w:eastAsia="Times New Roman"/>
                      <w:sz w:val="22"/>
                      <w:szCs w:val="22"/>
                    </w:rPr>
                  </w:pPr>
                  <w:r w:rsidRPr="00991197">
                    <w:rPr>
                      <w:rStyle w:val="eop"/>
                      <w:rFonts w:eastAsia="Times New Roman"/>
                      <w:sz w:val="22"/>
                      <w:szCs w:val="22"/>
                    </w:rPr>
                    <w:t>Seek and provide formation which will inspire clergy and lay leaders in the development of their individual charism and enable creative exploration of their potential; this may be in areas of specialist ministry and leadership.</w:t>
                  </w:r>
                </w:p>
                <w:p w14:paraId="112F1686" w14:textId="77777777" w:rsidR="004865CE" w:rsidRPr="00991197" w:rsidRDefault="004865CE" w:rsidP="004865CE">
                  <w:pPr>
                    <w:pStyle w:val="ListParagraph"/>
                    <w:numPr>
                      <w:ilvl w:val="0"/>
                      <w:numId w:val="28"/>
                    </w:numPr>
                    <w:spacing w:after="0" w:line="259" w:lineRule="auto"/>
                    <w:rPr>
                      <w:rStyle w:val="eop"/>
                      <w:rFonts w:eastAsia="Times New Roman"/>
                      <w:sz w:val="22"/>
                      <w:szCs w:val="22"/>
                    </w:rPr>
                  </w:pPr>
                  <w:r w:rsidRPr="00991197">
                    <w:rPr>
                      <w:rStyle w:val="eop"/>
                      <w:rFonts w:eastAsia="Times New Roman"/>
                      <w:sz w:val="22"/>
                      <w:szCs w:val="22"/>
                    </w:rPr>
                    <w:lastRenderedPageBreak/>
                    <w:t xml:space="preserve">In response to the analysis of collective needs, ensure an annual plan of formation is provided (both online and face to face) which is effectively promoted and recruited to.  </w:t>
                  </w:r>
                </w:p>
                <w:p w14:paraId="567FD0A5" w14:textId="77777777" w:rsidR="004865CE" w:rsidRPr="00991197" w:rsidRDefault="004865CE" w:rsidP="004865CE">
                  <w:pPr>
                    <w:pStyle w:val="ListParagraph"/>
                    <w:numPr>
                      <w:ilvl w:val="0"/>
                      <w:numId w:val="28"/>
                    </w:numPr>
                    <w:spacing w:after="0" w:line="240" w:lineRule="auto"/>
                    <w:rPr>
                      <w:rStyle w:val="eop"/>
                      <w:rFonts w:eastAsia="Times New Roman"/>
                      <w:sz w:val="22"/>
                      <w:szCs w:val="22"/>
                    </w:rPr>
                  </w:pPr>
                  <w:r w:rsidRPr="00991197">
                    <w:rPr>
                      <w:rStyle w:val="eop"/>
                      <w:rFonts w:eastAsia="Times New Roman"/>
                      <w:sz w:val="22"/>
                      <w:szCs w:val="22"/>
                    </w:rPr>
                    <w:t xml:space="preserve">Research and assess the suitability of external training providers who may be able to effectively contribute to the diocese’s annual formation plan. </w:t>
                  </w:r>
                </w:p>
                <w:p w14:paraId="00742C1A" w14:textId="77777777" w:rsidR="004865CE" w:rsidRPr="00991197" w:rsidRDefault="004865CE" w:rsidP="004865CE">
                  <w:pPr>
                    <w:pStyle w:val="ListParagraph"/>
                    <w:numPr>
                      <w:ilvl w:val="0"/>
                      <w:numId w:val="28"/>
                    </w:numPr>
                    <w:spacing w:after="0" w:line="240" w:lineRule="auto"/>
                    <w:rPr>
                      <w:rStyle w:val="eop"/>
                      <w:rFonts w:eastAsia="Times New Roman"/>
                      <w:sz w:val="22"/>
                      <w:szCs w:val="22"/>
                    </w:rPr>
                  </w:pPr>
                  <w:r w:rsidRPr="00991197">
                    <w:rPr>
                      <w:rStyle w:val="eop"/>
                      <w:rFonts w:eastAsia="Times New Roman"/>
                      <w:sz w:val="22"/>
                      <w:szCs w:val="22"/>
                    </w:rPr>
                    <w:t xml:space="preserve">Regularly develop, plan and facilitate the local delivery of formation and development to our clergy and lay leaders. </w:t>
                  </w:r>
                </w:p>
                <w:p w14:paraId="03CC92FA" w14:textId="77777777" w:rsidR="004865CE" w:rsidRPr="00991197" w:rsidRDefault="004865CE" w:rsidP="004865CE">
                  <w:pPr>
                    <w:pStyle w:val="ListParagraph"/>
                    <w:numPr>
                      <w:ilvl w:val="0"/>
                      <w:numId w:val="28"/>
                    </w:numPr>
                    <w:spacing w:after="0" w:line="240" w:lineRule="auto"/>
                    <w:rPr>
                      <w:rStyle w:val="eop"/>
                      <w:rFonts w:eastAsia="Times New Roman"/>
                      <w:sz w:val="22"/>
                      <w:szCs w:val="22"/>
                    </w:rPr>
                  </w:pPr>
                  <w:r w:rsidRPr="00991197">
                    <w:rPr>
                      <w:rStyle w:val="eop"/>
                      <w:rFonts w:eastAsia="Times New Roman"/>
                      <w:sz w:val="22"/>
                      <w:szCs w:val="22"/>
                    </w:rPr>
                    <w:t xml:space="preserve">Underpinned by the established protocols, provide support and guidance to clergy applying for CMD grants, and sabbaticals. </w:t>
                  </w:r>
                </w:p>
                <w:p w14:paraId="5A2F36C5" w14:textId="77777777" w:rsidR="004865CE" w:rsidRPr="00991197" w:rsidRDefault="004865CE" w:rsidP="004865CE">
                  <w:pPr>
                    <w:pStyle w:val="ListParagraph"/>
                    <w:numPr>
                      <w:ilvl w:val="0"/>
                      <w:numId w:val="28"/>
                    </w:numPr>
                    <w:spacing w:after="0" w:line="240" w:lineRule="auto"/>
                    <w:rPr>
                      <w:rStyle w:val="eop"/>
                      <w:rFonts w:eastAsia="Times New Roman"/>
                      <w:sz w:val="22"/>
                      <w:szCs w:val="22"/>
                    </w:rPr>
                  </w:pPr>
                  <w:r w:rsidRPr="00991197">
                    <w:rPr>
                      <w:rStyle w:val="eop"/>
                      <w:rFonts w:eastAsia="Times New Roman"/>
                      <w:sz w:val="22"/>
                      <w:szCs w:val="22"/>
                    </w:rPr>
                    <w:t xml:space="preserve">Work with MMSI Enablers/Leads and Officers to oversee and implement the development and delivery of programmes, resources &amp; approaches to </w:t>
                  </w:r>
                </w:p>
                <w:p w14:paraId="506FB544" w14:textId="77777777" w:rsidR="00DB6D41" w:rsidRPr="00991197" w:rsidRDefault="004865CE" w:rsidP="00DB6D41">
                  <w:pPr>
                    <w:pStyle w:val="ListParagraph"/>
                    <w:spacing w:line="240" w:lineRule="auto"/>
                    <w:rPr>
                      <w:rStyle w:val="eop"/>
                      <w:rFonts w:eastAsia="Times New Roman"/>
                      <w:sz w:val="22"/>
                      <w:szCs w:val="22"/>
                    </w:rPr>
                  </w:pPr>
                  <w:r w:rsidRPr="00991197">
                    <w:rPr>
                      <w:rStyle w:val="eop"/>
                      <w:rFonts w:eastAsia="Times New Roman"/>
                      <w:sz w:val="22"/>
                      <w:szCs w:val="22"/>
                    </w:rPr>
                    <w:t>support continuing ministerial formation in the key areas of growing younger and</w:t>
                  </w:r>
                  <w:r w:rsidR="00DB6D41" w:rsidRPr="00991197">
                    <w:rPr>
                      <w:rStyle w:val="eop"/>
                      <w:rFonts w:eastAsia="Times New Roman"/>
                      <w:sz w:val="22"/>
                      <w:szCs w:val="22"/>
                    </w:rPr>
                    <w:t xml:space="preserve">         growing in mission.</w:t>
                  </w:r>
                </w:p>
                <w:p w14:paraId="29C3F556" w14:textId="6F5FE154" w:rsidR="004865CE" w:rsidRPr="00991197" w:rsidRDefault="004865CE" w:rsidP="00F56D40">
                  <w:pPr>
                    <w:pStyle w:val="ListParagraph"/>
                    <w:numPr>
                      <w:ilvl w:val="0"/>
                      <w:numId w:val="28"/>
                    </w:numPr>
                    <w:spacing w:line="240" w:lineRule="auto"/>
                    <w:rPr>
                      <w:rFonts w:eastAsia="Times New Roman"/>
                      <w:sz w:val="22"/>
                      <w:szCs w:val="22"/>
                    </w:rPr>
                  </w:pPr>
                  <w:r w:rsidRPr="00991197">
                    <w:rPr>
                      <w:sz w:val="22"/>
                      <w:szCs w:val="22"/>
                    </w:rPr>
                    <w:t xml:space="preserve">Work with the </w:t>
                  </w:r>
                  <w:r w:rsidR="00376C0E" w:rsidRPr="00991197">
                    <w:rPr>
                      <w:sz w:val="22"/>
                      <w:szCs w:val="22"/>
                    </w:rPr>
                    <w:t>Self-Supporting</w:t>
                  </w:r>
                  <w:r w:rsidR="00F56D40" w:rsidRPr="00991197">
                    <w:rPr>
                      <w:sz w:val="22"/>
                      <w:szCs w:val="22"/>
                    </w:rPr>
                    <w:t xml:space="preserve"> Ministry</w:t>
                  </w:r>
                  <w:r w:rsidRPr="00991197">
                    <w:rPr>
                      <w:sz w:val="22"/>
                      <w:szCs w:val="22"/>
                    </w:rPr>
                    <w:t xml:space="preserve"> Officer to ensure</w:t>
                  </w:r>
                  <w:r w:rsidR="00815E5F">
                    <w:rPr>
                      <w:sz w:val="22"/>
                      <w:szCs w:val="22"/>
                    </w:rPr>
                    <w:t xml:space="preserve"> </w:t>
                  </w:r>
                  <w:r w:rsidR="00BE7E25">
                    <w:rPr>
                      <w:sz w:val="22"/>
                      <w:szCs w:val="22"/>
                    </w:rPr>
                    <w:t xml:space="preserve">support and </w:t>
                  </w:r>
                  <w:r w:rsidRPr="00991197">
                    <w:rPr>
                      <w:sz w:val="22"/>
                      <w:szCs w:val="22"/>
                    </w:rPr>
                    <w:t>best practic</w:t>
                  </w:r>
                  <w:r w:rsidR="00BE7E25">
                    <w:rPr>
                      <w:sz w:val="22"/>
                      <w:szCs w:val="22"/>
                    </w:rPr>
                    <w:t>e</w:t>
                  </w:r>
                  <w:r w:rsidRPr="00991197">
                    <w:rPr>
                      <w:sz w:val="22"/>
                      <w:szCs w:val="22"/>
                    </w:rPr>
                    <w:t xml:space="preserve"> for </w:t>
                  </w:r>
                  <w:r w:rsidR="00C847AC">
                    <w:rPr>
                      <w:sz w:val="22"/>
                      <w:szCs w:val="22"/>
                    </w:rPr>
                    <w:t xml:space="preserve">enabling </w:t>
                  </w:r>
                  <w:r w:rsidRPr="00991197">
                    <w:rPr>
                      <w:sz w:val="22"/>
                      <w:szCs w:val="22"/>
                    </w:rPr>
                    <w:t xml:space="preserve">self-supporting ordained ministry is </w:t>
                  </w:r>
                  <w:r w:rsidR="00815E5F">
                    <w:rPr>
                      <w:sz w:val="22"/>
                      <w:szCs w:val="22"/>
                    </w:rPr>
                    <w:t>effectively</w:t>
                  </w:r>
                  <w:r w:rsidR="00591C64">
                    <w:rPr>
                      <w:sz w:val="22"/>
                      <w:szCs w:val="22"/>
                    </w:rPr>
                    <w:t xml:space="preserve"> </w:t>
                  </w:r>
                  <w:r w:rsidR="00C847AC">
                    <w:rPr>
                      <w:sz w:val="22"/>
                      <w:szCs w:val="22"/>
                    </w:rPr>
                    <w:t>delivered</w:t>
                  </w:r>
                  <w:r w:rsidRPr="00991197">
                    <w:rPr>
                      <w:sz w:val="22"/>
                      <w:szCs w:val="22"/>
                    </w:rPr>
                    <w:t xml:space="preserve">. </w:t>
                  </w:r>
                </w:p>
                <w:p w14:paraId="5DA7AB1F" w14:textId="491A4EB8" w:rsidR="004865CE" w:rsidRPr="00991197" w:rsidRDefault="004865CE" w:rsidP="004865CE">
                  <w:pPr>
                    <w:pStyle w:val="ListParagraph"/>
                    <w:numPr>
                      <w:ilvl w:val="0"/>
                      <w:numId w:val="31"/>
                    </w:numPr>
                    <w:spacing w:after="0" w:line="240" w:lineRule="auto"/>
                    <w:rPr>
                      <w:rStyle w:val="eop"/>
                      <w:rFonts w:eastAsia="Times New Roman"/>
                      <w:sz w:val="22"/>
                      <w:szCs w:val="22"/>
                    </w:rPr>
                  </w:pPr>
                  <w:r w:rsidRPr="00991197">
                    <w:rPr>
                      <w:rStyle w:val="eop"/>
                      <w:rFonts w:eastAsia="Times New Roman"/>
                      <w:sz w:val="22"/>
                      <w:szCs w:val="22"/>
                    </w:rPr>
                    <w:t>Support the Director of MMSI and Strategic Development Officers</w:t>
                  </w:r>
                  <w:r w:rsidR="00110ADF" w:rsidRPr="00991197">
                    <w:rPr>
                      <w:rStyle w:val="eop"/>
                      <w:rFonts w:eastAsia="Times New Roman"/>
                      <w:sz w:val="22"/>
                      <w:szCs w:val="22"/>
                    </w:rPr>
                    <w:t xml:space="preserve"> (Archdeacons)</w:t>
                  </w:r>
                  <w:r w:rsidRPr="00991197">
                    <w:rPr>
                      <w:rStyle w:val="eop"/>
                      <w:rFonts w:eastAsia="Times New Roman"/>
                      <w:sz w:val="22"/>
                      <w:szCs w:val="22"/>
                    </w:rPr>
                    <w:t xml:space="preserve"> in the delivery of the Mission Community Leadership programme. </w:t>
                  </w:r>
                </w:p>
                <w:p w14:paraId="045CBE06" w14:textId="77777777" w:rsidR="004865CE" w:rsidRPr="00991197" w:rsidRDefault="004865CE" w:rsidP="004865CE">
                  <w:pPr>
                    <w:pStyle w:val="ListParagraph"/>
                    <w:numPr>
                      <w:ilvl w:val="0"/>
                      <w:numId w:val="28"/>
                    </w:numPr>
                    <w:spacing w:after="0" w:line="240" w:lineRule="auto"/>
                    <w:rPr>
                      <w:rStyle w:val="normaltextrun"/>
                      <w:color w:val="000000" w:themeColor="text1"/>
                      <w:sz w:val="22"/>
                      <w:szCs w:val="22"/>
                    </w:rPr>
                  </w:pPr>
                  <w:r w:rsidRPr="00991197">
                    <w:rPr>
                      <w:rStyle w:val="normaltextrun"/>
                      <w:color w:val="000000" w:themeColor="text1"/>
                      <w:sz w:val="22"/>
                      <w:szCs w:val="22"/>
                    </w:rPr>
                    <w:t>Working with the Director of MMSI, Archdeacons, Head of HR and Governance and the Diocesan Healing Advisor, be responsible for the development and delivery of clergy wellbeing promotion, including the chairing of the clergy wellbeing steering group and ensuring decisions and plans are implemented.</w:t>
                  </w:r>
                </w:p>
                <w:p w14:paraId="74F2A605" w14:textId="77777777" w:rsidR="004865CE" w:rsidRPr="00991197" w:rsidRDefault="004865CE" w:rsidP="004865CE">
                  <w:pPr>
                    <w:pStyle w:val="ListParagraph"/>
                    <w:numPr>
                      <w:ilvl w:val="0"/>
                      <w:numId w:val="28"/>
                    </w:numPr>
                    <w:spacing w:after="0" w:line="259" w:lineRule="auto"/>
                    <w:rPr>
                      <w:rStyle w:val="normaltextrun"/>
                      <w:color w:val="000000" w:themeColor="text1"/>
                      <w:sz w:val="22"/>
                      <w:szCs w:val="22"/>
                    </w:rPr>
                  </w:pPr>
                  <w:r w:rsidRPr="00991197">
                    <w:rPr>
                      <w:rStyle w:val="normaltextrun"/>
                      <w:color w:val="000000" w:themeColor="text1"/>
                      <w:sz w:val="22"/>
                      <w:szCs w:val="22"/>
                    </w:rPr>
                    <w:t>Working with Bishop’s Office and HR, ensure clergy approaching retirement are given information and encouragement to attend the retirement course in readiness for this key transition.</w:t>
                  </w:r>
                </w:p>
                <w:p w14:paraId="1BD816B7" w14:textId="77777777" w:rsidR="004865CE" w:rsidRPr="00991197" w:rsidRDefault="004865CE" w:rsidP="004865CE">
                  <w:pPr>
                    <w:pStyle w:val="ListParagraph"/>
                    <w:numPr>
                      <w:ilvl w:val="0"/>
                      <w:numId w:val="28"/>
                    </w:numPr>
                    <w:spacing w:after="0" w:line="259" w:lineRule="auto"/>
                    <w:rPr>
                      <w:rStyle w:val="normaltextrun"/>
                      <w:color w:val="000000" w:themeColor="text1"/>
                      <w:sz w:val="22"/>
                      <w:szCs w:val="22"/>
                    </w:rPr>
                  </w:pPr>
                  <w:r w:rsidRPr="00991197">
                    <w:rPr>
                      <w:rStyle w:val="normaltextrun"/>
                      <w:color w:val="000000" w:themeColor="text1"/>
                      <w:sz w:val="22"/>
                      <w:szCs w:val="22"/>
                    </w:rPr>
                    <w:t xml:space="preserve">Work with the Retired Clergy Officer and Archdeacons to ensure all retired clergy living in the diocese, applying for and granted PTO, are supported to identify their vocation and charism and enabled to appropriately contribute to the life of the diocese.  </w:t>
                  </w:r>
                </w:p>
                <w:p w14:paraId="64556A66" w14:textId="77777777" w:rsidR="00110ADF" w:rsidRPr="00991197" w:rsidRDefault="00110ADF" w:rsidP="004865CE">
                  <w:pPr>
                    <w:spacing w:line="240" w:lineRule="auto"/>
                    <w:rPr>
                      <w:rStyle w:val="normaltextrun"/>
                      <w:b/>
                      <w:bCs/>
                      <w:color w:val="000000" w:themeColor="text1"/>
                      <w:sz w:val="22"/>
                      <w:szCs w:val="22"/>
                    </w:rPr>
                  </w:pPr>
                </w:p>
                <w:p w14:paraId="63532B1C" w14:textId="4329A70C" w:rsidR="004865CE" w:rsidRPr="00991197" w:rsidRDefault="004865CE" w:rsidP="00110ADF">
                  <w:pPr>
                    <w:spacing w:line="240" w:lineRule="auto"/>
                    <w:rPr>
                      <w:rStyle w:val="normaltextrun"/>
                      <w:color w:val="000000" w:themeColor="text1"/>
                      <w:sz w:val="22"/>
                      <w:szCs w:val="22"/>
                    </w:rPr>
                  </w:pPr>
                  <w:r w:rsidRPr="00991197">
                    <w:rPr>
                      <w:rStyle w:val="normaltextrun"/>
                      <w:b/>
                      <w:bCs/>
                      <w:color w:val="000000" w:themeColor="text1"/>
                      <w:sz w:val="22"/>
                      <w:szCs w:val="22"/>
                    </w:rPr>
                    <w:t>Undertake the management responsibilities of the Northern Young Leaders Programme which include:</w:t>
                  </w:r>
                </w:p>
                <w:p w14:paraId="08A9AACA" w14:textId="77777777" w:rsidR="004865CE" w:rsidRPr="00991197" w:rsidRDefault="004865CE" w:rsidP="004865CE">
                  <w:pPr>
                    <w:pStyle w:val="ListParagraph"/>
                    <w:numPr>
                      <w:ilvl w:val="0"/>
                      <w:numId w:val="32"/>
                    </w:numPr>
                    <w:spacing w:after="0" w:line="240" w:lineRule="auto"/>
                    <w:rPr>
                      <w:rStyle w:val="normaltextrun"/>
                      <w:color w:val="000000" w:themeColor="text1"/>
                      <w:sz w:val="22"/>
                      <w:szCs w:val="22"/>
                    </w:rPr>
                  </w:pPr>
                  <w:r w:rsidRPr="00991197">
                    <w:rPr>
                      <w:rStyle w:val="normaltextrun"/>
                      <w:color w:val="000000" w:themeColor="text1"/>
                      <w:sz w:val="22"/>
                      <w:szCs w:val="22"/>
                    </w:rPr>
                    <w:t>Manage the strategic and operational partnership working with the Norwegian Mission Society and Time for God, as well as the Ministry Experience Scheme, escalating to the Director of MMSI as required.</w:t>
                  </w:r>
                </w:p>
                <w:p w14:paraId="7009C426" w14:textId="77777777" w:rsidR="004865CE" w:rsidRPr="00991197" w:rsidRDefault="004865CE" w:rsidP="004865CE">
                  <w:pPr>
                    <w:pStyle w:val="ListParagraph"/>
                    <w:numPr>
                      <w:ilvl w:val="0"/>
                      <w:numId w:val="32"/>
                    </w:numPr>
                    <w:spacing w:after="0" w:line="259" w:lineRule="auto"/>
                    <w:rPr>
                      <w:rStyle w:val="normaltextrun"/>
                      <w:color w:val="000000" w:themeColor="text1"/>
                      <w:sz w:val="22"/>
                      <w:szCs w:val="22"/>
                    </w:rPr>
                  </w:pPr>
                  <w:r w:rsidRPr="00991197">
                    <w:rPr>
                      <w:rStyle w:val="normaltextrun"/>
                      <w:color w:val="000000" w:themeColor="text1"/>
                      <w:sz w:val="22"/>
                      <w:szCs w:val="22"/>
                    </w:rPr>
                    <w:t>Manage the delegated oversight and responsibility for the intern scheme budget, ensuring income is secured and costs are appropriate and well managed.</w:t>
                  </w:r>
                </w:p>
                <w:p w14:paraId="41B6CB8F" w14:textId="77777777" w:rsidR="004865CE" w:rsidRPr="00991197" w:rsidRDefault="004865CE" w:rsidP="004865CE">
                  <w:pPr>
                    <w:pStyle w:val="ListParagraph"/>
                    <w:numPr>
                      <w:ilvl w:val="0"/>
                      <w:numId w:val="32"/>
                    </w:numPr>
                    <w:spacing w:after="0" w:line="240" w:lineRule="auto"/>
                    <w:rPr>
                      <w:rStyle w:val="normaltextrun"/>
                      <w:color w:val="000000" w:themeColor="text1"/>
                      <w:sz w:val="22"/>
                      <w:szCs w:val="22"/>
                    </w:rPr>
                  </w:pPr>
                  <w:r w:rsidRPr="00991197">
                    <w:rPr>
                      <w:rStyle w:val="normaltextrun"/>
                      <w:color w:val="000000" w:themeColor="text1"/>
                      <w:sz w:val="22"/>
                      <w:szCs w:val="22"/>
                    </w:rPr>
                    <w:t xml:space="preserve">Line manage and support the NYLP project co-ordinator including the provision of regular one to one </w:t>
                  </w:r>
                  <w:proofErr w:type="gramStart"/>
                  <w:r w:rsidRPr="00991197">
                    <w:rPr>
                      <w:rStyle w:val="normaltextrun"/>
                      <w:color w:val="000000" w:themeColor="text1"/>
                      <w:sz w:val="22"/>
                      <w:szCs w:val="22"/>
                    </w:rPr>
                    <w:t>meetings</w:t>
                  </w:r>
                  <w:proofErr w:type="gramEnd"/>
                  <w:r w:rsidRPr="00991197">
                    <w:rPr>
                      <w:rStyle w:val="normaltextrun"/>
                      <w:color w:val="000000" w:themeColor="text1"/>
                      <w:sz w:val="22"/>
                      <w:szCs w:val="22"/>
                    </w:rPr>
                    <w:t>.</w:t>
                  </w:r>
                </w:p>
                <w:p w14:paraId="390066CB" w14:textId="77777777" w:rsidR="00110ADF" w:rsidRPr="00991197" w:rsidRDefault="00110ADF" w:rsidP="004865CE">
                  <w:pPr>
                    <w:spacing w:line="240" w:lineRule="auto"/>
                    <w:rPr>
                      <w:rStyle w:val="eop"/>
                      <w:rFonts w:eastAsia="Times New Roman"/>
                      <w:sz w:val="22"/>
                      <w:szCs w:val="22"/>
                    </w:rPr>
                  </w:pPr>
                </w:p>
                <w:p w14:paraId="7E6985D7" w14:textId="202EA86F" w:rsidR="004865CE" w:rsidRPr="00C77F38" w:rsidRDefault="004865CE" w:rsidP="004865CE">
                  <w:pPr>
                    <w:spacing w:line="240" w:lineRule="auto"/>
                    <w:rPr>
                      <w:rStyle w:val="eop"/>
                      <w:rFonts w:eastAsia="Times New Roman"/>
                      <w:b/>
                      <w:bCs/>
                      <w:sz w:val="22"/>
                      <w:szCs w:val="22"/>
                    </w:rPr>
                  </w:pPr>
                  <w:r w:rsidRPr="00C77F38">
                    <w:rPr>
                      <w:rStyle w:val="eop"/>
                      <w:rFonts w:eastAsia="Times New Roman"/>
                      <w:b/>
                      <w:bCs/>
                      <w:sz w:val="22"/>
                      <w:szCs w:val="22"/>
                    </w:rPr>
                    <w:t xml:space="preserve">Work with the Director of MMSI and colleagues in the MMSI team to: </w:t>
                  </w:r>
                </w:p>
                <w:p w14:paraId="1433C9A0" w14:textId="77777777" w:rsidR="004865CE" w:rsidRPr="00991197" w:rsidRDefault="004865CE" w:rsidP="004865CE">
                  <w:pPr>
                    <w:pStyle w:val="ListParagraph"/>
                    <w:numPr>
                      <w:ilvl w:val="0"/>
                      <w:numId w:val="28"/>
                    </w:numPr>
                    <w:spacing w:after="0" w:line="240" w:lineRule="auto"/>
                    <w:rPr>
                      <w:rStyle w:val="eop"/>
                      <w:rFonts w:eastAsia="Times New Roman"/>
                      <w:sz w:val="22"/>
                      <w:szCs w:val="22"/>
                    </w:rPr>
                  </w:pPr>
                  <w:r w:rsidRPr="00991197">
                    <w:rPr>
                      <w:rStyle w:val="eop"/>
                      <w:rFonts w:eastAsia="Times New Roman"/>
                      <w:sz w:val="22"/>
                      <w:szCs w:val="22"/>
                    </w:rPr>
                    <w:t>Ensure safeguarding best practice procedures and diocesan policy are maintained in all areas of responsibility.</w:t>
                  </w:r>
                </w:p>
                <w:p w14:paraId="21CAADBC" w14:textId="77777777" w:rsidR="004865CE" w:rsidRPr="00991197" w:rsidRDefault="004865CE" w:rsidP="004865CE">
                  <w:pPr>
                    <w:pStyle w:val="ListParagraph"/>
                    <w:numPr>
                      <w:ilvl w:val="0"/>
                      <w:numId w:val="28"/>
                    </w:numPr>
                    <w:spacing w:after="0" w:line="240" w:lineRule="auto"/>
                    <w:rPr>
                      <w:rStyle w:val="eop"/>
                      <w:rFonts w:eastAsia="Times New Roman"/>
                      <w:sz w:val="22"/>
                      <w:szCs w:val="22"/>
                    </w:rPr>
                  </w:pPr>
                  <w:r w:rsidRPr="00991197">
                    <w:rPr>
                      <w:rStyle w:val="eop"/>
                      <w:rFonts w:eastAsia="Times New Roman"/>
                      <w:sz w:val="22"/>
                      <w:szCs w:val="22"/>
                    </w:rPr>
                    <w:t>Routinely represent the diocese at network or partnership meetings regarding ministry development areas of responsibility.</w:t>
                  </w:r>
                </w:p>
                <w:p w14:paraId="7777B805" w14:textId="77777777" w:rsidR="004865CE" w:rsidRPr="00991197" w:rsidRDefault="004865CE" w:rsidP="004865CE">
                  <w:pPr>
                    <w:pStyle w:val="ListParagraph"/>
                    <w:numPr>
                      <w:ilvl w:val="0"/>
                      <w:numId w:val="28"/>
                    </w:numPr>
                    <w:spacing w:after="0" w:line="240" w:lineRule="auto"/>
                    <w:rPr>
                      <w:rStyle w:val="eop"/>
                      <w:rFonts w:eastAsia="Times New Roman"/>
                      <w:sz w:val="22"/>
                      <w:szCs w:val="22"/>
                    </w:rPr>
                  </w:pPr>
                  <w:r w:rsidRPr="00991197">
                    <w:rPr>
                      <w:rStyle w:val="eop"/>
                      <w:rFonts w:eastAsia="Times New Roman"/>
                      <w:sz w:val="22"/>
                      <w:szCs w:val="22"/>
                    </w:rPr>
                    <w:t>Contribute to the review and development of the Ministry Development Strategy and Plan.</w:t>
                  </w:r>
                </w:p>
                <w:p w14:paraId="46DB96E5" w14:textId="77777777" w:rsidR="004865CE" w:rsidRPr="00991197" w:rsidRDefault="004865CE" w:rsidP="004865CE">
                  <w:pPr>
                    <w:pStyle w:val="ListParagraph"/>
                    <w:numPr>
                      <w:ilvl w:val="0"/>
                      <w:numId w:val="28"/>
                    </w:numPr>
                    <w:spacing w:after="0" w:line="240" w:lineRule="auto"/>
                    <w:rPr>
                      <w:rStyle w:val="eop"/>
                      <w:rFonts w:eastAsia="Times New Roman"/>
                      <w:sz w:val="22"/>
                      <w:szCs w:val="22"/>
                    </w:rPr>
                  </w:pPr>
                  <w:r w:rsidRPr="00991197">
                    <w:rPr>
                      <w:rStyle w:val="eop"/>
                      <w:rFonts w:eastAsia="Times New Roman"/>
                      <w:sz w:val="22"/>
                      <w:szCs w:val="22"/>
                    </w:rPr>
                    <w:lastRenderedPageBreak/>
                    <w:t>Adhere to Diocesan Programme Management Processes in support of both internal and externally funded projects and programmes.</w:t>
                  </w:r>
                </w:p>
                <w:p w14:paraId="7138AB6D" w14:textId="77777777" w:rsidR="004865CE" w:rsidRPr="00991197" w:rsidRDefault="004865CE" w:rsidP="004865CE">
                  <w:pPr>
                    <w:pStyle w:val="ListParagraph"/>
                    <w:numPr>
                      <w:ilvl w:val="0"/>
                      <w:numId w:val="28"/>
                    </w:numPr>
                    <w:spacing w:after="0" w:line="240" w:lineRule="auto"/>
                    <w:rPr>
                      <w:rStyle w:val="eop"/>
                      <w:rFonts w:eastAsia="Times New Roman"/>
                      <w:sz w:val="22"/>
                      <w:szCs w:val="22"/>
                    </w:rPr>
                  </w:pPr>
                  <w:r w:rsidRPr="00991197">
                    <w:rPr>
                      <w:rStyle w:val="eop"/>
                      <w:rFonts w:eastAsia="Times New Roman"/>
                      <w:sz w:val="22"/>
                      <w:szCs w:val="22"/>
                    </w:rPr>
                    <w:t>To undertake other duties that, from time to time, may be required</w:t>
                  </w:r>
                </w:p>
                <w:p w14:paraId="26156571" w14:textId="77777777" w:rsidR="004865CE" w:rsidRPr="00991197" w:rsidRDefault="004865CE" w:rsidP="004865CE">
                  <w:pPr>
                    <w:pStyle w:val="ListParagraph"/>
                    <w:spacing w:line="240" w:lineRule="auto"/>
                    <w:rPr>
                      <w:rFonts w:eastAsia="Times New Roman"/>
                      <w:sz w:val="22"/>
                      <w:szCs w:val="22"/>
                    </w:rPr>
                  </w:pPr>
                </w:p>
              </w:tc>
            </w:tr>
            <w:tr w:rsidR="004865CE" w:rsidRPr="00BC2D19" w14:paraId="4F611C83" w14:textId="77777777" w:rsidTr="00A368C0">
              <w:trPr>
                <w:trHeight w:val="2791"/>
              </w:trPr>
              <w:tc>
                <w:tcPr>
                  <w:tcW w:w="4734"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14:paraId="6B7E8EFC" w14:textId="63B9C436" w:rsidR="004865CE" w:rsidRPr="00991197" w:rsidRDefault="004865CE" w:rsidP="004865CE">
                  <w:pPr>
                    <w:spacing w:line="241" w:lineRule="auto"/>
                    <w:ind w:right="1"/>
                    <w:rPr>
                      <w:sz w:val="22"/>
                      <w:szCs w:val="22"/>
                    </w:rPr>
                  </w:pPr>
                  <w:r w:rsidRPr="00991197">
                    <w:rPr>
                      <w:rFonts w:eastAsia="Arial"/>
                      <w:sz w:val="22"/>
                      <w:szCs w:val="22"/>
                    </w:rPr>
                    <w:lastRenderedPageBreak/>
                    <w:t xml:space="preserve">FINANCIAL IMPACT  </w:t>
                  </w:r>
                </w:p>
                <w:p w14:paraId="49C34EE6" w14:textId="68A9485F" w:rsidR="004865CE" w:rsidRPr="00991197" w:rsidRDefault="004865CE" w:rsidP="004865CE">
                  <w:pPr>
                    <w:rPr>
                      <w:sz w:val="22"/>
                      <w:szCs w:val="22"/>
                    </w:rPr>
                  </w:pPr>
                  <w:r w:rsidRPr="00991197">
                    <w:rPr>
                      <w:rFonts w:eastAsia="Arial"/>
                      <w:sz w:val="22"/>
                      <w:szCs w:val="22"/>
                    </w:rPr>
                    <w:t xml:space="preserve">DIRECT: </w:t>
                  </w:r>
                  <w:r w:rsidR="000A3A0F">
                    <w:rPr>
                      <w:rFonts w:eastAsia="Arial"/>
                      <w:sz w:val="22"/>
                      <w:szCs w:val="22"/>
                    </w:rPr>
                    <w:t>Responsib</w:t>
                  </w:r>
                  <w:r w:rsidR="00A13DE4">
                    <w:rPr>
                      <w:rFonts w:eastAsia="Arial"/>
                      <w:sz w:val="22"/>
                      <w:szCs w:val="22"/>
                    </w:rPr>
                    <w:t>le</w:t>
                  </w:r>
                  <w:r w:rsidR="000A3A0F">
                    <w:rPr>
                      <w:rFonts w:eastAsia="Arial"/>
                      <w:sz w:val="22"/>
                      <w:szCs w:val="22"/>
                    </w:rPr>
                    <w:t xml:space="preserve"> for specific P</w:t>
                  </w:r>
                  <w:r w:rsidRPr="00991197">
                    <w:rPr>
                      <w:rFonts w:eastAsia="Arial"/>
                      <w:sz w:val="22"/>
                      <w:szCs w:val="22"/>
                    </w:rPr>
                    <w:t>roject</w:t>
                  </w:r>
                  <w:r w:rsidR="000A3A0F">
                    <w:rPr>
                      <w:rFonts w:eastAsia="Arial"/>
                      <w:sz w:val="22"/>
                      <w:szCs w:val="22"/>
                    </w:rPr>
                    <w:t xml:space="preserve"> work</w:t>
                  </w:r>
                  <w:r w:rsidR="000621A1" w:rsidRPr="00991197">
                    <w:rPr>
                      <w:rFonts w:eastAsia="Arial"/>
                      <w:sz w:val="22"/>
                      <w:szCs w:val="22"/>
                    </w:rPr>
                    <w:t xml:space="preserve"> and Continuous Ministerial Development</w:t>
                  </w:r>
                  <w:r w:rsidRPr="00991197">
                    <w:rPr>
                      <w:rFonts w:eastAsia="Arial"/>
                      <w:sz w:val="22"/>
                      <w:szCs w:val="22"/>
                    </w:rPr>
                    <w:t xml:space="preserve"> budget</w:t>
                  </w:r>
                  <w:r w:rsidR="000621A1" w:rsidRPr="00991197">
                    <w:rPr>
                      <w:rFonts w:eastAsia="Arial"/>
                      <w:sz w:val="22"/>
                      <w:szCs w:val="22"/>
                    </w:rPr>
                    <w:t xml:space="preserve"> lines</w:t>
                  </w:r>
                  <w:r w:rsidRPr="00991197">
                    <w:rPr>
                      <w:rFonts w:eastAsia="Arial"/>
                      <w:sz w:val="22"/>
                      <w:szCs w:val="22"/>
                    </w:rPr>
                    <w:t xml:space="preserve"> </w:t>
                  </w:r>
                </w:p>
                <w:p w14:paraId="64B69DA7" w14:textId="77777777" w:rsidR="004865CE" w:rsidRPr="00991197" w:rsidRDefault="004865CE" w:rsidP="004865CE">
                  <w:pPr>
                    <w:rPr>
                      <w:sz w:val="22"/>
                      <w:szCs w:val="22"/>
                    </w:rPr>
                  </w:pPr>
                  <w:r w:rsidRPr="00991197">
                    <w:rPr>
                      <w:rFonts w:eastAsia="Arial"/>
                      <w:sz w:val="22"/>
                      <w:szCs w:val="22"/>
                    </w:rPr>
                    <w:t xml:space="preserve"> </w:t>
                  </w:r>
                </w:p>
                <w:p w14:paraId="4CCAF02D" w14:textId="77777777" w:rsidR="004865CE" w:rsidRPr="00991197" w:rsidRDefault="004865CE" w:rsidP="004865CE">
                  <w:pPr>
                    <w:rPr>
                      <w:sz w:val="22"/>
                      <w:szCs w:val="22"/>
                    </w:rPr>
                  </w:pPr>
                  <w:r w:rsidRPr="00991197">
                    <w:rPr>
                      <w:rFonts w:eastAsia="Arial"/>
                      <w:sz w:val="22"/>
                      <w:szCs w:val="22"/>
                    </w:rPr>
                    <w:t xml:space="preserve"> </w:t>
                  </w:r>
                </w:p>
                <w:p w14:paraId="206CC664" w14:textId="77777777" w:rsidR="004865CE" w:rsidRPr="00991197" w:rsidRDefault="004865CE" w:rsidP="004865CE">
                  <w:pPr>
                    <w:rPr>
                      <w:sz w:val="22"/>
                      <w:szCs w:val="22"/>
                    </w:rPr>
                  </w:pPr>
                </w:p>
                <w:p w14:paraId="0803AE38" w14:textId="77777777" w:rsidR="004865CE" w:rsidRPr="00991197" w:rsidRDefault="004865CE" w:rsidP="004865CE">
                  <w:pPr>
                    <w:rPr>
                      <w:sz w:val="22"/>
                      <w:szCs w:val="22"/>
                    </w:rPr>
                  </w:pPr>
                  <w:r w:rsidRPr="00991197">
                    <w:rPr>
                      <w:rFonts w:eastAsia="Arial"/>
                      <w:sz w:val="22"/>
                      <w:szCs w:val="22"/>
                    </w:rPr>
                    <w:t xml:space="preserve"> </w:t>
                  </w:r>
                </w:p>
                <w:p w14:paraId="103F3D30" w14:textId="77777777" w:rsidR="004865CE" w:rsidRPr="00991197" w:rsidRDefault="004865CE" w:rsidP="004865CE">
                  <w:pPr>
                    <w:rPr>
                      <w:sz w:val="22"/>
                      <w:szCs w:val="22"/>
                    </w:rPr>
                  </w:pPr>
                  <w:r w:rsidRPr="00991197">
                    <w:rPr>
                      <w:rFonts w:eastAsia="Arial"/>
                      <w:sz w:val="22"/>
                      <w:szCs w:val="22"/>
                    </w:rPr>
                    <w:t xml:space="preserve"> </w:t>
                  </w:r>
                </w:p>
                <w:p w14:paraId="651B1FAB" w14:textId="414A4EE9" w:rsidR="004865CE" w:rsidRPr="00991197" w:rsidRDefault="004865CE" w:rsidP="004865CE">
                  <w:pPr>
                    <w:rPr>
                      <w:rFonts w:eastAsia="Arial"/>
                      <w:sz w:val="22"/>
                      <w:szCs w:val="22"/>
                    </w:rPr>
                  </w:pPr>
                  <w:r w:rsidRPr="00991197">
                    <w:rPr>
                      <w:rFonts w:eastAsia="Arial"/>
                      <w:sz w:val="22"/>
                      <w:szCs w:val="22"/>
                    </w:rPr>
                    <w:t>NUMBER OF DIRECT REPORTS: 3</w:t>
                  </w:r>
                </w:p>
                <w:p w14:paraId="3C1E43B0" w14:textId="03B57894" w:rsidR="004865CE" w:rsidRPr="00991197" w:rsidRDefault="004865CE" w:rsidP="004865CE">
                  <w:pPr>
                    <w:pStyle w:val="ListParagraph"/>
                    <w:numPr>
                      <w:ilvl w:val="0"/>
                      <w:numId w:val="33"/>
                    </w:numPr>
                    <w:spacing w:after="0" w:line="259" w:lineRule="auto"/>
                    <w:rPr>
                      <w:sz w:val="22"/>
                      <w:szCs w:val="22"/>
                    </w:rPr>
                  </w:pPr>
                  <w:r w:rsidRPr="00991197">
                    <w:rPr>
                      <w:sz w:val="22"/>
                      <w:szCs w:val="22"/>
                    </w:rPr>
                    <w:t>N</w:t>
                  </w:r>
                  <w:r w:rsidR="00E468BD">
                    <w:rPr>
                      <w:sz w:val="22"/>
                      <w:szCs w:val="22"/>
                    </w:rPr>
                    <w:t xml:space="preserve">orthen </w:t>
                  </w:r>
                  <w:r w:rsidRPr="00991197">
                    <w:rPr>
                      <w:sz w:val="22"/>
                      <w:szCs w:val="22"/>
                    </w:rPr>
                    <w:t>Y</w:t>
                  </w:r>
                  <w:r w:rsidR="00E468BD">
                    <w:rPr>
                      <w:sz w:val="22"/>
                      <w:szCs w:val="22"/>
                    </w:rPr>
                    <w:t xml:space="preserve">oung </w:t>
                  </w:r>
                  <w:r w:rsidRPr="00991197">
                    <w:rPr>
                      <w:sz w:val="22"/>
                      <w:szCs w:val="22"/>
                    </w:rPr>
                    <w:t>L</w:t>
                  </w:r>
                  <w:r w:rsidR="00E468BD">
                    <w:rPr>
                      <w:sz w:val="22"/>
                      <w:szCs w:val="22"/>
                    </w:rPr>
                    <w:t xml:space="preserve">eaders </w:t>
                  </w:r>
                  <w:r w:rsidRPr="00991197">
                    <w:rPr>
                      <w:sz w:val="22"/>
                      <w:szCs w:val="22"/>
                    </w:rPr>
                    <w:t>P</w:t>
                  </w:r>
                  <w:r w:rsidR="00E468BD">
                    <w:rPr>
                      <w:sz w:val="22"/>
                      <w:szCs w:val="22"/>
                    </w:rPr>
                    <w:t>rogramme</w:t>
                  </w:r>
                  <w:r w:rsidRPr="00991197">
                    <w:rPr>
                      <w:sz w:val="22"/>
                      <w:szCs w:val="22"/>
                    </w:rPr>
                    <w:t xml:space="preserve"> Coordinator</w:t>
                  </w:r>
                  <w:r w:rsidR="0008726C">
                    <w:rPr>
                      <w:sz w:val="22"/>
                      <w:szCs w:val="22"/>
                    </w:rPr>
                    <w:t xml:space="preserve"> </w:t>
                  </w:r>
                </w:p>
                <w:p w14:paraId="70179139" w14:textId="77777777" w:rsidR="004865CE" w:rsidRPr="00991197" w:rsidRDefault="004865CE" w:rsidP="004865CE">
                  <w:pPr>
                    <w:pStyle w:val="ListParagraph"/>
                    <w:numPr>
                      <w:ilvl w:val="0"/>
                      <w:numId w:val="33"/>
                    </w:numPr>
                    <w:spacing w:after="0" w:line="259" w:lineRule="auto"/>
                    <w:rPr>
                      <w:sz w:val="22"/>
                      <w:szCs w:val="22"/>
                    </w:rPr>
                  </w:pPr>
                  <w:r w:rsidRPr="00991197">
                    <w:rPr>
                      <w:sz w:val="22"/>
                      <w:szCs w:val="22"/>
                    </w:rPr>
                    <w:t>Diocesan Healing Advisor</w:t>
                  </w:r>
                </w:p>
                <w:p w14:paraId="532B3330" w14:textId="4B88995C" w:rsidR="004865CE" w:rsidRPr="00991197" w:rsidRDefault="004865CE" w:rsidP="004865CE">
                  <w:pPr>
                    <w:pStyle w:val="ListParagraph"/>
                    <w:numPr>
                      <w:ilvl w:val="0"/>
                      <w:numId w:val="33"/>
                    </w:numPr>
                    <w:spacing w:after="0" w:line="259" w:lineRule="auto"/>
                    <w:rPr>
                      <w:sz w:val="22"/>
                      <w:szCs w:val="22"/>
                    </w:rPr>
                  </w:pPr>
                  <w:r w:rsidRPr="00991197">
                    <w:rPr>
                      <w:sz w:val="22"/>
                      <w:szCs w:val="22"/>
                    </w:rPr>
                    <w:t xml:space="preserve">Self-Supporting Ministry </w:t>
                  </w:r>
                  <w:r w:rsidR="00E12ED9" w:rsidRPr="00991197">
                    <w:rPr>
                      <w:sz w:val="22"/>
                      <w:szCs w:val="22"/>
                    </w:rPr>
                    <w:t>Officer</w:t>
                  </w:r>
                </w:p>
                <w:p w14:paraId="3B579F77" w14:textId="77777777" w:rsidR="004865CE" w:rsidRPr="00991197" w:rsidRDefault="004865CE" w:rsidP="004865CE">
                  <w:pPr>
                    <w:rPr>
                      <w:sz w:val="22"/>
                      <w:szCs w:val="22"/>
                    </w:rPr>
                  </w:pPr>
                  <w:r w:rsidRPr="00991197">
                    <w:rPr>
                      <w:rFonts w:eastAsia="Arial"/>
                      <w:color w:val="3366FF"/>
                      <w:sz w:val="22"/>
                      <w:szCs w:val="22"/>
                    </w:rPr>
                    <w:t xml:space="preserve"> </w:t>
                  </w:r>
                </w:p>
              </w:tc>
              <w:tc>
                <w:tcPr>
                  <w:tcW w:w="4734"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2B8D68B4" w14:textId="77777777" w:rsidR="004865CE" w:rsidRPr="00991197" w:rsidRDefault="004865CE" w:rsidP="004865CE">
                  <w:pPr>
                    <w:spacing w:line="241" w:lineRule="auto"/>
                    <w:rPr>
                      <w:sz w:val="22"/>
                      <w:szCs w:val="22"/>
                    </w:rPr>
                  </w:pPr>
                  <w:r w:rsidRPr="00991197">
                    <w:rPr>
                      <w:rFonts w:eastAsia="Arial"/>
                      <w:sz w:val="22"/>
                      <w:szCs w:val="22"/>
                    </w:rPr>
                    <w:t xml:space="preserve">NETWORK </w:t>
                  </w:r>
                  <w:proofErr w:type="gramStart"/>
                  <w:r w:rsidRPr="00991197">
                    <w:rPr>
                      <w:rFonts w:eastAsia="Arial"/>
                      <w:sz w:val="22"/>
                      <w:szCs w:val="22"/>
                    </w:rPr>
                    <w:t>( Key</w:t>
                  </w:r>
                  <w:proofErr w:type="gramEnd"/>
                  <w:r w:rsidRPr="00991197">
                    <w:rPr>
                      <w:rFonts w:eastAsia="Arial"/>
                      <w:sz w:val="22"/>
                      <w:szCs w:val="22"/>
                    </w:rPr>
                    <w:t xml:space="preserve"> people with whom the role liaises and for what </w:t>
                  </w:r>
                  <w:proofErr w:type="gramStart"/>
                  <w:r w:rsidRPr="00991197">
                    <w:rPr>
                      <w:rFonts w:eastAsia="Arial"/>
                      <w:sz w:val="22"/>
                      <w:szCs w:val="22"/>
                    </w:rPr>
                    <w:t>purpose )</w:t>
                  </w:r>
                  <w:proofErr w:type="gramEnd"/>
                  <w:r w:rsidRPr="00991197">
                    <w:rPr>
                      <w:rFonts w:eastAsia="Arial"/>
                      <w:sz w:val="22"/>
                      <w:szCs w:val="22"/>
                    </w:rPr>
                    <w:t xml:space="preserve"> </w:t>
                  </w:r>
                </w:p>
                <w:p w14:paraId="1226B2AD" w14:textId="63175D5F" w:rsidR="004865CE" w:rsidRPr="00991197" w:rsidRDefault="004865CE" w:rsidP="004865CE">
                  <w:pPr>
                    <w:rPr>
                      <w:sz w:val="22"/>
                      <w:szCs w:val="22"/>
                    </w:rPr>
                  </w:pPr>
                  <w:r w:rsidRPr="00991197">
                    <w:rPr>
                      <w:rFonts w:eastAsia="Arial"/>
                      <w:sz w:val="22"/>
                      <w:szCs w:val="22"/>
                    </w:rPr>
                    <w:t xml:space="preserve">INTERNAL: </w:t>
                  </w:r>
                  <w:r w:rsidRPr="00991197">
                    <w:rPr>
                      <w:sz w:val="22"/>
                      <w:szCs w:val="22"/>
                    </w:rPr>
                    <w:t>Bishop</w:t>
                  </w:r>
                  <w:r w:rsidR="00E12ED9" w:rsidRPr="00991197">
                    <w:rPr>
                      <w:sz w:val="22"/>
                      <w:szCs w:val="22"/>
                    </w:rPr>
                    <w:t>s</w:t>
                  </w:r>
                  <w:r w:rsidRPr="00991197">
                    <w:rPr>
                      <w:sz w:val="22"/>
                      <w:szCs w:val="22"/>
                    </w:rPr>
                    <w:t xml:space="preserve"> of Carlisle</w:t>
                  </w:r>
                  <w:r w:rsidR="00E12ED9" w:rsidRPr="00991197">
                    <w:rPr>
                      <w:sz w:val="22"/>
                      <w:szCs w:val="22"/>
                    </w:rPr>
                    <w:t xml:space="preserve"> and Penrith</w:t>
                  </w:r>
                  <w:r w:rsidRPr="00991197">
                    <w:rPr>
                      <w:sz w:val="22"/>
                      <w:szCs w:val="22"/>
                    </w:rPr>
                    <w:t xml:space="preserve">, Director of MMSI, MMSI team, Strategy Development Officers (Archdeacons), Bishop’s Chaplain, Programme Support office, Bishop’s office, Head of HR and Governance, Retired Clergy Officer. Diocesan clergy and other licenced and authorised ministers.  </w:t>
                  </w:r>
                </w:p>
                <w:p w14:paraId="71A15C9A" w14:textId="77777777" w:rsidR="004865CE" w:rsidRPr="00991197" w:rsidRDefault="004865CE" w:rsidP="004865CE">
                  <w:pPr>
                    <w:rPr>
                      <w:sz w:val="22"/>
                      <w:szCs w:val="22"/>
                    </w:rPr>
                  </w:pPr>
                  <w:r w:rsidRPr="00991197">
                    <w:rPr>
                      <w:rFonts w:eastAsia="Arial"/>
                      <w:sz w:val="22"/>
                      <w:szCs w:val="22"/>
                    </w:rPr>
                    <w:t xml:space="preserve"> </w:t>
                  </w:r>
                </w:p>
                <w:p w14:paraId="566A8445" w14:textId="5AC217C9" w:rsidR="004865CE" w:rsidRPr="00991197" w:rsidRDefault="004865CE" w:rsidP="004865CE">
                  <w:pPr>
                    <w:rPr>
                      <w:sz w:val="22"/>
                      <w:szCs w:val="22"/>
                    </w:rPr>
                  </w:pPr>
                  <w:r w:rsidRPr="00991197">
                    <w:rPr>
                      <w:rFonts w:eastAsia="Arial"/>
                      <w:sz w:val="22"/>
                      <w:szCs w:val="22"/>
                    </w:rPr>
                    <w:t xml:space="preserve">EXTERNAL: </w:t>
                  </w:r>
                  <w:r w:rsidRPr="00991197">
                    <w:rPr>
                      <w:sz w:val="22"/>
                      <w:szCs w:val="22"/>
                    </w:rPr>
                    <w:t>National Church and other denominations’ relevant officers</w:t>
                  </w:r>
                </w:p>
              </w:tc>
            </w:tr>
          </w:tbl>
          <w:p w14:paraId="5B8FB870" w14:textId="77777777" w:rsidR="004865CE" w:rsidRPr="00B41F9D" w:rsidRDefault="004865CE" w:rsidP="004865CE">
            <w:pPr>
              <w:spacing w:after="0"/>
              <w:jc w:val="both"/>
            </w:pPr>
            <w:r w:rsidRPr="00B41F9D">
              <w:rPr>
                <w:rFonts w:eastAsia="Arial"/>
              </w:rPr>
              <w:t xml:space="preserve"> </w:t>
            </w:r>
            <w:r w:rsidRPr="00B41F9D">
              <w:rPr>
                <w:rFonts w:eastAsia="Arial"/>
              </w:rPr>
              <w:tab/>
            </w:r>
            <w:r w:rsidRPr="00B41F9D">
              <w:rPr>
                <w:rFonts w:eastAsia="Arial"/>
                <w:color w:val="FFFFFF"/>
              </w:rPr>
              <w:t xml:space="preserve"> </w:t>
            </w:r>
            <w:r w:rsidRPr="00B41F9D">
              <w:br w:type="page"/>
            </w:r>
          </w:p>
          <w:p w14:paraId="6483D28C" w14:textId="77777777" w:rsidR="00436640" w:rsidRPr="006F6664" w:rsidRDefault="00436640" w:rsidP="006F6664">
            <w:pPr>
              <w:overflowPunct w:val="0"/>
              <w:autoSpaceDE w:val="0"/>
              <w:autoSpaceDN w:val="0"/>
              <w:adjustRightInd w:val="0"/>
              <w:spacing w:after="0" w:line="240" w:lineRule="auto"/>
              <w:textAlignment w:val="baseline"/>
              <w:rPr>
                <w:rFonts w:eastAsia="Times New Roman" w:cstheme="minorHAnsi"/>
                <w:color w:val="000000" w:themeColor="text1"/>
              </w:rPr>
            </w:pPr>
          </w:p>
          <w:p w14:paraId="2804C350" w14:textId="77777777" w:rsidR="00156638" w:rsidRPr="006F6664" w:rsidRDefault="00156638" w:rsidP="006F6664">
            <w:pPr>
              <w:overflowPunct w:val="0"/>
              <w:autoSpaceDE w:val="0"/>
              <w:autoSpaceDN w:val="0"/>
              <w:adjustRightInd w:val="0"/>
              <w:spacing w:after="0" w:line="240" w:lineRule="auto"/>
              <w:jc w:val="right"/>
              <w:textAlignment w:val="baseline"/>
              <w:rPr>
                <w:rFonts w:eastAsia="Times New Roman" w:cstheme="minorHAnsi"/>
                <w:color w:val="00B050"/>
              </w:rPr>
            </w:pPr>
          </w:p>
          <w:p w14:paraId="57CE6820" w14:textId="77777777" w:rsidR="00350C87" w:rsidRPr="00350C87" w:rsidRDefault="00350C87" w:rsidP="00350C87">
            <w:pPr>
              <w:spacing w:after="0" w:line="259" w:lineRule="auto"/>
              <w:ind w:left="-1263" w:right="6"/>
              <w:rPr>
                <w:rFonts w:eastAsia="Calibri" w:cstheme="minorHAnsi"/>
                <w:color w:val="000000"/>
                <w:kern w:val="2"/>
                <w:sz w:val="22"/>
                <w:lang w:val="en-GB" w:eastAsia="en-GB"/>
                <w14:ligatures w14:val="standardContextual"/>
              </w:rPr>
            </w:pPr>
          </w:p>
          <w:p w14:paraId="1FE1158A" w14:textId="77777777" w:rsidR="00770CAF" w:rsidRDefault="00770CAF" w:rsidP="00350C87">
            <w:pPr>
              <w:spacing w:after="0" w:line="259" w:lineRule="auto"/>
              <w:ind w:left="34"/>
              <w:rPr>
                <w:rFonts w:eastAsia="Calibri" w:cstheme="minorHAnsi"/>
                <w:color w:val="000000"/>
                <w:kern w:val="2"/>
                <w:sz w:val="22"/>
                <w:lang w:val="en-GB" w:eastAsia="en-GB"/>
                <w14:ligatures w14:val="standardContextual"/>
              </w:rPr>
            </w:pPr>
          </w:p>
          <w:p w14:paraId="5F12306D" w14:textId="77777777" w:rsidR="00770CAF" w:rsidRDefault="00770CAF" w:rsidP="00350C87">
            <w:pPr>
              <w:spacing w:after="0" w:line="259" w:lineRule="auto"/>
              <w:ind w:left="34"/>
              <w:rPr>
                <w:rFonts w:eastAsia="Calibri" w:cstheme="minorHAnsi"/>
                <w:color w:val="000000"/>
                <w:kern w:val="2"/>
                <w:sz w:val="22"/>
                <w:lang w:val="en-GB" w:eastAsia="en-GB"/>
                <w14:ligatures w14:val="standardContextual"/>
              </w:rPr>
            </w:pPr>
          </w:p>
          <w:p w14:paraId="5C9C4828" w14:textId="77777777" w:rsidR="00991197" w:rsidRDefault="00991197" w:rsidP="00350C87">
            <w:pPr>
              <w:keepNext/>
              <w:keepLines/>
              <w:spacing w:after="0" w:line="259" w:lineRule="auto"/>
              <w:outlineLvl w:val="0"/>
              <w:rPr>
                <w:rFonts w:eastAsia="Calibri" w:cstheme="minorHAnsi"/>
                <w:b/>
                <w:bCs/>
                <w:color w:val="000000"/>
                <w:kern w:val="2"/>
                <w:lang w:val="en-GB" w:eastAsia="en-GB"/>
                <w14:ligatures w14:val="standardContextual"/>
              </w:rPr>
            </w:pPr>
          </w:p>
          <w:p w14:paraId="34638AFC" w14:textId="77777777" w:rsidR="00991197" w:rsidRDefault="00991197" w:rsidP="00350C87">
            <w:pPr>
              <w:keepNext/>
              <w:keepLines/>
              <w:spacing w:after="0" w:line="259" w:lineRule="auto"/>
              <w:outlineLvl w:val="0"/>
              <w:rPr>
                <w:rFonts w:eastAsia="Calibri" w:cstheme="minorHAnsi"/>
                <w:b/>
                <w:bCs/>
                <w:color w:val="000000"/>
                <w:kern w:val="2"/>
                <w:lang w:val="en-GB" w:eastAsia="en-GB"/>
                <w14:ligatures w14:val="standardContextual"/>
              </w:rPr>
            </w:pPr>
          </w:p>
          <w:p w14:paraId="1255077B" w14:textId="77777777" w:rsidR="00991197" w:rsidRDefault="00991197" w:rsidP="00350C87">
            <w:pPr>
              <w:keepNext/>
              <w:keepLines/>
              <w:spacing w:after="0" w:line="259" w:lineRule="auto"/>
              <w:outlineLvl w:val="0"/>
              <w:rPr>
                <w:rFonts w:eastAsia="Calibri" w:cstheme="minorHAnsi"/>
                <w:b/>
                <w:bCs/>
                <w:color w:val="000000"/>
                <w:kern w:val="2"/>
                <w:lang w:val="en-GB" w:eastAsia="en-GB"/>
                <w14:ligatures w14:val="standardContextual"/>
              </w:rPr>
            </w:pPr>
          </w:p>
          <w:p w14:paraId="78087350" w14:textId="77777777" w:rsidR="00991197" w:rsidRDefault="00991197" w:rsidP="00350C87">
            <w:pPr>
              <w:keepNext/>
              <w:keepLines/>
              <w:spacing w:after="0" w:line="259" w:lineRule="auto"/>
              <w:outlineLvl w:val="0"/>
              <w:rPr>
                <w:rFonts w:eastAsia="Calibri" w:cstheme="minorHAnsi"/>
                <w:b/>
                <w:bCs/>
                <w:color w:val="000000"/>
                <w:kern w:val="2"/>
                <w:lang w:val="en-GB" w:eastAsia="en-GB"/>
                <w14:ligatures w14:val="standardContextual"/>
              </w:rPr>
            </w:pPr>
          </w:p>
          <w:p w14:paraId="71DA8F85" w14:textId="77777777" w:rsidR="00991197" w:rsidRDefault="00991197" w:rsidP="00350C87">
            <w:pPr>
              <w:keepNext/>
              <w:keepLines/>
              <w:spacing w:after="0" w:line="259" w:lineRule="auto"/>
              <w:outlineLvl w:val="0"/>
              <w:rPr>
                <w:rFonts w:eastAsia="Calibri" w:cstheme="minorHAnsi"/>
                <w:b/>
                <w:bCs/>
                <w:color w:val="000000"/>
                <w:kern w:val="2"/>
                <w:lang w:val="en-GB" w:eastAsia="en-GB"/>
                <w14:ligatures w14:val="standardContextual"/>
              </w:rPr>
            </w:pPr>
          </w:p>
          <w:p w14:paraId="1BB0FA63" w14:textId="73789E06" w:rsidR="003235C9" w:rsidRPr="003235C9" w:rsidRDefault="00350C87" w:rsidP="00350C87">
            <w:pPr>
              <w:keepNext/>
              <w:keepLines/>
              <w:spacing w:after="0" w:line="259" w:lineRule="auto"/>
              <w:outlineLvl w:val="0"/>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 xml:space="preserve">    </w:t>
            </w:r>
          </w:p>
          <w:p w14:paraId="4A65C927" w14:textId="722F4D2F" w:rsidR="00350C87" w:rsidRPr="00350C87" w:rsidRDefault="00350C87" w:rsidP="00350C87">
            <w:pPr>
              <w:keepNext/>
              <w:keepLines/>
              <w:spacing w:after="0" w:line="259" w:lineRule="auto"/>
              <w:outlineLvl w:val="0"/>
              <w:rPr>
                <w:rFonts w:eastAsia="Calibri" w:cstheme="minorHAnsi"/>
                <w:color w:val="000000"/>
                <w:kern w:val="2"/>
                <w:sz w:val="22"/>
                <w:lang w:val="en-GB" w:eastAsia="en-GB"/>
                <w14:ligatures w14:val="standardContextual"/>
              </w:rPr>
            </w:pPr>
            <w:r w:rsidRPr="00350C87">
              <w:rPr>
                <w:rFonts w:eastAsia="Calibri" w:cstheme="minorHAnsi"/>
                <w:color w:val="000000"/>
                <w:kern w:val="2"/>
                <w:lang w:val="en-GB" w:eastAsia="en-GB"/>
                <w14:ligatures w14:val="standardContextual"/>
              </w:rPr>
              <w:t xml:space="preserve">                                                     </w:t>
            </w:r>
          </w:p>
          <w:p w14:paraId="6E92EB57" w14:textId="77777777" w:rsidR="00EB6DD0" w:rsidRDefault="00EB6DD0" w:rsidP="00350C87">
            <w:pPr>
              <w:spacing w:after="0" w:line="259" w:lineRule="auto"/>
              <w:ind w:left="34"/>
              <w:rPr>
                <w:rFonts w:ascii="Calibri" w:eastAsia="Calibri" w:hAnsi="Calibri" w:cs="Calibri"/>
                <w:color w:val="000000"/>
                <w:kern w:val="2"/>
                <w:sz w:val="22"/>
                <w:lang w:val="en-GB" w:eastAsia="en-GB"/>
                <w14:ligatures w14:val="standardContextual"/>
              </w:rPr>
            </w:pPr>
          </w:p>
          <w:p w14:paraId="2E212ED8" w14:textId="77777777" w:rsidR="00455B1A" w:rsidRDefault="00455B1A" w:rsidP="00350C87">
            <w:pPr>
              <w:spacing w:after="0" w:line="259" w:lineRule="auto"/>
              <w:ind w:left="34"/>
              <w:rPr>
                <w:rFonts w:ascii="Calibri" w:eastAsia="Calibri" w:hAnsi="Calibri" w:cs="Calibri"/>
                <w:color w:val="000000"/>
                <w:kern w:val="2"/>
                <w:sz w:val="22"/>
                <w:lang w:val="en-GB" w:eastAsia="en-GB"/>
                <w14:ligatures w14:val="standardContextual"/>
              </w:rPr>
            </w:pPr>
          </w:p>
          <w:p w14:paraId="30DB9105" w14:textId="0118D225" w:rsidR="000354D0" w:rsidRPr="00B41F9D" w:rsidRDefault="000354D0" w:rsidP="000354D0">
            <w:pPr>
              <w:pStyle w:val="Heading1"/>
              <w:ind w:left="74"/>
              <w:rPr>
                <w:rFonts w:ascii="Calibri" w:hAnsi="Calibri" w:cs="Calibri"/>
                <w:sz w:val="24"/>
              </w:rPr>
            </w:pPr>
            <w:r w:rsidRPr="000354D0">
              <w:rPr>
                <w:rFonts w:cstheme="minorHAnsi"/>
                <w:sz w:val="24"/>
              </w:rPr>
              <w:lastRenderedPageBreak/>
              <w:t>PERSON SPECIFICATION</w:t>
            </w:r>
            <w:r w:rsidRPr="00B41F9D">
              <w:rPr>
                <w:rFonts w:ascii="Calibri" w:hAnsi="Calibri" w:cs="Calibri"/>
                <w:sz w:val="24"/>
              </w:rPr>
              <w:t xml:space="preserve">                                                          </w:t>
            </w:r>
          </w:p>
          <w:tbl>
            <w:tblPr>
              <w:tblStyle w:val="TableGrid0"/>
              <w:tblW w:w="9652" w:type="dxa"/>
              <w:tblInd w:w="0" w:type="dxa"/>
              <w:tblCellMar>
                <w:top w:w="9" w:type="dxa"/>
                <w:left w:w="96" w:type="dxa"/>
                <w:right w:w="34" w:type="dxa"/>
              </w:tblCellMar>
              <w:tblLook w:val="04A0" w:firstRow="1" w:lastRow="0" w:firstColumn="1" w:lastColumn="0" w:noHBand="0" w:noVBand="1"/>
            </w:tblPr>
            <w:tblGrid>
              <w:gridCol w:w="4783"/>
              <w:gridCol w:w="4869"/>
            </w:tblGrid>
            <w:tr w:rsidR="000354D0" w:rsidRPr="00B41F9D" w14:paraId="1B2C3555" w14:textId="77777777" w:rsidTr="00A368C0">
              <w:trPr>
                <w:trHeight w:val="260"/>
              </w:trPr>
              <w:tc>
                <w:tcPr>
                  <w:tcW w:w="4783" w:type="dxa"/>
                  <w:tcBorders>
                    <w:top w:val="single" w:sz="4" w:space="0" w:color="000000"/>
                    <w:left w:val="single" w:sz="4" w:space="0" w:color="000000"/>
                    <w:bottom w:val="single" w:sz="4" w:space="0" w:color="000000"/>
                    <w:right w:val="single" w:sz="4" w:space="0" w:color="000000"/>
                  </w:tcBorders>
                </w:tcPr>
                <w:p w14:paraId="72573066" w14:textId="77777777" w:rsidR="000354D0" w:rsidRPr="00B41F9D" w:rsidRDefault="000354D0" w:rsidP="000354D0">
                  <w:pPr>
                    <w:ind w:right="49"/>
                    <w:jc w:val="center"/>
                  </w:pPr>
                  <w:r w:rsidRPr="00B41F9D">
                    <w:rPr>
                      <w:rFonts w:eastAsia="Arial"/>
                      <w:b/>
                    </w:rPr>
                    <w:t xml:space="preserve">ESSENTIAL CRITERIA </w:t>
                  </w:r>
                </w:p>
              </w:tc>
              <w:tc>
                <w:tcPr>
                  <w:tcW w:w="4869" w:type="dxa"/>
                  <w:tcBorders>
                    <w:top w:val="single" w:sz="4" w:space="0" w:color="000000"/>
                    <w:left w:val="single" w:sz="4" w:space="0" w:color="000000"/>
                    <w:bottom w:val="single" w:sz="4" w:space="0" w:color="000000"/>
                    <w:right w:val="single" w:sz="4" w:space="0" w:color="000000"/>
                  </w:tcBorders>
                </w:tcPr>
                <w:p w14:paraId="15E8B31E" w14:textId="77777777" w:rsidR="000354D0" w:rsidRPr="00B41F9D" w:rsidRDefault="000354D0" w:rsidP="000354D0">
                  <w:pPr>
                    <w:ind w:right="51"/>
                    <w:jc w:val="center"/>
                  </w:pPr>
                  <w:r w:rsidRPr="00B41F9D">
                    <w:rPr>
                      <w:rFonts w:eastAsia="Arial"/>
                      <w:b/>
                    </w:rPr>
                    <w:t xml:space="preserve">DESIRABLE CRITERIA </w:t>
                  </w:r>
                </w:p>
              </w:tc>
            </w:tr>
            <w:tr w:rsidR="000354D0" w:rsidRPr="00B41F9D" w14:paraId="3DAF2327" w14:textId="77777777" w:rsidTr="00A368C0">
              <w:trPr>
                <w:trHeight w:val="262"/>
              </w:trPr>
              <w:tc>
                <w:tcPr>
                  <w:tcW w:w="9652" w:type="dxa"/>
                  <w:gridSpan w:val="2"/>
                  <w:tcBorders>
                    <w:top w:val="single" w:sz="4" w:space="0" w:color="000000"/>
                    <w:left w:val="single" w:sz="6" w:space="0" w:color="000000"/>
                    <w:bottom w:val="single" w:sz="6" w:space="0" w:color="000000"/>
                    <w:right w:val="single" w:sz="6" w:space="0" w:color="000000"/>
                  </w:tcBorders>
                </w:tcPr>
                <w:p w14:paraId="0A06B089" w14:textId="77777777" w:rsidR="000354D0" w:rsidRPr="00B41F9D" w:rsidRDefault="000354D0" w:rsidP="000354D0">
                  <w:pPr>
                    <w:ind w:right="2"/>
                    <w:jc w:val="center"/>
                  </w:pPr>
                  <w:r w:rsidRPr="00B41F9D">
                    <w:rPr>
                      <w:rFonts w:eastAsia="Arial"/>
                    </w:rPr>
                    <w:t xml:space="preserve"> </w:t>
                  </w:r>
                </w:p>
              </w:tc>
            </w:tr>
            <w:tr w:rsidR="000354D0" w:rsidRPr="00B41F9D" w14:paraId="10975826" w14:textId="77777777" w:rsidTr="00A368C0">
              <w:trPr>
                <w:trHeight w:val="260"/>
              </w:trPr>
              <w:tc>
                <w:tcPr>
                  <w:tcW w:w="9652" w:type="dxa"/>
                  <w:gridSpan w:val="2"/>
                  <w:tcBorders>
                    <w:top w:val="single" w:sz="6" w:space="0" w:color="000000"/>
                    <w:left w:val="single" w:sz="6" w:space="0" w:color="000000"/>
                    <w:bottom w:val="single" w:sz="6" w:space="0" w:color="000000"/>
                    <w:right w:val="single" w:sz="6" w:space="0" w:color="000000"/>
                  </w:tcBorders>
                </w:tcPr>
                <w:p w14:paraId="02E46F88" w14:textId="77777777" w:rsidR="000354D0" w:rsidRPr="00B41F9D" w:rsidRDefault="000354D0" w:rsidP="000354D0">
                  <w:pPr>
                    <w:ind w:left="12"/>
                  </w:pPr>
                  <w:r w:rsidRPr="00B41F9D">
                    <w:rPr>
                      <w:rFonts w:eastAsia="Arial"/>
                      <w:b/>
                      <w:i/>
                    </w:rPr>
                    <w:t xml:space="preserve">TECHNICAL COMPETENCE  </w:t>
                  </w:r>
                </w:p>
              </w:tc>
            </w:tr>
            <w:tr w:rsidR="000354D0" w:rsidRPr="00B41F9D" w14:paraId="1A423149" w14:textId="77777777" w:rsidTr="00A368C0">
              <w:trPr>
                <w:trHeight w:val="418"/>
              </w:trPr>
              <w:tc>
                <w:tcPr>
                  <w:tcW w:w="9652" w:type="dxa"/>
                  <w:gridSpan w:val="2"/>
                  <w:tcBorders>
                    <w:top w:val="single" w:sz="6" w:space="0" w:color="000000"/>
                    <w:left w:val="single" w:sz="6" w:space="0" w:color="000000"/>
                    <w:bottom w:val="single" w:sz="6" w:space="0" w:color="000000"/>
                    <w:right w:val="single" w:sz="6" w:space="0" w:color="000000"/>
                  </w:tcBorders>
                </w:tcPr>
                <w:p w14:paraId="191D75F0" w14:textId="77777777" w:rsidR="000354D0" w:rsidRPr="00B41F9D" w:rsidRDefault="000354D0" w:rsidP="000354D0">
                  <w:pPr>
                    <w:ind w:right="63"/>
                    <w:jc w:val="center"/>
                  </w:pPr>
                  <w:r w:rsidRPr="00B41F9D">
                    <w:rPr>
                      <w:rFonts w:eastAsia="Arial"/>
                      <w:b/>
                    </w:rPr>
                    <w:t xml:space="preserve">Technical Skills &amp; Qualifications </w:t>
                  </w:r>
                </w:p>
              </w:tc>
            </w:tr>
            <w:tr w:rsidR="000354D0" w:rsidRPr="00B41F9D" w14:paraId="69BC788A" w14:textId="77777777" w:rsidTr="00A368C0">
              <w:trPr>
                <w:trHeight w:val="2765"/>
              </w:trPr>
              <w:tc>
                <w:tcPr>
                  <w:tcW w:w="4783" w:type="dxa"/>
                  <w:tcBorders>
                    <w:top w:val="single" w:sz="6" w:space="0" w:color="000000"/>
                    <w:left w:val="single" w:sz="6" w:space="0" w:color="000000"/>
                    <w:bottom w:val="single" w:sz="6" w:space="0" w:color="000000"/>
                    <w:right w:val="single" w:sz="6" w:space="0" w:color="000000"/>
                  </w:tcBorders>
                </w:tcPr>
                <w:p w14:paraId="027C5D27" w14:textId="14E0B9A0" w:rsidR="000354D0" w:rsidRPr="00A13DE4" w:rsidRDefault="000354D0" w:rsidP="00D21262">
                  <w:pPr>
                    <w:pStyle w:val="ListParagraph"/>
                    <w:numPr>
                      <w:ilvl w:val="0"/>
                      <w:numId w:val="39"/>
                    </w:numPr>
                    <w:rPr>
                      <w:rFonts w:cstheme="minorHAnsi"/>
                      <w:sz w:val="20"/>
                      <w:szCs w:val="20"/>
                    </w:rPr>
                  </w:pPr>
                  <w:r w:rsidRPr="00A13DE4">
                    <w:rPr>
                      <w:rFonts w:cstheme="minorHAnsi"/>
                      <w:sz w:val="20"/>
                      <w:szCs w:val="20"/>
                    </w:rPr>
                    <w:t>Ordained priest of the Church of England with five or more years’ experience in ordained ministry.</w:t>
                  </w:r>
                </w:p>
                <w:p w14:paraId="780E6520" w14:textId="77777777" w:rsidR="000354D0" w:rsidRPr="00A13DE4" w:rsidRDefault="000354D0" w:rsidP="000354D0">
                  <w:pPr>
                    <w:pStyle w:val="ListParagraph"/>
                    <w:rPr>
                      <w:rFonts w:cstheme="minorHAnsi"/>
                      <w:sz w:val="20"/>
                      <w:szCs w:val="20"/>
                    </w:rPr>
                  </w:pPr>
                </w:p>
                <w:p w14:paraId="5B4A732A" w14:textId="77777777" w:rsidR="000354D0" w:rsidRPr="00A13DE4" w:rsidRDefault="000354D0" w:rsidP="000354D0">
                  <w:pPr>
                    <w:pStyle w:val="ListParagraph"/>
                    <w:numPr>
                      <w:ilvl w:val="0"/>
                      <w:numId w:val="37"/>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Training/Teaching qualification, or relevant experience.</w:t>
                  </w:r>
                </w:p>
                <w:p w14:paraId="5230EA73" w14:textId="77777777" w:rsidR="000354D0" w:rsidRPr="00A13DE4" w:rsidRDefault="000354D0" w:rsidP="000354D0">
                  <w:pPr>
                    <w:pStyle w:val="Default"/>
                    <w:rPr>
                      <w:rFonts w:asciiTheme="minorHAnsi" w:hAnsiTheme="minorHAnsi" w:cstheme="minorHAnsi"/>
                      <w:sz w:val="20"/>
                      <w:szCs w:val="20"/>
                    </w:rPr>
                  </w:pPr>
                </w:p>
                <w:p w14:paraId="399F0F9A" w14:textId="77777777" w:rsidR="000354D0" w:rsidRPr="00A13DE4" w:rsidRDefault="000354D0" w:rsidP="000354D0">
                  <w:pPr>
                    <w:pStyle w:val="ListParagraph"/>
                    <w:numPr>
                      <w:ilvl w:val="0"/>
                      <w:numId w:val="37"/>
                    </w:numPr>
                    <w:spacing w:after="0" w:line="259" w:lineRule="auto"/>
                    <w:rPr>
                      <w:rFonts w:cstheme="minorHAnsi"/>
                      <w:sz w:val="20"/>
                      <w:szCs w:val="20"/>
                    </w:rPr>
                  </w:pPr>
                  <w:r w:rsidRPr="00A13DE4">
                    <w:rPr>
                      <w:rFonts w:cstheme="minorHAnsi"/>
                      <w:sz w:val="20"/>
                      <w:szCs w:val="20"/>
                    </w:rPr>
                    <w:t>IT skills for effective personal administration, writing, research and presentation, including email, Excel, Word and Power Point.</w:t>
                  </w:r>
                  <w:r w:rsidRPr="00A13DE4">
                    <w:rPr>
                      <w:rFonts w:eastAsia="Arial" w:cstheme="minorHAnsi"/>
                      <w:sz w:val="20"/>
                      <w:szCs w:val="20"/>
                    </w:rPr>
                    <w:t xml:space="preserve"> </w:t>
                  </w:r>
                </w:p>
              </w:tc>
              <w:tc>
                <w:tcPr>
                  <w:tcW w:w="4869" w:type="dxa"/>
                  <w:tcBorders>
                    <w:top w:val="single" w:sz="6" w:space="0" w:color="000000"/>
                    <w:left w:val="single" w:sz="6" w:space="0" w:color="000000"/>
                    <w:bottom w:val="single" w:sz="6" w:space="0" w:color="000000"/>
                    <w:right w:val="single" w:sz="6" w:space="0" w:color="000000"/>
                  </w:tcBorders>
                </w:tcPr>
                <w:p w14:paraId="36952460" w14:textId="77777777" w:rsidR="00D21262" w:rsidRPr="00A13DE4" w:rsidRDefault="000354D0" w:rsidP="00D21262">
                  <w:pPr>
                    <w:pStyle w:val="ListParagraph"/>
                    <w:numPr>
                      <w:ilvl w:val="0"/>
                      <w:numId w:val="37"/>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Postgraduate qualifications in (</w:t>
                  </w:r>
                  <w:proofErr w:type="spellStart"/>
                  <w:r w:rsidRPr="00A13DE4">
                    <w:rPr>
                      <w:rFonts w:cstheme="minorHAnsi"/>
                      <w:sz w:val="20"/>
                      <w:szCs w:val="20"/>
                    </w:rPr>
                    <w:t>i</w:t>
                  </w:r>
                  <w:proofErr w:type="spellEnd"/>
                  <w:r w:rsidRPr="00A13DE4">
                    <w:rPr>
                      <w:rFonts w:cstheme="minorHAnsi"/>
                      <w:sz w:val="20"/>
                      <w:szCs w:val="20"/>
                    </w:rPr>
                    <w:t xml:space="preserve">) theology and ministry and/or (ii) adult education. </w:t>
                  </w:r>
                </w:p>
                <w:p w14:paraId="4DDC799B" w14:textId="77777777" w:rsidR="00D21262" w:rsidRPr="00A13DE4" w:rsidRDefault="00D21262" w:rsidP="00D21262">
                  <w:pPr>
                    <w:pStyle w:val="ListParagraph"/>
                    <w:overflowPunct w:val="0"/>
                    <w:autoSpaceDE w:val="0"/>
                    <w:autoSpaceDN w:val="0"/>
                    <w:adjustRightInd w:val="0"/>
                    <w:spacing w:after="0" w:line="259" w:lineRule="auto"/>
                    <w:textAlignment w:val="baseline"/>
                    <w:rPr>
                      <w:rFonts w:cstheme="minorHAnsi"/>
                      <w:sz w:val="20"/>
                      <w:szCs w:val="20"/>
                    </w:rPr>
                  </w:pPr>
                </w:p>
                <w:p w14:paraId="7B3D2434" w14:textId="12A1378B" w:rsidR="000354D0" w:rsidRPr="00A13DE4" w:rsidRDefault="000354D0" w:rsidP="00D21262">
                  <w:pPr>
                    <w:pStyle w:val="ListParagraph"/>
                    <w:numPr>
                      <w:ilvl w:val="0"/>
                      <w:numId w:val="37"/>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Evidence of continuing professional and self-development.</w:t>
                  </w:r>
                </w:p>
                <w:p w14:paraId="73A2E349" w14:textId="77777777" w:rsidR="000354D0" w:rsidRPr="00A13DE4" w:rsidRDefault="000354D0" w:rsidP="000354D0">
                  <w:pPr>
                    <w:ind w:left="24"/>
                    <w:rPr>
                      <w:rFonts w:cstheme="minorHAnsi"/>
                      <w:sz w:val="20"/>
                      <w:szCs w:val="20"/>
                    </w:rPr>
                  </w:pPr>
                </w:p>
                <w:p w14:paraId="4AF66639" w14:textId="77777777" w:rsidR="000354D0" w:rsidRPr="00A13DE4" w:rsidRDefault="000354D0" w:rsidP="000354D0">
                  <w:pPr>
                    <w:ind w:left="24"/>
                    <w:rPr>
                      <w:rFonts w:cstheme="minorHAnsi"/>
                      <w:sz w:val="20"/>
                      <w:szCs w:val="20"/>
                    </w:rPr>
                  </w:pPr>
                  <w:r w:rsidRPr="00A13DE4">
                    <w:rPr>
                      <w:rFonts w:eastAsia="Arial" w:cstheme="minorHAnsi"/>
                      <w:sz w:val="20"/>
                      <w:szCs w:val="20"/>
                    </w:rPr>
                    <w:t xml:space="preserve"> </w:t>
                  </w:r>
                </w:p>
              </w:tc>
            </w:tr>
            <w:tr w:rsidR="000354D0" w:rsidRPr="00B41F9D" w14:paraId="23D0F00D" w14:textId="77777777" w:rsidTr="00A368C0">
              <w:trPr>
                <w:trHeight w:val="388"/>
              </w:trPr>
              <w:tc>
                <w:tcPr>
                  <w:tcW w:w="9652" w:type="dxa"/>
                  <w:gridSpan w:val="2"/>
                  <w:tcBorders>
                    <w:top w:val="single" w:sz="6" w:space="0" w:color="000000"/>
                    <w:left w:val="single" w:sz="6" w:space="0" w:color="000000"/>
                    <w:bottom w:val="single" w:sz="6" w:space="0" w:color="000000"/>
                    <w:right w:val="single" w:sz="6" w:space="0" w:color="000000"/>
                  </w:tcBorders>
                </w:tcPr>
                <w:p w14:paraId="7E692C2F" w14:textId="77777777" w:rsidR="000354D0" w:rsidRPr="00B41F9D" w:rsidRDefault="000354D0" w:rsidP="000354D0">
                  <w:pPr>
                    <w:ind w:right="63"/>
                    <w:jc w:val="center"/>
                  </w:pPr>
                  <w:r w:rsidRPr="00B41F9D">
                    <w:rPr>
                      <w:rFonts w:eastAsia="Arial"/>
                      <w:b/>
                    </w:rPr>
                    <w:t xml:space="preserve">Knowledge and Experience </w:t>
                  </w:r>
                </w:p>
              </w:tc>
            </w:tr>
            <w:tr w:rsidR="000354D0" w:rsidRPr="00B41F9D" w14:paraId="69E9AB4C" w14:textId="77777777" w:rsidTr="00A368C0">
              <w:trPr>
                <w:trHeight w:val="1726"/>
              </w:trPr>
              <w:tc>
                <w:tcPr>
                  <w:tcW w:w="4783" w:type="dxa"/>
                  <w:tcBorders>
                    <w:top w:val="single" w:sz="6" w:space="0" w:color="000000"/>
                    <w:left w:val="single" w:sz="6" w:space="0" w:color="000000"/>
                    <w:bottom w:val="single" w:sz="6" w:space="0" w:color="000000"/>
                    <w:right w:val="single" w:sz="6" w:space="0" w:color="000000"/>
                  </w:tcBorders>
                </w:tcPr>
                <w:p w14:paraId="0B918DDB" w14:textId="77777777" w:rsidR="00D21262" w:rsidRPr="00A13DE4" w:rsidRDefault="000354D0" w:rsidP="00D21262">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Experience of working collaboratively and managing people in a line management capacity.</w:t>
                  </w:r>
                </w:p>
                <w:p w14:paraId="7CB5AE68" w14:textId="77777777" w:rsidR="00D21262" w:rsidRPr="00A13DE4" w:rsidRDefault="00D21262" w:rsidP="00D21262">
                  <w:pPr>
                    <w:pStyle w:val="ListParagraph"/>
                    <w:overflowPunct w:val="0"/>
                    <w:autoSpaceDE w:val="0"/>
                    <w:autoSpaceDN w:val="0"/>
                    <w:adjustRightInd w:val="0"/>
                    <w:spacing w:after="0" w:line="259" w:lineRule="auto"/>
                    <w:textAlignment w:val="baseline"/>
                    <w:rPr>
                      <w:rFonts w:cstheme="minorHAnsi"/>
                      <w:sz w:val="20"/>
                      <w:szCs w:val="20"/>
                    </w:rPr>
                  </w:pPr>
                </w:p>
                <w:p w14:paraId="0DF88D32" w14:textId="77777777" w:rsidR="00D21262" w:rsidRPr="00A13DE4" w:rsidRDefault="000354D0" w:rsidP="00D21262">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A passion for the development of colleagues in ordained and lay ministries, evidenced through knowledge and/or experience.</w:t>
                  </w:r>
                </w:p>
                <w:p w14:paraId="134D7941" w14:textId="77777777" w:rsidR="00D21262" w:rsidRPr="00A13DE4" w:rsidRDefault="00D21262" w:rsidP="00D21262">
                  <w:pPr>
                    <w:pStyle w:val="ListParagraph"/>
                    <w:rPr>
                      <w:rFonts w:cstheme="minorHAnsi"/>
                      <w:sz w:val="20"/>
                      <w:szCs w:val="20"/>
                    </w:rPr>
                  </w:pPr>
                </w:p>
                <w:p w14:paraId="089EE1A4" w14:textId="77777777" w:rsidR="00D21262" w:rsidRPr="00A13DE4" w:rsidRDefault="000354D0" w:rsidP="00D21262">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Experience of working with a diverse range of ministry vocations.</w:t>
                  </w:r>
                </w:p>
                <w:p w14:paraId="5242F897" w14:textId="77777777" w:rsidR="00D21262" w:rsidRPr="00A13DE4" w:rsidRDefault="00D21262" w:rsidP="00D21262">
                  <w:pPr>
                    <w:pStyle w:val="ListParagraph"/>
                    <w:rPr>
                      <w:rFonts w:cstheme="minorHAnsi"/>
                      <w:sz w:val="20"/>
                      <w:szCs w:val="20"/>
                    </w:rPr>
                  </w:pPr>
                </w:p>
                <w:p w14:paraId="361DB088" w14:textId="60932929" w:rsidR="000354D0" w:rsidRPr="00A13DE4" w:rsidRDefault="000354D0" w:rsidP="00D21262">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A sound base of theological knowledge.</w:t>
                  </w:r>
                </w:p>
                <w:p w14:paraId="5016EFD9" w14:textId="77777777" w:rsidR="00D21262" w:rsidRPr="00A13DE4" w:rsidRDefault="00D21262" w:rsidP="00D21262">
                  <w:pPr>
                    <w:pStyle w:val="ListParagraph"/>
                    <w:rPr>
                      <w:rFonts w:cstheme="minorHAnsi"/>
                      <w:sz w:val="20"/>
                      <w:szCs w:val="20"/>
                    </w:rPr>
                  </w:pPr>
                </w:p>
                <w:p w14:paraId="08C711C6" w14:textId="77777777" w:rsidR="00D21262" w:rsidRPr="00A13DE4" w:rsidRDefault="000354D0" w:rsidP="00D21262">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Evidence of working successfully with a wide range of church traditions and styles of ministry in ways which value and respect different theological positions.</w:t>
                  </w:r>
                </w:p>
                <w:p w14:paraId="5801806A" w14:textId="77777777" w:rsidR="00D21262" w:rsidRPr="00A13DE4" w:rsidRDefault="00D21262" w:rsidP="00D21262">
                  <w:pPr>
                    <w:pStyle w:val="ListParagraph"/>
                    <w:rPr>
                      <w:rFonts w:cstheme="minorHAnsi"/>
                      <w:sz w:val="20"/>
                      <w:szCs w:val="20"/>
                    </w:rPr>
                  </w:pPr>
                </w:p>
                <w:p w14:paraId="4DBB32F4" w14:textId="1652FD2B" w:rsidR="000354D0" w:rsidRPr="00A13DE4" w:rsidRDefault="000354D0" w:rsidP="00D21262">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Ability to prioritise competing demands and deliver to a high standard consistently.</w:t>
                  </w:r>
                </w:p>
                <w:p w14:paraId="219E930F" w14:textId="77777777" w:rsidR="000354D0" w:rsidRPr="00A13DE4" w:rsidRDefault="000354D0" w:rsidP="000354D0">
                  <w:pPr>
                    <w:overflowPunct w:val="0"/>
                    <w:autoSpaceDE w:val="0"/>
                    <w:autoSpaceDN w:val="0"/>
                    <w:adjustRightInd w:val="0"/>
                    <w:textAlignment w:val="baseline"/>
                    <w:rPr>
                      <w:rFonts w:cstheme="minorHAnsi"/>
                      <w:sz w:val="10"/>
                      <w:szCs w:val="10"/>
                    </w:rPr>
                  </w:pPr>
                </w:p>
                <w:p w14:paraId="5B7C66D0" w14:textId="77777777" w:rsidR="000354D0" w:rsidRDefault="000354D0" w:rsidP="000354D0">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Effective communication with a diverse range of individuals and groups.</w:t>
                  </w:r>
                </w:p>
                <w:p w14:paraId="6B9F1277" w14:textId="77777777" w:rsidR="0008726C" w:rsidRPr="0008726C" w:rsidRDefault="0008726C" w:rsidP="0008726C">
                  <w:pPr>
                    <w:pStyle w:val="ListParagraph"/>
                    <w:rPr>
                      <w:rFonts w:cstheme="minorHAnsi"/>
                      <w:sz w:val="20"/>
                      <w:szCs w:val="20"/>
                    </w:rPr>
                  </w:pPr>
                </w:p>
                <w:p w14:paraId="117FB713" w14:textId="77777777" w:rsidR="0008726C" w:rsidRPr="00A13DE4" w:rsidRDefault="0008726C" w:rsidP="0008726C">
                  <w:pPr>
                    <w:pStyle w:val="ListParagraph"/>
                    <w:overflowPunct w:val="0"/>
                    <w:autoSpaceDE w:val="0"/>
                    <w:autoSpaceDN w:val="0"/>
                    <w:adjustRightInd w:val="0"/>
                    <w:spacing w:after="0" w:line="259" w:lineRule="auto"/>
                    <w:textAlignment w:val="baseline"/>
                    <w:rPr>
                      <w:rFonts w:cstheme="minorHAnsi"/>
                      <w:sz w:val="20"/>
                      <w:szCs w:val="20"/>
                    </w:rPr>
                  </w:pPr>
                </w:p>
                <w:p w14:paraId="4CF6516B" w14:textId="77777777" w:rsidR="00FA1C23" w:rsidRPr="00A13DE4" w:rsidRDefault="000354D0" w:rsidP="00FA1C23">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Experience of managing change.</w:t>
                  </w:r>
                </w:p>
                <w:p w14:paraId="75E8D954" w14:textId="77777777" w:rsidR="00FA1C23" w:rsidRPr="00A13DE4" w:rsidRDefault="00FA1C23" w:rsidP="00FA1C23">
                  <w:pPr>
                    <w:pStyle w:val="ListParagraph"/>
                    <w:overflowPunct w:val="0"/>
                    <w:autoSpaceDE w:val="0"/>
                    <w:autoSpaceDN w:val="0"/>
                    <w:adjustRightInd w:val="0"/>
                    <w:spacing w:after="0" w:line="259" w:lineRule="auto"/>
                    <w:textAlignment w:val="baseline"/>
                    <w:rPr>
                      <w:rFonts w:cstheme="minorHAnsi"/>
                      <w:sz w:val="20"/>
                      <w:szCs w:val="20"/>
                    </w:rPr>
                  </w:pPr>
                </w:p>
                <w:p w14:paraId="6EE609C5" w14:textId="77777777" w:rsidR="00FA1C23" w:rsidRPr="00A13DE4" w:rsidRDefault="000354D0" w:rsidP="00FA1C23">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Able to produce clear, informative oral and written material.</w:t>
                  </w:r>
                </w:p>
                <w:p w14:paraId="0A11AFF3" w14:textId="77777777" w:rsidR="00FA1C23" w:rsidRPr="00A13DE4" w:rsidRDefault="00FA1C23" w:rsidP="00FA1C23">
                  <w:pPr>
                    <w:pStyle w:val="ListParagraph"/>
                    <w:rPr>
                      <w:rFonts w:cstheme="minorHAnsi"/>
                      <w:sz w:val="20"/>
                      <w:szCs w:val="20"/>
                    </w:rPr>
                  </w:pPr>
                </w:p>
                <w:p w14:paraId="0010A88F" w14:textId="77777777" w:rsidR="00FA1C23" w:rsidRPr="00A13DE4" w:rsidRDefault="000354D0" w:rsidP="00FA1C23">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Able to think and plan strategically.</w:t>
                  </w:r>
                </w:p>
                <w:p w14:paraId="1A1F38DD" w14:textId="77777777" w:rsidR="00FA1C23" w:rsidRPr="00A13DE4" w:rsidRDefault="00FA1C23" w:rsidP="00FA1C23">
                  <w:pPr>
                    <w:pStyle w:val="ListParagraph"/>
                    <w:rPr>
                      <w:rFonts w:cstheme="minorHAnsi"/>
                      <w:sz w:val="20"/>
                      <w:szCs w:val="20"/>
                    </w:rPr>
                  </w:pPr>
                </w:p>
                <w:p w14:paraId="3C72C569" w14:textId="77777777" w:rsidR="00FA1C23" w:rsidRPr="00A13DE4" w:rsidRDefault="000354D0" w:rsidP="00FA1C23">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Able to handle confidential and personal information with sensitivity and discretion.</w:t>
                  </w:r>
                </w:p>
                <w:p w14:paraId="1A0C2D21" w14:textId="77777777" w:rsidR="00FA1C23" w:rsidRPr="00A13DE4" w:rsidRDefault="00FA1C23" w:rsidP="00FA1C23">
                  <w:pPr>
                    <w:pStyle w:val="ListParagraph"/>
                    <w:rPr>
                      <w:rFonts w:cstheme="minorHAnsi"/>
                      <w:sz w:val="20"/>
                      <w:szCs w:val="20"/>
                    </w:rPr>
                  </w:pPr>
                </w:p>
                <w:p w14:paraId="3D92607E" w14:textId="77777777" w:rsidR="00FA1C23" w:rsidRPr="00A13DE4" w:rsidRDefault="000354D0" w:rsidP="00FA1C23">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Experience of working with various educational levels and styles in the planning and delivery of training, sensitive to the aptitudes of individuals and their different ways of learning.</w:t>
                  </w:r>
                </w:p>
                <w:p w14:paraId="338CA2E2" w14:textId="77777777" w:rsidR="00FA1C23" w:rsidRPr="00A13DE4" w:rsidRDefault="00FA1C23" w:rsidP="00FA1C23">
                  <w:pPr>
                    <w:pStyle w:val="ListParagraph"/>
                    <w:rPr>
                      <w:rFonts w:cstheme="minorHAnsi"/>
                      <w:sz w:val="20"/>
                      <w:szCs w:val="20"/>
                    </w:rPr>
                  </w:pPr>
                </w:p>
                <w:p w14:paraId="0E92A703" w14:textId="188EE921" w:rsidR="004D44DF" w:rsidRPr="00A13DE4" w:rsidRDefault="000354D0" w:rsidP="00FA1C23">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 xml:space="preserve">Ability in quality assurance, record keeping, assessment and evaluation. </w:t>
                  </w:r>
                </w:p>
                <w:p w14:paraId="44A8656E" w14:textId="7B29DFEC" w:rsidR="004D44DF" w:rsidRPr="00A13DE4" w:rsidRDefault="004D44DF" w:rsidP="004D44DF">
                  <w:pPr>
                    <w:pStyle w:val="ListParagraph"/>
                    <w:overflowPunct w:val="0"/>
                    <w:autoSpaceDE w:val="0"/>
                    <w:autoSpaceDN w:val="0"/>
                    <w:adjustRightInd w:val="0"/>
                    <w:spacing w:after="0" w:line="259" w:lineRule="auto"/>
                    <w:textAlignment w:val="baseline"/>
                    <w:rPr>
                      <w:rFonts w:cstheme="minorHAnsi"/>
                    </w:rPr>
                  </w:pPr>
                </w:p>
              </w:tc>
              <w:tc>
                <w:tcPr>
                  <w:tcW w:w="4869" w:type="dxa"/>
                  <w:tcBorders>
                    <w:top w:val="single" w:sz="6" w:space="0" w:color="000000"/>
                    <w:left w:val="single" w:sz="6" w:space="0" w:color="000000"/>
                    <w:bottom w:val="single" w:sz="6" w:space="0" w:color="000000"/>
                    <w:right w:val="single" w:sz="6" w:space="0" w:color="000000"/>
                  </w:tcBorders>
                  <w:vAlign w:val="bottom"/>
                </w:tcPr>
                <w:p w14:paraId="0B4814F7" w14:textId="77777777" w:rsidR="000354D0" w:rsidRPr="00A13DE4" w:rsidRDefault="000354D0" w:rsidP="000354D0">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lastRenderedPageBreak/>
                    <w:t>Experience of parish-based ministry either in ordained or lay leadership roles.</w:t>
                  </w:r>
                </w:p>
                <w:p w14:paraId="6758FFB3" w14:textId="77777777" w:rsidR="000354D0" w:rsidRPr="00A13DE4" w:rsidRDefault="000354D0" w:rsidP="000354D0">
                  <w:pPr>
                    <w:overflowPunct w:val="0"/>
                    <w:autoSpaceDE w:val="0"/>
                    <w:autoSpaceDN w:val="0"/>
                    <w:adjustRightInd w:val="0"/>
                    <w:textAlignment w:val="baseline"/>
                    <w:rPr>
                      <w:rFonts w:cstheme="minorHAnsi"/>
                      <w:sz w:val="10"/>
                      <w:szCs w:val="10"/>
                    </w:rPr>
                  </w:pPr>
                </w:p>
                <w:p w14:paraId="7A33BBEC" w14:textId="77777777" w:rsidR="000354D0" w:rsidRPr="00A13DE4" w:rsidRDefault="000354D0" w:rsidP="000354D0">
                  <w:pPr>
                    <w:pStyle w:val="ListParagraph"/>
                    <w:numPr>
                      <w:ilvl w:val="0"/>
                      <w:numId w:val="36"/>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Experience of identifying learning needs, encouraging, guiding and supporting learners e.g. providing course advice and basic study skills including IT.</w:t>
                  </w:r>
                </w:p>
                <w:p w14:paraId="2DBD57CD" w14:textId="77777777" w:rsidR="000354D0" w:rsidRPr="00A13DE4" w:rsidRDefault="000354D0" w:rsidP="000354D0">
                  <w:pPr>
                    <w:overflowPunct w:val="0"/>
                    <w:autoSpaceDE w:val="0"/>
                    <w:autoSpaceDN w:val="0"/>
                    <w:adjustRightInd w:val="0"/>
                    <w:textAlignment w:val="baseline"/>
                    <w:rPr>
                      <w:rFonts w:cstheme="minorHAnsi"/>
                      <w:sz w:val="10"/>
                      <w:szCs w:val="10"/>
                    </w:rPr>
                  </w:pPr>
                </w:p>
                <w:p w14:paraId="53DE321B"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0E351F76"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2704A9B1"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78EEAB23"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7728549F"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61436227"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71195EE3"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755A19CE"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1C9CF10B"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4BD7FA8D"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37B3DEF8"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0A7DB194"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13123A4F"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3D539D60"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4BC939F3"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01C10376"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64AE73B9"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139A6058"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p>
                <w:p w14:paraId="246EDC2C" w14:textId="77777777" w:rsidR="000354D0" w:rsidRPr="00A13DE4" w:rsidRDefault="000354D0" w:rsidP="000354D0">
                  <w:pPr>
                    <w:pStyle w:val="ListParagraph"/>
                    <w:overflowPunct w:val="0"/>
                    <w:autoSpaceDE w:val="0"/>
                    <w:autoSpaceDN w:val="0"/>
                    <w:adjustRightInd w:val="0"/>
                    <w:textAlignment w:val="baseline"/>
                    <w:rPr>
                      <w:rFonts w:cstheme="minorHAnsi"/>
                      <w:sz w:val="20"/>
                      <w:szCs w:val="20"/>
                    </w:rPr>
                  </w:pPr>
                  <w:r w:rsidRPr="00A13DE4">
                    <w:rPr>
                      <w:rFonts w:cstheme="minorHAnsi"/>
                      <w:sz w:val="20"/>
                      <w:szCs w:val="20"/>
                    </w:rPr>
                    <w:t>.</w:t>
                  </w:r>
                </w:p>
                <w:p w14:paraId="4C015368" w14:textId="77777777" w:rsidR="000354D0" w:rsidRPr="00A13DE4" w:rsidRDefault="000354D0" w:rsidP="000354D0">
                  <w:pPr>
                    <w:rPr>
                      <w:rFonts w:cstheme="minorHAnsi"/>
                    </w:rPr>
                  </w:pPr>
                </w:p>
              </w:tc>
            </w:tr>
            <w:tr w:rsidR="000354D0" w:rsidRPr="00B41F9D" w14:paraId="2670AD9A" w14:textId="77777777" w:rsidTr="004D44DF">
              <w:trPr>
                <w:trHeight w:val="779"/>
              </w:trPr>
              <w:tc>
                <w:tcPr>
                  <w:tcW w:w="9652" w:type="dxa"/>
                  <w:gridSpan w:val="2"/>
                  <w:tcBorders>
                    <w:top w:val="single" w:sz="6" w:space="0" w:color="000000"/>
                    <w:left w:val="single" w:sz="6" w:space="0" w:color="000000"/>
                    <w:bottom w:val="single" w:sz="6" w:space="0" w:color="000000"/>
                    <w:right w:val="single" w:sz="6" w:space="0" w:color="000000"/>
                  </w:tcBorders>
                </w:tcPr>
                <w:p w14:paraId="445D7FBD" w14:textId="77777777" w:rsidR="000354D0" w:rsidRPr="00653BFB" w:rsidRDefault="000354D0" w:rsidP="000354D0">
                  <w:pPr>
                    <w:ind w:left="12"/>
                    <w:rPr>
                      <w:rFonts w:eastAsia="Arial"/>
                      <w:b/>
                      <w:i/>
                    </w:rPr>
                  </w:pPr>
                  <w:r w:rsidRPr="00653BFB">
                    <w:rPr>
                      <w:rFonts w:eastAsia="Arial"/>
                      <w:b/>
                      <w:i/>
                    </w:rPr>
                    <w:lastRenderedPageBreak/>
                    <w:t>BEHAVIOUR COMPETENCE:</w:t>
                  </w:r>
                </w:p>
                <w:p w14:paraId="0CBCDCAC" w14:textId="77777777" w:rsidR="000354D0" w:rsidRPr="00A13DE4" w:rsidRDefault="000354D0" w:rsidP="000354D0">
                  <w:pPr>
                    <w:pStyle w:val="ListParagraph"/>
                    <w:numPr>
                      <w:ilvl w:val="0"/>
                      <w:numId w:val="35"/>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A gifted teacher, committed to ‘every member ministry’ and ministry development with the ability to enthuse, to listen and to resource others who are in both lay and ordained ministries.</w:t>
                  </w:r>
                </w:p>
                <w:p w14:paraId="4402DDB0" w14:textId="77777777" w:rsidR="004D44DF" w:rsidRPr="00A13DE4" w:rsidRDefault="004D44DF" w:rsidP="004D44DF">
                  <w:pPr>
                    <w:pStyle w:val="ListParagraph"/>
                    <w:overflowPunct w:val="0"/>
                    <w:autoSpaceDE w:val="0"/>
                    <w:autoSpaceDN w:val="0"/>
                    <w:adjustRightInd w:val="0"/>
                    <w:spacing w:after="0" w:line="259" w:lineRule="auto"/>
                    <w:textAlignment w:val="baseline"/>
                    <w:rPr>
                      <w:rFonts w:cstheme="minorHAnsi"/>
                      <w:sz w:val="20"/>
                      <w:szCs w:val="20"/>
                    </w:rPr>
                  </w:pPr>
                </w:p>
                <w:p w14:paraId="428B4C62" w14:textId="77777777" w:rsidR="000354D0" w:rsidRPr="00A13DE4" w:rsidRDefault="000354D0" w:rsidP="004D44DF">
                  <w:pPr>
                    <w:pStyle w:val="ListParagraph"/>
                    <w:numPr>
                      <w:ilvl w:val="0"/>
                      <w:numId w:val="35"/>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Committed to working collaboratively with others.</w:t>
                  </w:r>
                </w:p>
                <w:p w14:paraId="74FE1866" w14:textId="77777777" w:rsidR="000354D0" w:rsidRPr="00A13DE4" w:rsidRDefault="000354D0" w:rsidP="000354D0">
                  <w:pPr>
                    <w:pStyle w:val="ListParagraph"/>
                    <w:rPr>
                      <w:rFonts w:cstheme="minorHAnsi"/>
                      <w:sz w:val="20"/>
                      <w:szCs w:val="20"/>
                    </w:rPr>
                  </w:pPr>
                </w:p>
                <w:p w14:paraId="7F890116" w14:textId="77777777" w:rsidR="004D44DF" w:rsidRPr="00A13DE4" w:rsidRDefault="000354D0" w:rsidP="004D44DF">
                  <w:pPr>
                    <w:pStyle w:val="ListParagraph"/>
                    <w:numPr>
                      <w:ilvl w:val="0"/>
                      <w:numId w:val="35"/>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Demonstrates a positive ‘can do’ attitude.</w:t>
                  </w:r>
                </w:p>
                <w:p w14:paraId="45FBB050" w14:textId="77777777" w:rsidR="004D44DF" w:rsidRPr="00A13DE4" w:rsidRDefault="004D44DF" w:rsidP="004D44DF">
                  <w:pPr>
                    <w:pStyle w:val="ListParagraph"/>
                    <w:rPr>
                      <w:rFonts w:cstheme="minorHAnsi"/>
                      <w:sz w:val="20"/>
                      <w:szCs w:val="20"/>
                    </w:rPr>
                  </w:pPr>
                </w:p>
                <w:p w14:paraId="19AE120D" w14:textId="77777777" w:rsidR="004D44DF" w:rsidRPr="00A13DE4" w:rsidRDefault="000354D0" w:rsidP="004D44DF">
                  <w:pPr>
                    <w:pStyle w:val="ListParagraph"/>
                    <w:numPr>
                      <w:ilvl w:val="0"/>
                      <w:numId w:val="35"/>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Ability to manage a complex workload with competing demands.</w:t>
                  </w:r>
                </w:p>
                <w:p w14:paraId="45F7476D" w14:textId="77777777" w:rsidR="004D44DF" w:rsidRPr="00A13DE4" w:rsidRDefault="004D44DF" w:rsidP="004D44DF">
                  <w:pPr>
                    <w:pStyle w:val="ListParagraph"/>
                    <w:rPr>
                      <w:rFonts w:cstheme="minorHAnsi"/>
                      <w:sz w:val="20"/>
                      <w:szCs w:val="20"/>
                    </w:rPr>
                  </w:pPr>
                </w:p>
                <w:p w14:paraId="16D80E54" w14:textId="77777777" w:rsidR="004D44DF" w:rsidRPr="00A13DE4" w:rsidRDefault="000354D0" w:rsidP="004D44DF">
                  <w:pPr>
                    <w:pStyle w:val="ListParagraph"/>
                    <w:numPr>
                      <w:ilvl w:val="0"/>
                      <w:numId w:val="35"/>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Good pastoral and interpersonal skills.</w:t>
                  </w:r>
                </w:p>
                <w:p w14:paraId="79AA6874" w14:textId="77777777" w:rsidR="004D44DF" w:rsidRPr="00A13DE4" w:rsidRDefault="004D44DF" w:rsidP="004D44DF">
                  <w:pPr>
                    <w:pStyle w:val="ListParagraph"/>
                    <w:rPr>
                      <w:rFonts w:cstheme="minorHAnsi"/>
                      <w:sz w:val="20"/>
                      <w:szCs w:val="20"/>
                    </w:rPr>
                  </w:pPr>
                </w:p>
                <w:p w14:paraId="667ABA18" w14:textId="77777777" w:rsidR="004D44DF" w:rsidRPr="00A13DE4" w:rsidRDefault="000354D0" w:rsidP="004D44DF">
                  <w:pPr>
                    <w:pStyle w:val="ListParagraph"/>
                    <w:numPr>
                      <w:ilvl w:val="0"/>
                      <w:numId w:val="35"/>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Self-motivated, with the ability to work well both independently and as part of a team and to be accountable.</w:t>
                  </w:r>
                </w:p>
                <w:p w14:paraId="0D422887" w14:textId="77777777" w:rsidR="004D44DF" w:rsidRPr="00A13DE4" w:rsidRDefault="004D44DF" w:rsidP="004D44DF">
                  <w:pPr>
                    <w:pStyle w:val="ListParagraph"/>
                    <w:rPr>
                      <w:rFonts w:cstheme="minorHAnsi"/>
                      <w:sz w:val="20"/>
                      <w:szCs w:val="20"/>
                    </w:rPr>
                  </w:pPr>
                </w:p>
                <w:p w14:paraId="492E4BE0" w14:textId="77777777" w:rsidR="004D44DF" w:rsidRPr="00A13DE4" w:rsidRDefault="000354D0" w:rsidP="004D44DF">
                  <w:pPr>
                    <w:pStyle w:val="ListParagraph"/>
                    <w:numPr>
                      <w:ilvl w:val="0"/>
                      <w:numId w:val="35"/>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Able to work flexible hours, including regular evening and weekend commitments.</w:t>
                  </w:r>
                </w:p>
                <w:p w14:paraId="1021B4A2" w14:textId="77777777" w:rsidR="004D44DF" w:rsidRPr="00A13DE4" w:rsidRDefault="004D44DF" w:rsidP="004D44DF">
                  <w:pPr>
                    <w:pStyle w:val="ListParagraph"/>
                    <w:rPr>
                      <w:rFonts w:cstheme="minorHAnsi"/>
                      <w:sz w:val="20"/>
                      <w:szCs w:val="20"/>
                    </w:rPr>
                  </w:pPr>
                </w:p>
                <w:p w14:paraId="59386AE2" w14:textId="3AFE4F20" w:rsidR="000354D0" w:rsidRPr="00A13DE4" w:rsidRDefault="000354D0" w:rsidP="004D44DF">
                  <w:pPr>
                    <w:pStyle w:val="ListParagraph"/>
                    <w:numPr>
                      <w:ilvl w:val="0"/>
                      <w:numId w:val="35"/>
                    </w:numPr>
                    <w:overflowPunct w:val="0"/>
                    <w:autoSpaceDE w:val="0"/>
                    <w:autoSpaceDN w:val="0"/>
                    <w:adjustRightInd w:val="0"/>
                    <w:spacing w:after="0" w:line="259" w:lineRule="auto"/>
                    <w:textAlignment w:val="baseline"/>
                    <w:rPr>
                      <w:rFonts w:cstheme="minorHAnsi"/>
                      <w:sz w:val="20"/>
                      <w:szCs w:val="20"/>
                    </w:rPr>
                  </w:pPr>
                  <w:r w:rsidRPr="00A13DE4">
                    <w:rPr>
                      <w:rFonts w:cstheme="minorHAnsi"/>
                      <w:sz w:val="20"/>
                      <w:szCs w:val="20"/>
                    </w:rPr>
                    <w:t>Willingness to travel around the Diocese, with access to a vehicle for work purposes.</w:t>
                  </w:r>
                </w:p>
                <w:p w14:paraId="64694122" w14:textId="77777777" w:rsidR="000354D0" w:rsidRPr="00A13DE4" w:rsidRDefault="000354D0" w:rsidP="000354D0">
                  <w:pPr>
                    <w:overflowPunct w:val="0"/>
                    <w:autoSpaceDE w:val="0"/>
                    <w:autoSpaceDN w:val="0"/>
                    <w:adjustRightInd w:val="0"/>
                    <w:textAlignment w:val="baseline"/>
                    <w:rPr>
                      <w:rFonts w:cstheme="minorHAnsi"/>
                      <w:sz w:val="20"/>
                      <w:szCs w:val="20"/>
                    </w:rPr>
                  </w:pPr>
                </w:p>
                <w:p w14:paraId="34F497CF" w14:textId="77777777" w:rsidR="000354D0" w:rsidRPr="00B41F9D" w:rsidRDefault="000354D0" w:rsidP="000354D0">
                  <w:pPr>
                    <w:ind w:left="12" w:right="3174"/>
                  </w:pPr>
                </w:p>
              </w:tc>
            </w:tr>
          </w:tbl>
          <w:p w14:paraId="39F910C4" w14:textId="77777777" w:rsidR="00FA1C23" w:rsidRDefault="00FA1C23" w:rsidP="00350C87">
            <w:pPr>
              <w:spacing w:after="0" w:line="259" w:lineRule="auto"/>
              <w:ind w:left="34"/>
              <w:rPr>
                <w:rFonts w:cstheme="minorHAnsi"/>
                <w:b/>
                <w:bCs/>
              </w:rPr>
            </w:pPr>
          </w:p>
          <w:p w14:paraId="0F6A4883" w14:textId="77777777" w:rsidR="00FA1C23" w:rsidRDefault="00FA1C23" w:rsidP="00350C87">
            <w:pPr>
              <w:spacing w:after="0" w:line="259" w:lineRule="auto"/>
              <w:ind w:left="34"/>
              <w:rPr>
                <w:rFonts w:cstheme="minorHAnsi"/>
                <w:b/>
                <w:bCs/>
              </w:rPr>
            </w:pPr>
          </w:p>
          <w:p w14:paraId="0E59CC15" w14:textId="77777777" w:rsidR="00FA1C23" w:rsidRDefault="00FA1C23" w:rsidP="00350C87">
            <w:pPr>
              <w:spacing w:after="0" w:line="259" w:lineRule="auto"/>
              <w:ind w:left="34"/>
              <w:rPr>
                <w:rFonts w:cstheme="minorHAnsi"/>
                <w:b/>
                <w:bCs/>
              </w:rPr>
            </w:pPr>
          </w:p>
          <w:p w14:paraId="0CBBAEC7" w14:textId="77777777" w:rsidR="00FA1C23" w:rsidRDefault="00FA1C23" w:rsidP="00350C87">
            <w:pPr>
              <w:spacing w:after="0" w:line="259" w:lineRule="auto"/>
              <w:ind w:left="34"/>
              <w:rPr>
                <w:rFonts w:cstheme="minorHAnsi"/>
                <w:b/>
                <w:bCs/>
              </w:rPr>
            </w:pPr>
          </w:p>
          <w:p w14:paraId="2D2EA395" w14:textId="77777777" w:rsidR="00FA1C23" w:rsidRDefault="00FA1C23" w:rsidP="00350C87">
            <w:pPr>
              <w:spacing w:after="0" w:line="259" w:lineRule="auto"/>
              <w:ind w:left="34"/>
              <w:rPr>
                <w:rFonts w:cstheme="minorHAnsi"/>
                <w:b/>
                <w:bCs/>
              </w:rPr>
            </w:pPr>
          </w:p>
          <w:p w14:paraId="3001C4CA" w14:textId="77777777" w:rsidR="00FA1C23" w:rsidRDefault="00FA1C23" w:rsidP="00350C87">
            <w:pPr>
              <w:spacing w:after="0" w:line="259" w:lineRule="auto"/>
              <w:ind w:left="34"/>
              <w:rPr>
                <w:rFonts w:cstheme="minorHAnsi"/>
                <w:b/>
                <w:bCs/>
              </w:rPr>
            </w:pPr>
          </w:p>
          <w:p w14:paraId="1B9E8150" w14:textId="77777777" w:rsidR="00FA1C23" w:rsidRDefault="00FA1C23" w:rsidP="00350C87">
            <w:pPr>
              <w:spacing w:after="0" w:line="259" w:lineRule="auto"/>
              <w:ind w:left="34"/>
              <w:rPr>
                <w:rFonts w:cstheme="minorHAnsi"/>
                <w:b/>
                <w:bCs/>
              </w:rPr>
            </w:pPr>
          </w:p>
          <w:p w14:paraId="3F511F3A" w14:textId="4EE7546C" w:rsidR="00BD1EF7" w:rsidRDefault="00BD1EF7" w:rsidP="00350C87">
            <w:pPr>
              <w:spacing w:after="0" w:line="259" w:lineRule="auto"/>
              <w:ind w:left="34"/>
              <w:rPr>
                <w:rFonts w:ascii="Calibri" w:eastAsia="Calibri" w:hAnsi="Calibri" w:cs="Calibri"/>
                <w:color w:val="000000"/>
                <w:kern w:val="2"/>
                <w:sz w:val="22"/>
                <w:lang w:val="en-GB" w:eastAsia="en-GB"/>
                <w14:ligatures w14:val="standardContextual"/>
              </w:rPr>
            </w:pPr>
            <w:r w:rsidRPr="006F6664">
              <w:rPr>
                <w:rFonts w:cstheme="minorHAnsi"/>
                <w:b/>
                <w:bCs/>
              </w:rPr>
              <w:t>S</w:t>
            </w:r>
            <w:r>
              <w:rPr>
                <w:rFonts w:cstheme="minorHAnsi"/>
                <w:b/>
                <w:bCs/>
              </w:rPr>
              <w:t>TAFF BENEFITS</w:t>
            </w:r>
          </w:p>
          <w:p w14:paraId="5DC03016" w14:textId="77777777" w:rsidR="00BD1EF7" w:rsidRPr="00350C87" w:rsidRDefault="00BD1EF7" w:rsidP="00350C87">
            <w:pPr>
              <w:spacing w:after="0" w:line="259" w:lineRule="auto"/>
              <w:ind w:left="34"/>
              <w:rPr>
                <w:rFonts w:ascii="Calibri" w:eastAsia="Calibri" w:hAnsi="Calibri" w:cs="Calibri"/>
                <w:color w:val="000000"/>
                <w:kern w:val="2"/>
                <w:sz w:val="22"/>
                <w:lang w:val="en-GB" w:eastAsia="en-GB"/>
                <w14:ligatures w14:val="standardContextua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5"/>
              <w:gridCol w:w="7244"/>
            </w:tblGrid>
            <w:tr w:rsidR="00350C87" w:rsidRPr="00350C87" w14:paraId="6A3C22D0" w14:textId="77777777" w:rsidTr="2FA0B310">
              <w:trPr>
                <w:cantSplit/>
                <w:jc w:val="center"/>
              </w:trPr>
              <w:tc>
                <w:tcPr>
                  <w:tcW w:w="9639" w:type="dxa"/>
                  <w:gridSpan w:val="2"/>
                  <w:shd w:val="clear" w:color="auto" w:fill="CCCCFF"/>
                </w:tcPr>
                <w:p w14:paraId="6C573FEC"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Benefits</w:t>
                  </w:r>
                </w:p>
              </w:tc>
            </w:tr>
            <w:tr w:rsidR="00350C87" w:rsidRPr="00350C87" w14:paraId="025678AC" w14:textId="77777777" w:rsidTr="2FA0B310">
              <w:trPr>
                <w:cantSplit/>
                <w:jc w:val="center"/>
              </w:trPr>
              <w:tc>
                <w:tcPr>
                  <w:tcW w:w="2395" w:type="dxa"/>
                </w:tcPr>
                <w:p w14:paraId="20107CED"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Salary</w:t>
                  </w:r>
                </w:p>
              </w:tc>
              <w:tc>
                <w:tcPr>
                  <w:tcW w:w="7244" w:type="dxa"/>
                </w:tcPr>
                <w:p w14:paraId="33955123" w14:textId="159DCCA1" w:rsidR="00350C87" w:rsidRPr="00350C87" w:rsidRDefault="00350C87" w:rsidP="2FA0B310">
                  <w:pPr>
                    <w:spacing w:after="160" w:line="259" w:lineRule="auto"/>
                    <w:ind w:right="-1"/>
                    <w:rPr>
                      <w:rFonts w:eastAsia="Calibri"/>
                      <w:color w:val="000000"/>
                      <w:kern w:val="2"/>
                      <w:sz w:val="22"/>
                      <w:szCs w:val="22"/>
                      <w:lang w:val="en-GB" w:eastAsia="en-GB"/>
                      <w14:ligatures w14:val="standardContextual"/>
                    </w:rPr>
                  </w:pPr>
                  <w:r w:rsidRPr="00F1221B">
                    <w:rPr>
                      <w:rFonts w:eastAsia="Calibri"/>
                      <w:color w:val="000000"/>
                      <w:kern w:val="2"/>
                      <w:sz w:val="22"/>
                      <w:szCs w:val="22"/>
                      <w:lang w:val="en-GB" w:eastAsia="en-GB"/>
                      <w14:ligatures w14:val="standardContextual"/>
                    </w:rPr>
                    <w:t xml:space="preserve">£ </w:t>
                  </w:r>
                  <w:r w:rsidR="00F1221B" w:rsidRPr="00F1221B">
                    <w:rPr>
                      <w:rFonts w:eastAsia="Calibri"/>
                      <w:color w:val="000000"/>
                      <w:kern w:val="2"/>
                      <w:sz w:val="22"/>
                      <w:szCs w:val="22"/>
                      <w:lang w:val="en-GB" w:eastAsia="en-GB"/>
                      <w14:ligatures w14:val="standardContextual"/>
                    </w:rPr>
                    <w:t xml:space="preserve">40,462 </w:t>
                  </w:r>
                  <w:r w:rsidRPr="00F1221B">
                    <w:rPr>
                      <w:rFonts w:eastAsia="Calibri"/>
                      <w:color w:val="000000"/>
                      <w:kern w:val="2"/>
                      <w:sz w:val="22"/>
                      <w:szCs w:val="22"/>
                      <w:lang w:val="en-GB" w:eastAsia="en-GB"/>
                      <w14:ligatures w14:val="standardContextual"/>
                    </w:rPr>
                    <w:t>FTE</w:t>
                  </w:r>
                  <w:r w:rsidR="00326DAE">
                    <w:rPr>
                      <w:rFonts w:eastAsia="Calibri"/>
                      <w:color w:val="000000"/>
                      <w:kern w:val="2"/>
                      <w:sz w:val="22"/>
                      <w:szCs w:val="22"/>
                      <w:lang w:val="en-GB" w:eastAsia="en-GB"/>
                      <w14:ligatures w14:val="standardContextual"/>
                    </w:rPr>
                    <w:t xml:space="preserve"> (35 hours a week)</w:t>
                  </w:r>
                </w:p>
              </w:tc>
            </w:tr>
            <w:tr w:rsidR="003F3423" w:rsidRPr="00350C87" w14:paraId="6632BC22" w14:textId="77777777" w:rsidTr="2FA0B310">
              <w:trPr>
                <w:cantSplit/>
                <w:jc w:val="center"/>
              </w:trPr>
              <w:tc>
                <w:tcPr>
                  <w:tcW w:w="2395" w:type="dxa"/>
                </w:tcPr>
                <w:p w14:paraId="65F23BFC" w14:textId="1BDB36E0" w:rsidR="003F3423" w:rsidRPr="00350C87" w:rsidRDefault="003F3423" w:rsidP="00350C87">
                  <w:pPr>
                    <w:spacing w:after="160" w:line="259" w:lineRule="auto"/>
                    <w:jc w:val="both"/>
                    <w:rPr>
                      <w:rFonts w:eastAsia="Calibri" w:cstheme="minorHAnsi"/>
                      <w:b/>
                      <w:bCs/>
                      <w:color w:val="000000"/>
                      <w:kern w:val="2"/>
                      <w:lang w:val="en-GB" w:eastAsia="en-GB"/>
                      <w14:ligatures w14:val="standardContextual"/>
                    </w:rPr>
                  </w:pPr>
                  <w:r>
                    <w:rPr>
                      <w:rFonts w:eastAsia="Calibri" w:cstheme="minorHAnsi"/>
                      <w:b/>
                      <w:bCs/>
                      <w:color w:val="000000"/>
                      <w:kern w:val="2"/>
                      <w:lang w:val="en-GB" w:eastAsia="en-GB"/>
                      <w14:ligatures w14:val="standardContextual"/>
                    </w:rPr>
                    <w:t>Hours</w:t>
                  </w:r>
                </w:p>
              </w:tc>
              <w:tc>
                <w:tcPr>
                  <w:tcW w:w="7244" w:type="dxa"/>
                </w:tcPr>
                <w:p w14:paraId="18F410BC" w14:textId="053D4D17" w:rsidR="003F3423" w:rsidRPr="00350C87" w:rsidRDefault="003F3423" w:rsidP="00350C87">
                  <w:pPr>
                    <w:spacing w:after="160" w:line="259" w:lineRule="auto"/>
                    <w:jc w:val="both"/>
                    <w:rPr>
                      <w:rFonts w:eastAsia="Calibri" w:cstheme="minorHAnsi"/>
                      <w:color w:val="000000"/>
                      <w:kern w:val="2"/>
                      <w:sz w:val="22"/>
                      <w:szCs w:val="22"/>
                      <w:lang w:val="en-GB" w:eastAsia="en-GB"/>
                      <w14:ligatures w14:val="standardContextual"/>
                    </w:rPr>
                  </w:pPr>
                  <w:r>
                    <w:rPr>
                      <w:rFonts w:eastAsia="Calibri" w:cstheme="minorHAnsi"/>
                      <w:color w:val="000000"/>
                      <w:kern w:val="2"/>
                      <w:sz w:val="22"/>
                      <w:szCs w:val="22"/>
                      <w:lang w:val="en-GB" w:eastAsia="en-GB"/>
                      <w14:ligatures w14:val="standardContextual"/>
                    </w:rPr>
                    <w:t>21 hours</w:t>
                  </w:r>
                </w:p>
              </w:tc>
            </w:tr>
            <w:tr w:rsidR="00350C87" w:rsidRPr="00350C87" w14:paraId="7EF8FB7F" w14:textId="77777777" w:rsidTr="2FA0B310">
              <w:trPr>
                <w:cantSplit/>
                <w:jc w:val="center"/>
              </w:trPr>
              <w:tc>
                <w:tcPr>
                  <w:tcW w:w="2395" w:type="dxa"/>
                </w:tcPr>
                <w:p w14:paraId="4A600080"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Pension</w:t>
                  </w:r>
                </w:p>
              </w:tc>
              <w:tc>
                <w:tcPr>
                  <w:tcW w:w="7244" w:type="dxa"/>
                </w:tcPr>
                <w:p w14:paraId="5F0669DC" w14:textId="77777777" w:rsidR="00940A44" w:rsidRDefault="00350C87" w:rsidP="00350C87">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 xml:space="preserve">A non-contributory, deﬁned contributions scheme (employer’s contribution is 15% of salary). </w:t>
                  </w:r>
                </w:p>
                <w:p w14:paraId="60001A2C" w14:textId="772B9BD6" w:rsidR="00350C87" w:rsidRPr="00350C87" w:rsidRDefault="00350C87" w:rsidP="00350C87">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An ordained candidate could choose to remain in the Church of England Clergy Pension Scheme.</w:t>
                  </w:r>
                </w:p>
              </w:tc>
            </w:tr>
            <w:tr w:rsidR="00350C87" w:rsidRPr="00350C87" w14:paraId="0028468A" w14:textId="77777777" w:rsidTr="2FA0B310">
              <w:trPr>
                <w:cantSplit/>
                <w:jc w:val="center"/>
              </w:trPr>
              <w:tc>
                <w:tcPr>
                  <w:tcW w:w="2395" w:type="dxa"/>
                </w:tcPr>
                <w:p w14:paraId="30D53E75"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Car</w:t>
                  </w:r>
                </w:p>
              </w:tc>
              <w:tc>
                <w:tcPr>
                  <w:tcW w:w="7244" w:type="dxa"/>
                </w:tcPr>
                <w:p w14:paraId="7FC9EA23" w14:textId="77777777" w:rsidR="00350C87" w:rsidRPr="00350C87" w:rsidRDefault="00350C87" w:rsidP="00350C87">
                  <w:pPr>
                    <w:spacing w:after="160" w:line="259" w:lineRule="auto"/>
                    <w:jc w:val="both"/>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 xml:space="preserve">mileage paid at 45ppm </w:t>
                  </w:r>
                </w:p>
              </w:tc>
            </w:tr>
            <w:tr w:rsidR="00350C87" w:rsidRPr="00350C87" w14:paraId="23477991" w14:textId="77777777" w:rsidTr="2FA0B310">
              <w:trPr>
                <w:cantSplit/>
                <w:trHeight w:val="479"/>
                <w:jc w:val="center"/>
              </w:trPr>
              <w:tc>
                <w:tcPr>
                  <w:tcW w:w="2395" w:type="dxa"/>
                </w:tcPr>
                <w:p w14:paraId="2426DF7F"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Office provision</w:t>
                  </w:r>
                </w:p>
              </w:tc>
              <w:tc>
                <w:tcPr>
                  <w:tcW w:w="7244" w:type="dxa"/>
                </w:tcPr>
                <w:p w14:paraId="0258C9EF" w14:textId="77777777" w:rsidR="00350C87" w:rsidRPr="00350C87" w:rsidRDefault="00350C87" w:rsidP="00350C87">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Office space in Church House, Penrith</w:t>
                  </w:r>
                </w:p>
              </w:tc>
            </w:tr>
            <w:tr w:rsidR="00350C87" w:rsidRPr="00350C87" w14:paraId="0C99B282" w14:textId="77777777" w:rsidTr="2FA0B310">
              <w:trPr>
                <w:cantSplit/>
                <w:jc w:val="center"/>
              </w:trPr>
              <w:tc>
                <w:tcPr>
                  <w:tcW w:w="2395" w:type="dxa"/>
                </w:tcPr>
                <w:p w14:paraId="080F7BCF"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Working expenses</w:t>
                  </w:r>
                </w:p>
              </w:tc>
              <w:tc>
                <w:tcPr>
                  <w:tcW w:w="7244" w:type="dxa"/>
                </w:tcPr>
                <w:p w14:paraId="550D6D4B" w14:textId="77777777" w:rsidR="00350C87" w:rsidRPr="00350C87" w:rsidRDefault="00350C87" w:rsidP="00350C87">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Funded as appropriate.</w:t>
                  </w:r>
                </w:p>
                <w:p w14:paraId="7F26BFD1" w14:textId="77777777" w:rsidR="00350C87" w:rsidRPr="00350C87" w:rsidRDefault="00350C87" w:rsidP="00350C87">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Mileage (to places other than your Place of Work) paid at 45ppm.</w:t>
                  </w:r>
                </w:p>
              </w:tc>
            </w:tr>
            <w:tr w:rsidR="00350C87" w:rsidRPr="00350C87" w14:paraId="750E428A" w14:textId="77777777" w:rsidTr="2FA0B310">
              <w:trPr>
                <w:cantSplit/>
                <w:jc w:val="center"/>
              </w:trPr>
              <w:tc>
                <w:tcPr>
                  <w:tcW w:w="2395" w:type="dxa"/>
                </w:tcPr>
                <w:p w14:paraId="7F61E92F"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Other benefits</w:t>
                  </w:r>
                </w:p>
                <w:p w14:paraId="6A3BA69C"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p>
              </w:tc>
              <w:tc>
                <w:tcPr>
                  <w:tcW w:w="7244" w:type="dxa"/>
                </w:tcPr>
                <w:p w14:paraId="0D73964D" w14:textId="1FFD7BBF" w:rsidR="00350C87" w:rsidRPr="009C6F49" w:rsidRDefault="00350C87" w:rsidP="00220D82">
                  <w:pPr>
                    <w:numPr>
                      <w:ilvl w:val="0"/>
                      <w:numId w:val="2"/>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9C6F49">
                    <w:rPr>
                      <w:rFonts w:eastAsia="Calibri" w:cstheme="minorHAnsi"/>
                      <w:bCs/>
                      <w:color w:val="000000"/>
                      <w:kern w:val="2"/>
                      <w:sz w:val="22"/>
                      <w:szCs w:val="22"/>
                      <w:lang w:val="en-GB" w:eastAsia="en-GB"/>
                      <w14:ligatures w14:val="standardContextual"/>
                    </w:rPr>
                    <w:t xml:space="preserve">34 days annual leave </w:t>
                  </w:r>
                  <w:proofErr w:type="spellStart"/>
                  <w:r w:rsidRPr="009C6F49">
                    <w:rPr>
                      <w:rFonts w:eastAsia="Calibri" w:cstheme="minorHAnsi"/>
                      <w:bCs/>
                      <w:color w:val="000000"/>
                      <w:kern w:val="2"/>
                      <w:sz w:val="22"/>
                      <w:szCs w:val="22"/>
                      <w:lang w:val="en-GB" w:eastAsia="en-GB"/>
                      <w14:ligatures w14:val="standardContextual"/>
                    </w:rPr>
                    <w:t>incl</w:t>
                  </w:r>
                  <w:proofErr w:type="spellEnd"/>
                  <w:r w:rsidRPr="009C6F49">
                    <w:rPr>
                      <w:rFonts w:eastAsia="Calibri" w:cstheme="minorHAnsi"/>
                      <w:bCs/>
                      <w:color w:val="000000"/>
                      <w:kern w:val="2"/>
                      <w:sz w:val="22"/>
                      <w:szCs w:val="22"/>
                      <w:lang w:val="en-GB" w:eastAsia="en-GB"/>
                      <w14:ligatures w14:val="standardContextual"/>
                    </w:rPr>
                    <w:t xml:space="preserve"> bank holidays</w:t>
                  </w:r>
                  <w:r w:rsidR="002628F5" w:rsidRPr="009C6F49">
                    <w:rPr>
                      <w:rFonts w:eastAsia="Calibri" w:cstheme="minorHAnsi"/>
                      <w:bCs/>
                      <w:color w:val="000000"/>
                      <w:kern w:val="2"/>
                      <w:sz w:val="22"/>
                      <w:szCs w:val="22"/>
                      <w:lang w:val="en-GB" w:eastAsia="en-GB"/>
                      <w14:ligatures w14:val="standardContextual"/>
                    </w:rPr>
                    <w:t xml:space="preserve"> pro rata</w:t>
                  </w:r>
                  <w:r w:rsidRPr="009C6F49">
                    <w:rPr>
                      <w:rFonts w:eastAsia="Calibri" w:cstheme="minorHAnsi"/>
                      <w:bCs/>
                      <w:color w:val="000000"/>
                      <w:kern w:val="2"/>
                      <w:sz w:val="22"/>
                      <w:szCs w:val="22"/>
                      <w:lang w:val="en-GB" w:eastAsia="en-GB"/>
                      <w14:ligatures w14:val="standardContextual"/>
                    </w:rPr>
                    <w:t xml:space="preserve"> </w:t>
                  </w:r>
                </w:p>
                <w:p w14:paraId="2659C378" w14:textId="1C54AFA4" w:rsidR="00350C87" w:rsidRPr="009C6F49" w:rsidRDefault="00350C87" w:rsidP="00220D82">
                  <w:pPr>
                    <w:numPr>
                      <w:ilvl w:val="0"/>
                      <w:numId w:val="2"/>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9C6F49">
                    <w:rPr>
                      <w:rFonts w:eastAsia="Calibri" w:cstheme="minorHAnsi"/>
                      <w:bCs/>
                      <w:color w:val="000000"/>
                      <w:kern w:val="2"/>
                      <w:sz w:val="22"/>
                      <w:szCs w:val="22"/>
                      <w:lang w:val="en-GB" w:eastAsia="en-GB"/>
                      <w14:ligatures w14:val="standardContextual"/>
                    </w:rPr>
                    <w:t xml:space="preserve">35 hrs </w:t>
                  </w:r>
                  <w:r w:rsidR="00AB0471" w:rsidRPr="009C6F49">
                    <w:rPr>
                      <w:rFonts w:eastAsia="Calibri" w:cstheme="minorHAnsi"/>
                      <w:bCs/>
                      <w:color w:val="000000"/>
                      <w:kern w:val="2"/>
                      <w:sz w:val="22"/>
                      <w:szCs w:val="22"/>
                      <w:lang w:val="en-GB" w:eastAsia="en-GB"/>
                      <w14:ligatures w14:val="standardContextual"/>
                    </w:rPr>
                    <w:t>working</w:t>
                  </w:r>
                  <w:r w:rsidRPr="009C6F49">
                    <w:rPr>
                      <w:rFonts w:eastAsia="Calibri" w:cstheme="minorHAnsi"/>
                      <w:bCs/>
                      <w:color w:val="000000"/>
                      <w:kern w:val="2"/>
                      <w:sz w:val="22"/>
                      <w:szCs w:val="22"/>
                      <w:lang w:val="en-GB" w:eastAsia="en-GB"/>
                      <w14:ligatures w14:val="standardContextual"/>
                    </w:rPr>
                    <w:t xml:space="preserve"> week flexi-time system in operation</w:t>
                  </w:r>
                  <w:r w:rsidR="002628F5" w:rsidRPr="009C6F49">
                    <w:rPr>
                      <w:rFonts w:eastAsia="Calibri" w:cstheme="minorHAnsi"/>
                      <w:bCs/>
                      <w:color w:val="000000"/>
                      <w:kern w:val="2"/>
                      <w:sz w:val="22"/>
                      <w:szCs w:val="22"/>
                      <w:lang w:val="en-GB" w:eastAsia="en-GB"/>
                      <w14:ligatures w14:val="standardContextual"/>
                    </w:rPr>
                    <w:t xml:space="preserve"> </w:t>
                  </w:r>
                </w:p>
                <w:p w14:paraId="5CAC8E9C" w14:textId="77777777" w:rsidR="00350C87" w:rsidRPr="00350C87" w:rsidRDefault="00350C87" w:rsidP="00220D82">
                  <w:pPr>
                    <w:numPr>
                      <w:ilvl w:val="0"/>
                      <w:numId w:val="2"/>
                    </w:numPr>
                    <w:overflowPunct w:val="0"/>
                    <w:autoSpaceDE w:val="0"/>
                    <w:autoSpaceDN w:val="0"/>
                    <w:adjustRightInd w:val="0"/>
                    <w:spacing w:after="0" w:line="240" w:lineRule="auto"/>
                    <w:jc w:val="both"/>
                    <w:textAlignment w:val="baseline"/>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Time off in lieu of hours worked at evenings and weekends (there will be regular requirements to work outside normal office hours)</w:t>
                  </w:r>
                </w:p>
                <w:p w14:paraId="62E7E377" w14:textId="77777777" w:rsidR="00350C87" w:rsidRPr="00350C87" w:rsidRDefault="00350C87" w:rsidP="00220D82">
                  <w:pPr>
                    <w:numPr>
                      <w:ilvl w:val="0"/>
                      <w:numId w:val="2"/>
                    </w:numPr>
                    <w:overflowPunct w:val="0"/>
                    <w:autoSpaceDE w:val="0"/>
                    <w:autoSpaceDN w:val="0"/>
                    <w:adjustRightInd w:val="0"/>
                    <w:spacing w:after="0" w:line="240" w:lineRule="auto"/>
                    <w:jc w:val="both"/>
                    <w:textAlignment w:val="baseline"/>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A smartphone with remote access to email</w:t>
                  </w:r>
                </w:p>
              </w:tc>
            </w:tr>
            <w:tr w:rsidR="00350C87" w:rsidRPr="00350C87" w14:paraId="06608162" w14:textId="77777777" w:rsidTr="2FA0B310">
              <w:trPr>
                <w:cantSplit/>
                <w:trHeight w:val="2323"/>
                <w:jc w:val="center"/>
              </w:trPr>
              <w:tc>
                <w:tcPr>
                  <w:tcW w:w="2395" w:type="dxa"/>
                </w:tcPr>
                <w:p w14:paraId="3F1BA111"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p>
              </w:tc>
              <w:tc>
                <w:tcPr>
                  <w:tcW w:w="7244" w:type="dxa"/>
                </w:tcPr>
                <w:p w14:paraId="21FEE99C" w14:textId="77777777" w:rsidR="00350C87" w:rsidRPr="00350C87" w:rsidRDefault="00350C87" w:rsidP="00350C87">
                  <w:pPr>
                    <w:spacing w:after="160" w:line="259" w:lineRule="auto"/>
                    <w:jc w:val="both"/>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Any offer of employment is subject to:</w:t>
                  </w:r>
                </w:p>
                <w:p w14:paraId="4B54D6BE" w14:textId="77777777" w:rsidR="00350C87" w:rsidRPr="00350C87" w:rsidRDefault="00350C87" w:rsidP="00220D82">
                  <w:pPr>
                    <w:numPr>
                      <w:ilvl w:val="0"/>
                      <w:numId w:val="9"/>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Two references (one must be current employer)</w:t>
                  </w:r>
                </w:p>
                <w:p w14:paraId="10BF2565" w14:textId="77777777" w:rsidR="00350C87" w:rsidRPr="00350C87" w:rsidRDefault="00350C87" w:rsidP="00220D82">
                  <w:pPr>
                    <w:numPr>
                      <w:ilvl w:val="0"/>
                      <w:numId w:val="9"/>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Health Check</w:t>
                  </w:r>
                </w:p>
                <w:p w14:paraId="100A5C86" w14:textId="77777777" w:rsidR="00350C87" w:rsidRPr="00350C87" w:rsidRDefault="00350C87" w:rsidP="00220D82">
                  <w:pPr>
                    <w:numPr>
                      <w:ilvl w:val="0"/>
                      <w:numId w:val="9"/>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Right to work check</w:t>
                  </w:r>
                </w:p>
                <w:p w14:paraId="38EA0F7A" w14:textId="49AE7CE4" w:rsidR="00350C87" w:rsidRPr="00350C87" w:rsidRDefault="00350C87" w:rsidP="00220D82">
                  <w:pPr>
                    <w:numPr>
                      <w:ilvl w:val="0"/>
                      <w:numId w:val="9"/>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Enhanced DBS check and Church of England Declaration form if applicable (if the DBS or declaration form are not completed the offer of employment will be rescinded)</w:t>
                  </w:r>
                </w:p>
              </w:tc>
            </w:tr>
          </w:tbl>
          <w:p w14:paraId="3F5039B5" w14:textId="77777777" w:rsidR="00350C87" w:rsidRPr="00350C87" w:rsidRDefault="00350C87" w:rsidP="00350C87">
            <w:pPr>
              <w:spacing w:after="0" w:line="259" w:lineRule="auto"/>
              <w:ind w:left="34"/>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 </w:t>
            </w:r>
          </w:p>
          <w:tbl>
            <w:tblPr>
              <w:tblW w:w="10245" w:type="dxa"/>
              <w:tblLayout w:type="fixed"/>
              <w:tblLook w:val="0000" w:firstRow="0" w:lastRow="0" w:firstColumn="0" w:lastColumn="0" w:noHBand="0" w:noVBand="0"/>
            </w:tblPr>
            <w:tblGrid>
              <w:gridCol w:w="10245"/>
            </w:tblGrid>
            <w:tr w:rsidR="006F6664" w:rsidRPr="007D6D26" w14:paraId="34154F97" w14:textId="77777777" w:rsidTr="2FA0B310">
              <w:trPr>
                <w:trHeight w:val="406"/>
              </w:trPr>
              <w:tc>
                <w:tcPr>
                  <w:tcW w:w="10245" w:type="dxa"/>
                </w:tcPr>
                <w:p w14:paraId="117E4477" w14:textId="2CFD8ADD" w:rsidR="00156638" w:rsidRPr="00485129" w:rsidRDefault="515FAE6B" w:rsidP="6CE3E0E4">
                  <w:pPr>
                    <w:tabs>
                      <w:tab w:val="left" w:pos="4590"/>
                    </w:tabs>
                    <w:overflowPunct w:val="0"/>
                    <w:autoSpaceDE w:val="0"/>
                    <w:autoSpaceDN w:val="0"/>
                    <w:adjustRightInd w:val="0"/>
                    <w:spacing w:after="0" w:line="240" w:lineRule="auto"/>
                    <w:textAlignment w:val="baseline"/>
                    <w:rPr>
                      <w:rFonts w:eastAsia="Times New Roman"/>
                      <w:b/>
                      <w:bCs/>
                      <w:sz w:val="22"/>
                      <w:szCs w:val="22"/>
                    </w:rPr>
                  </w:pPr>
                  <w:r w:rsidRPr="00485129">
                    <w:rPr>
                      <w:rFonts w:eastAsia="Times New Roman"/>
                      <w:b/>
                      <w:bCs/>
                    </w:rPr>
                    <w:t>NOTE</w:t>
                  </w:r>
                  <w:r w:rsidRPr="00485129">
                    <w:rPr>
                      <w:rFonts w:eastAsia="Times New Roman"/>
                    </w:rPr>
                    <w:t xml:space="preserve"> - </w:t>
                  </w:r>
                  <w:r w:rsidRPr="00485129">
                    <w:rPr>
                      <w:rFonts w:eastAsia="Times New Roman"/>
                      <w:sz w:val="22"/>
                      <w:szCs w:val="22"/>
                    </w:rPr>
                    <w:t xml:space="preserve">This post is subject to an </w:t>
                  </w:r>
                  <w:r w:rsidRPr="00485129">
                    <w:rPr>
                      <w:rFonts w:eastAsia="Times New Roman"/>
                      <w:b/>
                      <w:bCs/>
                      <w:sz w:val="22"/>
                      <w:szCs w:val="22"/>
                    </w:rPr>
                    <w:t>occupational requirement</w:t>
                  </w:r>
                  <w:r w:rsidRPr="00485129">
                    <w:rPr>
                      <w:rFonts w:eastAsia="Times New Roman"/>
                      <w:sz w:val="22"/>
                      <w:szCs w:val="22"/>
                    </w:rPr>
                    <w:t xml:space="preserve"> that the postholder be a </w:t>
                  </w:r>
                  <w:r w:rsidR="42FBCCE5" w:rsidRPr="00485129">
                    <w:rPr>
                      <w:rFonts w:eastAsia="Times New Roman"/>
                      <w:b/>
                      <w:bCs/>
                      <w:sz w:val="22"/>
                      <w:szCs w:val="22"/>
                    </w:rPr>
                    <w:t>practicing</w:t>
                  </w:r>
                  <w:r w:rsidRPr="00485129">
                    <w:rPr>
                      <w:rFonts w:eastAsia="Times New Roman"/>
                      <w:b/>
                      <w:bCs/>
                      <w:sz w:val="22"/>
                      <w:szCs w:val="22"/>
                    </w:rPr>
                    <w:t xml:space="preserve"> Christian</w:t>
                  </w:r>
                  <w:r w:rsidRPr="00485129">
                    <w:rPr>
                      <w:rFonts w:eastAsia="Times New Roman"/>
                      <w:sz w:val="22"/>
                      <w:szCs w:val="22"/>
                    </w:rPr>
                    <w:t xml:space="preserve"> under Part 1 of Schedule 9 of the Equality Act 2010.</w:t>
                  </w:r>
                  <w:r w:rsidR="00156638" w:rsidRPr="00485129">
                    <w:rPr>
                      <w:rFonts w:eastAsia="Times New Roman"/>
                      <w:b/>
                      <w:bCs/>
                      <w:sz w:val="22"/>
                      <w:szCs w:val="22"/>
                    </w:rPr>
                    <w:t xml:space="preserve"> </w:t>
                  </w:r>
                </w:p>
              </w:tc>
            </w:tr>
          </w:tbl>
          <w:p w14:paraId="3729585A" w14:textId="77777777" w:rsidR="00DB4153" w:rsidRDefault="00DB4153" w:rsidP="006F6664">
            <w:pPr>
              <w:spacing w:line="240" w:lineRule="auto"/>
              <w:rPr>
                <w:rFonts w:cstheme="minorHAnsi"/>
                <w:b/>
                <w:bCs/>
              </w:rPr>
            </w:pPr>
          </w:p>
          <w:p w14:paraId="0E9CF218" w14:textId="1FFB5747" w:rsidR="00D52E9F" w:rsidRPr="006F6664" w:rsidRDefault="00D52E9F" w:rsidP="006F6664">
            <w:pPr>
              <w:spacing w:line="240" w:lineRule="auto"/>
              <w:rPr>
                <w:rFonts w:cstheme="minorHAnsi"/>
                <w:b/>
                <w:bCs/>
              </w:rPr>
            </w:pPr>
          </w:p>
        </w:tc>
      </w:tr>
      <w:tr w:rsidR="00AB1FCB" w:rsidRPr="006F6664" w14:paraId="1750138C" w14:textId="77777777" w:rsidTr="78B25F6B">
        <w:trPr>
          <w:trHeight w:val="652"/>
        </w:trPr>
        <w:tc>
          <w:tcPr>
            <w:tcW w:w="10987" w:type="dxa"/>
            <w:gridSpan w:val="2"/>
          </w:tcPr>
          <w:p w14:paraId="02A88DAF" w14:textId="7BA4A055" w:rsidR="00AB1FCB" w:rsidRPr="006F6664" w:rsidRDefault="00AB1FCB" w:rsidP="001F4B27">
            <w:pPr>
              <w:rPr>
                <w:rFonts w:cstheme="minorHAnsi"/>
              </w:rPr>
            </w:pPr>
          </w:p>
        </w:tc>
      </w:tr>
      <w:tr w:rsidR="00AB1FCB" w:rsidRPr="006F6664" w14:paraId="677B7FD9" w14:textId="77777777" w:rsidTr="78B25F6B">
        <w:trPr>
          <w:trHeight w:val="109"/>
        </w:trPr>
        <w:tc>
          <w:tcPr>
            <w:tcW w:w="10987" w:type="dxa"/>
            <w:gridSpan w:val="2"/>
          </w:tcPr>
          <w:p w14:paraId="0076C54B" w14:textId="2E63DC39" w:rsidR="000C4347" w:rsidRPr="006F6664" w:rsidRDefault="000C4347" w:rsidP="008C5F42">
            <w:pPr>
              <w:rPr>
                <w:rFonts w:cstheme="minorHAnsi"/>
              </w:rPr>
            </w:pPr>
          </w:p>
        </w:tc>
      </w:tr>
    </w:tbl>
    <w:p w14:paraId="302FBE63" w14:textId="70F90F09" w:rsidR="009B77D2" w:rsidRPr="009255F5" w:rsidRDefault="004B7EA9">
      <w:pPr>
        <w:rPr>
          <w:sz w:val="28"/>
          <w:szCs w:val="28"/>
        </w:rPr>
      </w:pPr>
      <w:bookmarkStart w:id="2" w:name="_Hlk198634215"/>
      <w:r>
        <w:rPr>
          <w:sz w:val="28"/>
          <w:szCs w:val="28"/>
        </w:rPr>
        <w:lastRenderedPageBreak/>
        <w:t xml:space="preserve"> </w:t>
      </w:r>
      <w:bookmarkEnd w:id="2"/>
    </w:p>
    <w:sectPr w:rsidR="009B77D2" w:rsidRPr="009255F5" w:rsidSect="00156638">
      <w:headerReference w:type="default" r:id="rId14"/>
      <w:footerReference w:type="default" r:id="rId15"/>
      <w:headerReference w:type="first" r:id="rId16"/>
      <w:footerReference w:type="first" r:id="rId17"/>
      <w:pgSz w:w="12240" w:h="15840" w:code="1"/>
      <w:pgMar w:top="720" w:right="720" w:bottom="720" w:left="720"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BB100" w14:textId="77777777" w:rsidR="00DF1563" w:rsidRDefault="00DF1563" w:rsidP="007164F6">
      <w:pPr>
        <w:spacing w:after="0" w:line="240" w:lineRule="auto"/>
      </w:pPr>
      <w:r>
        <w:separator/>
      </w:r>
    </w:p>
  </w:endnote>
  <w:endnote w:type="continuationSeparator" w:id="0">
    <w:p w14:paraId="7AE6DBDB" w14:textId="77777777" w:rsidR="00DF1563" w:rsidRDefault="00DF1563" w:rsidP="007164F6">
      <w:pPr>
        <w:spacing w:after="0" w:line="240" w:lineRule="auto"/>
      </w:pPr>
      <w:r>
        <w:continuationSeparator/>
      </w:r>
    </w:p>
  </w:endnote>
  <w:endnote w:type="continuationNotice" w:id="1">
    <w:p w14:paraId="1B8C6D2D" w14:textId="77777777" w:rsidR="00DF1563" w:rsidRDefault="00DF15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Oswald-Light">
    <w:altName w:val="Oswald"/>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roman"/>
    <w:pitch w:val="default"/>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776D047A" w14:textId="77777777" w:rsidTr="007A7838">
      <w:trPr>
        <w:trHeight w:val="300"/>
      </w:trPr>
      <w:tc>
        <w:tcPr>
          <w:tcW w:w="3510" w:type="dxa"/>
        </w:tcPr>
        <w:p w14:paraId="4ADE1DFC" w14:textId="1F565246" w:rsidR="10E8E124" w:rsidRDefault="10E8E124" w:rsidP="007A7838">
          <w:pPr>
            <w:pStyle w:val="Header"/>
            <w:ind w:left="-115"/>
            <w:jc w:val="left"/>
          </w:pPr>
        </w:p>
      </w:tc>
      <w:tc>
        <w:tcPr>
          <w:tcW w:w="3510" w:type="dxa"/>
        </w:tcPr>
        <w:p w14:paraId="2D8CD55F" w14:textId="5C3420D8" w:rsidR="10E8E124" w:rsidRDefault="10E8E124" w:rsidP="007A7838">
          <w:pPr>
            <w:pStyle w:val="Header"/>
            <w:jc w:val="center"/>
          </w:pPr>
        </w:p>
      </w:tc>
      <w:tc>
        <w:tcPr>
          <w:tcW w:w="3510" w:type="dxa"/>
        </w:tcPr>
        <w:p w14:paraId="54D12634" w14:textId="39883DF9" w:rsidR="10E8E124" w:rsidRDefault="10E8E124" w:rsidP="007A7838">
          <w:pPr>
            <w:pStyle w:val="Header"/>
            <w:ind w:right="-115"/>
          </w:pPr>
        </w:p>
      </w:tc>
    </w:tr>
  </w:tbl>
  <w:p w14:paraId="3E274924" w14:textId="68EBCFCF" w:rsidR="10E8E124" w:rsidRDefault="00FA47C3" w:rsidP="007A7838">
    <w:pPr>
      <w:pStyle w:val="Footer"/>
    </w:pPr>
    <w:r w:rsidRPr="00761283">
      <w:rPr>
        <w:noProof/>
      </w:rPr>
      <w:drawing>
        <wp:anchor distT="0" distB="0" distL="114300" distR="114300" simplePos="0" relativeHeight="251658243" behindDoc="1" locked="0" layoutInCell="1" allowOverlap="1" wp14:anchorId="0F7705D2" wp14:editId="7DFDFFD1">
          <wp:simplePos x="0" y="0"/>
          <wp:positionH relativeFrom="column">
            <wp:posOffset>6116030</wp:posOffset>
          </wp:positionH>
          <wp:positionV relativeFrom="paragraph">
            <wp:posOffset>-720634</wp:posOffset>
          </wp:positionV>
          <wp:extent cx="513641" cy="935913"/>
          <wp:effectExtent l="0" t="0" r="0" b="4445"/>
          <wp:wrapNone/>
          <wp:docPr id="174813987" name="Picture 17481398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84" cy="9618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295ED32F" w14:textId="77777777" w:rsidTr="007A7838">
      <w:trPr>
        <w:trHeight w:val="300"/>
      </w:trPr>
      <w:tc>
        <w:tcPr>
          <w:tcW w:w="3510" w:type="dxa"/>
        </w:tcPr>
        <w:p w14:paraId="27762CF1" w14:textId="1EB891E4" w:rsidR="10E8E124" w:rsidRDefault="10E8E124" w:rsidP="007A7838">
          <w:pPr>
            <w:pStyle w:val="Header"/>
            <w:ind w:left="-115"/>
            <w:jc w:val="left"/>
          </w:pPr>
        </w:p>
      </w:tc>
      <w:tc>
        <w:tcPr>
          <w:tcW w:w="3510" w:type="dxa"/>
        </w:tcPr>
        <w:p w14:paraId="4CDD3913" w14:textId="064F3624" w:rsidR="10E8E124" w:rsidRDefault="10E8E124" w:rsidP="007A7838">
          <w:pPr>
            <w:pStyle w:val="Header"/>
            <w:jc w:val="center"/>
          </w:pPr>
        </w:p>
      </w:tc>
      <w:tc>
        <w:tcPr>
          <w:tcW w:w="3510" w:type="dxa"/>
        </w:tcPr>
        <w:p w14:paraId="13CC27AF" w14:textId="7D790358" w:rsidR="10E8E124" w:rsidRDefault="10E8E124" w:rsidP="007A7838">
          <w:pPr>
            <w:pStyle w:val="Header"/>
            <w:ind w:right="-115"/>
          </w:pPr>
        </w:p>
      </w:tc>
    </w:tr>
  </w:tbl>
  <w:p w14:paraId="7D862044" w14:textId="38FA6635" w:rsidR="10E8E124" w:rsidRDefault="00C30D35" w:rsidP="007A7838">
    <w:pPr>
      <w:pStyle w:val="Footer"/>
    </w:pPr>
    <w:r w:rsidRPr="00761283">
      <w:rPr>
        <w:noProof/>
      </w:rPr>
      <w:drawing>
        <wp:anchor distT="0" distB="0" distL="114300" distR="114300" simplePos="0" relativeHeight="251658242" behindDoc="1" locked="0" layoutInCell="1" allowOverlap="1" wp14:anchorId="3DB8B2DA" wp14:editId="4FA3F9D3">
          <wp:simplePos x="0" y="0"/>
          <wp:positionH relativeFrom="column">
            <wp:posOffset>6278008</wp:posOffset>
          </wp:positionH>
          <wp:positionV relativeFrom="paragraph">
            <wp:posOffset>-968326</wp:posOffset>
          </wp:positionV>
          <wp:extent cx="714865" cy="1302566"/>
          <wp:effectExtent l="0" t="0" r="0" b="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613" cy="132032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FB9F9" w14:textId="77777777" w:rsidR="00DF1563" w:rsidRDefault="00DF1563" w:rsidP="007164F6">
      <w:pPr>
        <w:spacing w:after="0" w:line="240" w:lineRule="auto"/>
      </w:pPr>
      <w:r>
        <w:separator/>
      </w:r>
    </w:p>
  </w:footnote>
  <w:footnote w:type="continuationSeparator" w:id="0">
    <w:p w14:paraId="6F0B91D4" w14:textId="77777777" w:rsidR="00DF1563" w:rsidRDefault="00DF1563" w:rsidP="007164F6">
      <w:pPr>
        <w:spacing w:after="0" w:line="240" w:lineRule="auto"/>
      </w:pPr>
      <w:r>
        <w:continuationSeparator/>
      </w:r>
    </w:p>
  </w:footnote>
  <w:footnote w:type="continuationNotice" w:id="1">
    <w:p w14:paraId="07850DDB" w14:textId="77777777" w:rsidR="00DF1563" w:rsidRDefault="00DF15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116286" w:rsidRPr="00CC5585" w14:paraId="5319DF3B" w14:textId="77777777" w:rsidTr="00116286">
      <w:trPr>
        <w:cantSplit/>
        <w:trHeight w:hRule="exact" w:val="864"/>
      </w:trPr>
      <w:tc>
        <w:tcPr>
          <w:tcW w:w="5395" w:type="dxa"/>
          <w:vAlign w:val="center"/>
        </w:tcPr>
        <w:p w14:paraId="479D2EC3" w14:textId="6601F3AB" w:rsidR="00116286" w:rsidRDefault="00761283" w:rsidP="00C6115B">
          <w:pPr>
            <w:pStyle w:val="Header"/>
            <w:jc w:val="left"/>
          </w:pPr>
          <w:r>
            <w:rPr>
              <w:noProof/>
            </w:rPr>
            <w:drawing>
              <wp:inline distT="0" distB="0" distL="0" distR="0" wp14:anchorId="7A4CC311" wp14:editId="4D36CA8A">
                <wp:extent cx="472440" cy="472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5395" w:type="dxa"/>
          <w:vAlign w:val="center"/>
        </w:tcPr>
        <w:p w14:paraId="4E133D0C" w14:textId="078E84C4" w:rsidR="00761283" w:rsidRPr="00913B29" w:rsidRDefault="00922F9F" w:rsidP="00913B29">
          <w:pPr>
            <w:pStyle w:val="Header"/>
            <w:jc w:val="left"/>
            <w:rPr>
              <w:sz w:val="22"/>
              <w:szCs w:val="22"/>
            </w:rPr>
          </w:pPr>
          <w:r>
            <w:rPr>
              <w:sz w:val="22"/>
              <w:szCs w:val="22"/>
            </w:rPr>
            <w:t xml:space="preserve">                                   Ministry Development Lead</w:t>
          </w:r>
        </w:p>
      </w:tc>
    </w:tr>
  </w:tbl>
  <w:p w14:paraId="2295CD87"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2AFE" w14:textId="156F5E3B" w:rsidR="007164F6" w:rsidRDefault="00965880" w:rsidP="00116286">
    <w:pPr>
      <w:pStyle w:val="Header"/>
    </w:pPr>
    <w:r>
      <w:rPr>
        <w:noProof/>
      </w:rPr>
      <mc:AlternateContent>
        <mc:Choice Requires="wpg">
          <w:drawing>
            <wp:anchor distT="0" distB="0" distL="114300" distR="114300" simplePos="0" relativeHeight="251658240" behindDoc="0" locked="0" layoutInCell="1" allowOverlap="1" wp14:anchorId="0EA7EADA" wp14:editId="74089C71">
              <wp:simplePos x="0" y="0"/>
              <wp:positionH relativeFrom="page">
                <wp:posOffset>518160</wp:posOffset>
              </wp:positionH>
              <wp:positionV relativeFrom="page">
                <wp:posOffset>-15240</wp:posOffset>
              </wp:positionV>
              <wp:extent cx="3083560" cy="5653405"/>
              <wp:effectExtent l="0" t="0" r="2540" b="4445"/>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83560" cy="5653405"/>
                        <a:chOff x="-30480" y="-15240"/>
                        <a:chExt cx="3083560" cy="565340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6" name="Freeform 5"/>
                      <wps:cNvSpPr>
                        <a:spLocks/>
                      </wps:cNvSpPr>
                      <wps:spPr bwMode="auto">
                        <a:xfrm>
                          <a:off x="-30480" y="-1524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477BA" id="Group 46" o:spid="_x0000_s1026" alt="&quot;&quot;" style="position:absolute;margin-left:40.8pt;margin-top:-1.2pt;width:242.8pt;height:445.15pt;z-index:251658240;mso-position-horizontal-relative:page;mso-position-vertical-relative:page" coordorigin="-304,-152" coordsize="30835,5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left:-304;top:-152;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sidR="00611D8B">
      <w:rPr>
        <w:noProof/>
      </w:rPr>
      <w:drawing>
        <wp:anchor distT="0" distB="0" distL="114300" distR="114300" simplePos="0" relativeHeight="251658241" behindDoc="1" locked="0" layoutInCell="1" allowOverlap="1" wp14:anchorId="12BC60EF" wp14:editId="6C7EA7C4">
          <wp:simplePos x="0" y="0"/>
          <wp:positionH relativeFrom="page">
            <wp:align>left</wp:align>
          </wp:positionH>
          <wp:positionV relativeFrom="paragraph">
            <wp:posOffset>-457201</wp:posOffset>
          </wp:positionV>
          <wp:extent cx="9761751" cy="6782937"/>
          <wp:effectExtent l="0" t="0" r="0" b="0"/>
          <wp:wrapNone/>
          <wp:docPr id="104149305" name="Picture 1" descr="Light bulb glowing and additional lights in a blurry back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ulb glowing and additional lights in a blurry backg… | Flick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777" cy="6790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BBE"/>
    <w:multiLevelType w:val="hybridMultilevel"/>
    <w:tmpl w:val="22DA89AC"/>
    <w:lvl w:ilvl="0" w:tplc="1DA8FB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3416A"/>
    <w:multiLevelType w:val="hybridMultilevel"/>
    <w:tmpl w:val="68A86B8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 w15:restartNumberingAfterBreak="0">
    <w:nsid w:val="00EF01A9"/>
    <w:multiLevelType w:val="hybridMultilevel"/>
    <w:tmpl w:val="CB82DDE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3" w15:restartNumberingAfterBreak="0">
    <w:nsid w:val="00FD1607"/>
    <w:multiLevelType w:val="hybridMultilevel"/>
    <w:tmpl w:val="A39C1A8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15:restartNumberingAfterBreak="0">
    <w:nsid w:val="01705A5A"/>
    <w:multiLevelType w:val="hybridMultilevel"/>
    <w:tmpl w:val="0B8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754343"/>
    <w:multiLevelType w:val="hybridMultilevel"/>
    <w:tmpl w:val="7CC89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AE7C25"/>
    <w:multiLevelType w:val="hybridMultilevel"/>
    <w:tmpl w:val="F432C6E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7" w15:restartNumberingAfterBreak="0">
    <w:nsid w:val="0D214E9F"/>
    <w:multiLevelType w:val="multilevel"/>
    <w:tmpl w:val="F81E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26410A"/>
    <w:multiLevelType w:val="multilevel"/>
    <w:tmpl w:val="CB60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061E85"/>
    <w:multiLevelType w:val="hybridMultilevel"/>
    <w:tmpl w:val="5382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344DDC"/>
    <w:multiLevelType w:val="multilevel"/>
    <w:tmpl w:val="5694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5F5540"/>
    <w:multiLevelType w:val="hybridMultilevel"/>
    <w:tmpl w:val="60E23E1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2" w15:restartNumberingAfterBreak="0">
    <w:nsid w:val="1AA447EF"/>
    <w:multiLevelType w:val="hybridMultilevel"/>
    <w:tmpl w:val="11E4DE0C"/>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3" w15:restartNumberingAfterBreak="0">
    <w:nsid w:val="1B6937C6"/>
    <w:multiLevelType w:val="multilevel"/>
    <w:tmpl w:val="B92E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947B22"/>
    <w:multiLevelType w:val="hybridMultilevel"/>
    <w:tmpl w:val="18D4C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BF71FF"/>
    <w:multiLevelType w:val="hybridMultilevel"/>
    <w:tmpl w:val="7FC07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78376D"/>
    <w:multiLevelType w:val="hybridMultilevel"/>
    <w:tmpl w:val="2A1A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D607E1"/>
    <w:multiLevelType w:val="hybridMultilevel"/>
    <w:tmpl w:val="E8CEC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E55ADF"/>
    <w:multiLevelType w:val="hybridMultilevel"/>
    <w:tmpl w:val="317A9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FC5F90"/>
    <w:multiLevelType w:val="hybridMultilevel"/>
    <w:tmpl w:val="B094D39C"/>
    <w:lvl w:ilvl="0" w:tplc="1DA8FB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1029A"/>
    <w:multiLevelType w:val="hybridMultilevel"/>
    <w:tmpl w:val="0D62A448"/>
    <w:lvl w:ilvl="0" w:tplc="1DA8FB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AD4AA6"/>
    <w:multiLevelType w:val="hybridMultilevel"/>
    <w:tmpl w:val="1062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1D4CD8"/>
    <w:multiLevelType w:val="hybridMultilevel"/>
    <w:tmpl w:val="79287178"/>
    <w:lvl w:ilvl="0" w:tplc="1DA8FB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28069B"/>
    <w:multiLevelType w:val="multilevel"/>
    <w:tmpl w:val="3966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67618B"/>
    <w:multiLevelType w:val="hybridMultilevel"/>
    <w:tmpl w:val="95B2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691141"/>
    <w:multiLevelType w:val="hybridMultilevel"/>
    <w:tmpl w:val="1F7AE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743F20"/>
    <w:multiLevelType w:val="hybridMultilevel"/>
    <w:tmpl w:val="CBE474F2"/>
    <w:lvl w:ilvl="0" w:tplc="1DA8FB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1B1E0F"/>
    <w:multiLevelType w:val="hybridMultilevel"/>
    <w:tmpl w:val="7D7EB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CE786E"/>
    <w:multiLevelType w:val="multilevel"/>
    <w:tmpl w:val="C8CA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CC1077"/>
    <w:multiLevelType w:val="hybridMultilevel"/>
    <w:tmpl w:val="B2C851EA"/>
    <w:lvl w:ilvl="0" w:tplc="08090001">
      <w:start w:val="1"/>
      <w:numFmt w:val="bullet"/>
      <w:lvlText w:val=""/>
      <w:lvlJc w:val="left"/>
      <w:pPr>
        <w:ind w:left="732" w:hanging="360"/>
      </w:pPr>
      <w:rPr>
        <w:rFonts w:ascii="Symbol" w:hAnsi="Symbol" w:hint="default"/>
      </w:rPr>
    </w:lvl>
    <w:lvl w:ilvl="1" w:tplc="FD60FFFC">
      <w:numFmt w:val="bullet"/>
      <w:lvlText w:val="▪"/>
      <w:lvlJc w:val="left"/>
      <w:pPr>
        <w:ind w:left="1452" w:hanging="360"/>
      </w:pPr>
      <w:rPr>
        <w:rFonts w:ascii="Wingdings" w:eastAsia="Wingdings" w:hAnsi="Wingdings" w:cs="Wingdings"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30" w15:restartNumberingAfterBreak="0">
    <w:nsid w:val="70D4461A"/>
    <w:multiLevelType w:val="hybridMultilevel"/>
    <w:tmpl w:val="2EF4CF4C"/>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31" w15:restartNumberingAfterBreak="0">
    <w:nsid w:val="72AB5D7E"/>
    <w:multiLevelType w:val="hybridMultilevel"/>
    <w:tmpl w:val="F3800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6D43BD"/>
    <w:multiLevelType w:val="hybridMultilevel"/>
    <w:tmpl w:val="ED102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FB21B5"/>
    <w:multiLevelType w:val="hybridMultilevel"/>
    <w:tmpl w:val="A964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8014F7"/>
    <w:multiLevelType w:val="hybridMultilevel"/>
    <w:tmpl w:val="313C10CC"/>
    <w:lvl w:ilvl="0" w:tplc="1DA8FB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18291D"/>
    <w:multiLevelType w:val="hybridMultilevel"/>
    <w:tmpl w:val="FE1CFAF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36" w15:restartNumberingAfterBreak="0">
    <w:nsid w:val="7BE43FEC"/>
    <w:multiLevelType w:val="hybridMultilevel"/>
    <w:tmpl w:val="DA8C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17625E"/>
    <w:multiLevelType w:val="hybridMultilevel"/>
    <w:tmpl w:val="F200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971ABC"/>
    <w:multiLevelType w:val="hybridMultilevel"/>
    <w:tmpl w:val="8546730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2185430">
    <w:abstractNumId w:val="17"/>
  </w:num>
  <w:num w:numId="2" w16cid:durableId="1954484053">
    <w:abstractNumId w:val="38"/>
  </w:num>
  <w:num w:numId="3" w16cid:durableId="709721437">
    <w:abstractNumId w:val="12"/>
  </w:num>
  <w:num w:numId="4" w16cid:durableId="1709379020">
    <w:abstractNumId w:val="29"/>
  </w:num>
  <w:num w:numId="5" w16cid:durableId="1427965941">
    <w:abstractNumId w:val="30"/>
  </w:num>
  <w:num w:numId="6" w16cid:durableId="473379165">
    <w:abstractNumId w:val="2"/>
  </w:num>
  <w:num w:numId="7" w16cid:durableId="1229531498">
    <w:abstractNumId w:val="1"/>
  </w:num>
  <w:num w:numId="8" w16cid:durableId="1774399234">
    <w:abstractNumId w:val="9"/>
  </w:num>
  <w:num w:numId="9" w16cid:durableId="1122262953">
    <w:abstractNumId w:val="25"/>
  </w:num>
  <w:num w:numId="10" w16cid:durableId="439570994">
    <w:abstractNumId w:val="6"/>
  </w:num>
  <w:num w:numId="11" w16cid:durableId="612327216">
    <w:abstractNumId w:val="35"/>
  </w:num>
  <w:num w:numId="12" w16cid:durableId="148712844">
    <w:abstractNumId w:val="5"/>
  </w:num>
  <w:num w:numId="13" w16cid:durableId="113913147">
    <w:abstractNumId w:val="34"/>
  </w:num>
  <w:num w:numId="14" w16cid:durableId="726683878">
    <w:abstractNumId w:val="19"/>
  </w:num>
  <w:num w:numId="15" w16cid:durableId="196548068">
    <w:abstractNumId w:val="0"/>
  </w:num>
  <w:num w:numId="16" w16cid:durableId="1094477378">
    <w:abstractNumId w:val="22"/>
  </w:num>
  <w:num w:numId="17" w16cid:durableId="1322150436">
    <w:abstractNumId w:val="20"/>
  </w:num>
  <w:num w:numId="18" w16cid:durableId="1928882645">
    <w:abstractNumId w:val="26"/>
  </w:num>
  <w:num w:numId="19" w16cid:durableId="1806461422">
    <w:abstractNumId w:val="8"/>
  </w:num>
  <w:num w:numId="20" w16cid:durableId="351341838">
    <w:abstractNumId w:val="13"/>
  </w:num>
  <w:num w:numId="21" w16cid:durableId="1120607236">
    <w:abstractNumId w:val="7"/>
  </w:num>
  <w:num w:numId="22" w16cid:durableId="92097206">
    <w:abstractNumId w:val="28"/>
  </w:num>
  <w:num w:numId="23" w16cid:durableId="1085225956">
    <w:abstractNumId w:val="10"/>
  </w:num>
  <w:num w:numId="24" w16cid:durableId="205071428">
    <w:abstractNumId w:val="23"/>
  </w:num>
  <w:num w:numId="25" w16cid:durableId="1988048501">
    <w:abstractNumId w:val="27"/>
  </w:num>
  <w:num w:numId="26" w16cid:durableId="230237771">
    <w:abstractNumId w:val="21"/>
  </w:num>
  <w:num w:numId="27" w16cid:durableId="773599452">
    <w:abstractNumId w:val="14"/>
  </w:num>
  <w:num w:numId="28" w16cid:durableId="2041321188">
    <w:abstractNumId w:val="24"/>
  </w:num>
  <w:num w:numId="29" w16cid:durableId="1623076004">
    <w:abstractNumId w:val="18"/>
  </w:num>
  <w:num w:numId="30" w16cid:durableId="936055538">
    <w:abstractNumId w:val="32"/>
  </w:num>
  <w:num w:numId="31" w16cid:durableId="406074747">
    <w:abstractNumId w:val="31"/>
  </w:num>
  <w:num w:numId="32" w16cid:durableId="1193961915">
    <w:abstractNumId w:val="37"/>
  </w:num>
  <w:num w:numId="33" w16cid:durableId="1646621093">
    <w:abstractNumId w:val="16"/>
  </w:num>
  <w:num w:numId="34" w16cid:durableId="1398698788">
    <w:abstractNumId w:val="3"/>
  </w:num>
  <w:num w:numId="35" w16cid:durableId="210188748">
    <w:abstractNumId w:val="4"/>
  </w:num>
  <w:num w:numId="36" w16cid:durableId="434328632">
    <w:abstractNumId w:val="15"/>
  </w:num>
  <w:num w:numId="37" w16cid:durableId="2019962025">
    <w:abstractNumId w:val="36"/>
  </w:num>
  <w:num w:numId="38" w16cid:durableId="761488601">
    <w:abstractNumId w:val="11"/>
  </w:num>
  <w:num w:numId="39" w16cid:durableId="1277370586">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83"/>
    <w:rsid w:val="0000170C"/>
    <w:rsid w:val="00001760"/>
    <w:rsid w:val="00001A6B"/>
    <w:rsid w:val="00001D03"/>
    <w:rsid w:val="000030AE"/>
    <w:rsid w:val="000041F3"/>
    <w:rsid w:val="000055A3"/>
    <w:rsid w:val="00006821"/>
    <w:rsid w:val="00010D32"/>
    <w:rsid w:val="00013C77"/>
    <w:rsid w:val="00013E73"/>
    <w:rsid w:val="00020CC5"/>
    <w:rsid w:val="00021F79"/>
    <w:rsid w:val="00022C86"/>
    <w:rsid w:val="000249AC"/>
    <w:rsid w:val="00024B48"/>
    <w:rsid w:val="00025C59"/>
    <w:rsid w:val="00025CA1"/>
    <w:rsid w:val="00027137"/>
    <w:rsid w:val="00027902"/>
    <w:rsid w:val="00031B17"/>
    <w:rsid w:val="00034D69"/>
    <w:rsid w:val="000354D0"/>
    <w:rsid w:val="0003573F"/>
    <w:rsid w:val="00035843"/>
    <w:rsid w:val="00040415"/>
    <w:rsid w:val="000409E5"/>
    <w:rsid w:val="00040C3E"/>
    <w:rsid w:val="000426D6"/>
    <w:rsid w:val="0004347A"/>
    <w:rsid w:val="000442CD"/>
    <w:rsid w:val="000454F4"/>
    <w:rsid w:val="000471A1"/>
    <w:rsid w:val="000502FC"/>
    <w:rsid w:val="0005567E"/>
    <w:rsid w:val="000571E0"/>
    <w:rsid w:val="00057351"/>
    <w:rsid w:val="00061E60"/>
    <w:rsid w:val="000621A1"/>
    <w:rsid w:val="000639F4"/>
    <w:rsid w:val="00064474"/>
    <w:rsid w:val="00065560"/>
    <w:rsid w:val="000656C3"/>
    <w:rsid w:val="00065F3A"/>
    <w:rsid w:val="00067186"/>
    <w:rsid w:val="00067682"/>
    <w:rsid w:val="00067BFA"/>
    <w:rsid w:val="00070F08"/>
    <w:rsid w:val="00073C7F"/>
    <w:rsid w:val="00073DDF"/>
    <w:rsid w:val="0007469C"/>
    <w:rsid w:val="0007470D"/>
    <w:rsid w:val="00076470"/>
    <w:rsid w:val="00076636"/>
    <w:rsid w:val="00077228"/>
    <w:rsid w:val="00082AA6"/>
    <w:rsid w:val="00082F8B"/>
    <w:rsid w:val="000849DC"/>
    <w:rsid w:val="0008726C"/>
    <w:rsid w:val="00090D9F"/>
    <w:rsid w:val="00091D80"/>
    <w:rsid w:val="00094090"/>
    <w:rsid w:val="0009527F"/>
    <w:rsid w:val="0009559A"/>
    <w:rsid w:val="0009603A"/>
    <w:rsid w:val="00096681"/>
    <w:rsid w:val="000A23C3"/>
    <w:rsid w:val="000A2470"/>
    <w:rsid w:val="000A2A35"/>
    <w:rsid w:val="000A3540"/>
    <w:rsid w:val="000A3A0F"/>
    <w:rsid w:val="000A5B53"/>
    <w:rsid w:val="000A696E"/>
    <w:rsid w:val="000B1733"/>
    <w:rsid w:val="000B188B"/>
    <w:rsid w:val="000B22EC"/>
    <w:rsid w:val="000B41F4"/>
    <w:rsid w:val="000B50EB"/>
    <w:rsid w:val="000B5BF4"/>
    <w:rsid w:val="000B62C9"/>
    <w:rsid w:val="000B7AC7"/>
    <w:rsid w:val="000C0061"/>
    <w:rsid w:val="000C080B"/>
    <w:rsid w:val="000C4062"/>
    <w:rsid w:val="000C4347"/>
    <w:rsid w:val="000C4FC6"/>
    <w:rsid w:val="000C512B"/>
    <w:rsid w:val="000D0497"/>
    <w:rsid w:val="000D2751"/>
    <w:rsid w:val="000D2CFB"/>
    <w:rsid w:val="000D4229"/>
    <w:rsid w:val="000D6127"/>
    <w:rsid w:val="000D7B25"/>
    <w:rsid w:val="000E0E4C"/>
    <w:rsid w:val="000E43A0"/>
    <w:rsid w:val="000E4B95"/>
    <w:rsid w:val="000E66EE"/>
    <w:rsid w:val="000E7577"/>
    <w:rsid w:val="000F04A3"/>
    <w:rsid w:val="000F23A5"/>
    <w:rsid w:val="000F2B0F"/>
    <w:rsid w:val="000F36DE"/>
    <w:rsid w:val="000F56CD"/>
    <w:rsid w:val="000F6037"/>
    <w:rsid w:val="000F6401"/>
    <w:rsid w:val="001002A0"/>
    <w:rsid w:val="00100A79"/>
    <w:rsid w:val="001068E9"/>
    <w:rsid w:val="00106953"/>
    <w:rsid w:val="001105F8"/>
    <w:rsid w:val="00110ADF"/>
    <w:rsid w:val="001113B3"/>
    <w:rsid w:val="0011155A"/>
    <w:rsid w:val="001115BE"/>
    <w:rsid w:val="001117B5"/>
    <w:rsid w:val="00112F80"/>
    <w:rsid w:val="0011347A"/>
    <w:rsid w:val="00116286"/>
    <w:rsid w:val="00116B75"/>
    <w:rsid w:val="00117227"/>
    <w:rsid w:val="00117CFA"/>
    <w:rsid w:val="00120575"/>
    <w:rsid w:val="00121AC7"/>
    <w:rsid w:val="00121C9E"/>
    <w:rsid w:val="00122507"/>
    <w:rsid w:val="001243FC"/>
    <w:rsid w:val="00125C6A"/>
    <w:rsid w:val="00125CDB"/>
    <w:rsid w:val="0012638B"/>
    <w:rsid w:val="00127663"/>
    <w:rsid w:val="00127C58"/>
    <w:rsid w:val="0013016F"/>
    <w:rsid w:val="00137231"/>
    <w:rsid w:val="00137504"/>
    <w:rsid w:val="001410F3"/>
    <w:rsid w:val="0014306E"/>
    <w:rsid w:val="0014313F"/>
    <w:rsid w:val="00143277"/>
    <w:rsid w:val="00143BC9"/>
    <w:rsid w:val="00145F74"/>
    <w:rsid w:val="001461DF"/>
    <w:rsid w:val="00146A36"/>
    <w:rsid w:val="00146F3B"/>
    <w:rsid w:val="00150931"/>
    <w:rsid w:val="001516FA"/>
    <w:rsid w:val="00152621"/>
    <w:rsid w:val="001534DB"/>
    <w:rsid w:val="00156638"/>
    <w:rsid w:val="00157A39"/>
    <w:rsid w:val="00160882"/>
    <w:rsid w:val="001617DE"/>
    <w:rsid w:val="00162FD3"/>
    <w:rsid w:val="00164FE1"/>
    <w:rsid w:val="00166B94"/>
    <w:rsid w:val="00170264"/>
    <w:rsid w:val="00170B6A"/>
    <w:rsid w:val="00171765"/>
    <w:rsid w:val="00171F90"/>
    <w:rsid w:val="0017207E"/>
    <w:rsid w:val="00172223"/>
    <w:rsid w:val="001739B5"/>
    <w:rsid w:val="00176B2F"/>
    <w:rsid w:val="00176BA4"/>
    <w:rsid w:val="001847F3"/>
    <w:rsid w:val="0018485D"/>
    <w:rsid w:val="00184E6C"/>
    <w:rsid w:val="001911D0"/>
    <w:rsid w:val="00191A8B"/>
    <w:rsid w:val="00191C92"/>
    <w:rsid w:val="0019222F"/>
    <w:rsid w:val="00195593"/>
    <w:rsid w:val="001A111C"/>
    <w:rsid w:val="001A15FF"/>
    <w:rsid w:val="001A1858"/>
    <w:rsid w:val="001A25F4"/>
    <w:rsid w:val="001A653F"/>
    <w:rsid w:val="001B100D"/>
    <w:rsid w:val="001B2B89"/>
    <w:rsid w:val="001B2D06"/>
    <w:rsid w:val="001B3092"/>
    <w:rsid w:val="001B3778"/>
    <w:rsid w:val="001B46AE"/>
    <w:rsid w:val="001B479A"/>
    <w:rsid w:val="001B4ACB"/>
    <w:rsid w:val="001B5209"/>
    <w:rsid w:val="001B55C6"/>
    <w:rsid w:val="001B5FEB"/>
    <w:rsid w:val="001C0B13"/>
    <w:rsid w:val="001C0EFC"/>
    <w:rsid w:val="001C11E0"/>
    <w:rsid w:val="001C23A2"/>
    <w:rsid w:val="001C4617"/>
    <w:rsid w:val="001D0056"/>
    <w:rsid w:val="001D0519"/>
    <w:rsid w:val="001D0833"/>
    <w:rsid w:val="001D1C55"/>
    <w:rsid w:val="001D57F3"/>
    <w:rsid w:val="001D62C0"/>
    <w:rsid w:val="001D7ABE"/>
    <w:rsid w:val="001E090E"/>
    <w:rsid w:val="001E0EAC"/>
    <w:rsid w:val="001E15D8"/>
    <w:rsid w:val="001E1A94"/>
    <w:rsid w:val="001E1B8B"/>
    <w:rsid w:val="001E1C6A"/>
    <w:rsid w:val="001E494F"/>
    <w:rsid w:val="001E5089"/>
    <w:rsid w:val="001E53CB"/>
    <w:rsid w:val="001E699C"/>
    <w:rsid w:val="001E6AF9"/>
    <w:rsid w:val="001E7887"/>
    <w:rsid w:val="001E790A"/>
    <w:rsid w:val="001F189B"/>
    <w:rsid w:val="001F45C3"/>
    <w:rsid w:val="001F4B27"/>
    <w:rsid w:val="001F5469"/>
    <w:rsid w:val="00200869"/>
    <w:rsid w:val="00200BB4"/>
    <w:rsid w:val="00203F7A"/>
    <w:rsid w:val="00203FCB"/>
    <w:rsid w:val="00204236"/>
    <w:rsid w:val="002046FB"/>
    <w:rsid w:val="00205AD5"/>
    <w:rsid w:val="00206CC1"/>
    <w:rsid w:val="002076AC"/>
    <w:rsid w:val="00207F8D"/>
    <w:rsid w:val="0021041B"/>
    <w:rsid w:val="00210F2B"/>
    <w:rsid w:val="0021171B"/>
    <w:rsid w:val="002119A1"/>
    <w:rsid w:val="00211AD9"/>
    <w:rsid w:val="0021271B"/>
    <w:rsid w:val="002132AB"/>
    <w:rsid w:val="002161F0"/>
    <w:rsid w:val="00220D82"/>
    <w:rsid w:val="00221501"/>
    <w:rsid w:val="002221BB"/>
    <w:rsid w:val="00222D35"/>
    <w:rsid w:val="002238CD"/>
    <w:rsid w:val="00224795"/>
    <w:rsid w:val="002249F5"/>
    <w:rsid w:val="00225479"/>
    <w:rsid w:val="00227E17"/>
    <w:rsid w:val="002316E4"/>
    <w:rsid w:val="00231908"/>
    <w:rsid w:val="00231A1E"/>
    <w:rsid w:val="00232020"/>
    <w:rsid w:val="0023395C"/>
    <w:rsid w:val="00236A1A"/>
    <w:rsid w:val="002376B0"/>
    <w:rsid w:val="00237A44"/>
    <w:rsid w:val="00240D8D"/>
    <w:rsid w:val="0024127E"/>
    <w:rsid w:val="00241DA6"/>
    <w:rsid w:val="00242229"/>
    <w:rsid w:val="002429C0"/>
    <w:rsid w:val="00244551"/>
    <w:rsid w:val="00245D47"/>
    <w:rsid w:val="0025212B"/>
    <w:rsid w:val="00252980"/>
    <w:rsid w:val="00253CDD"/>
    <w:rsid w:val="00256531"/>
    <w:rsid w:val="00257105"/>
    <w:rsid w:val="00260130"/>
    <w:rsid w:val="00260167"/>
    <w:rsid w:val="0026202A"/>
    <w:rsid w:val="002628F5"/>
    <w:rsid w:val="00262F34"/>
    <w:rsid w:val="00264D75"/>
    <w:rsid w:val="00266A5E"/>
    <w:rsid w:val="002670FE"/>
    <w:rsid w:val="00267557"/>
    <w:rsid w:val="002727AC"/>
    <w:rsid w:val="00273209"/>
    <w:rsid w:val="00275D09"/>
    <w:rsid w:val="00280E4A"/>
    <w:rsid w:val="0028529F"/>
    <w:rsid w:val="0028602F"/>
    <w:rsid w:val="002865F3"/>
    <w:rsid w:val="002866AB"/>
    <w:rsid w:val="00287998"/>
    <w:rsid w:val="002908AD"/>
    <w:rsid w:val="00291F1B"/>
    <w:rsid w:val="0029302B"/>
    <w:rsid w:val="00294E19"/>
    <w:rsid w:val="00295A38"/>
    <w:rsid w:val="00296071"/>
    <w:rsid w:val="002964E3"/>
    <w:rsid w:val="002979C0"/>
    <w:rsid w:val="002A102B"/>
    <w:rsid w:val="002A1BAB"/>
    <w:rsid w:val="002A286B"/>
    <w:rsid w:val="002A2D2E"/>
    <w:rsid w:val="002A3007"/>
    <w:rsid w:val="002A3321"/>
    <w:rsid w:val="002A4086"/>
    <w:rsid w:val="002A5C34"/>
    <w:rsid w:val="002A5CA6"/>
    <w:rsid w:val="002A6FC0"/>
    <w:rsid w:val="002A75F9"/>
    <w:rsid w:val="002B0900"/>
    <w:rsid w:val="002B0BE8"/>
    <w:rsid w:val="002B1437"/>
    <w:rsid w:val="002B1979"/>
    <w:rsid w:val="002B2E1B"/>
    <w:rsid w:val="002B4B9F"/>
    <w:rsid w:val="002B4E01"/>
    <w:rsid w:val="002B5A37"/>
    <w:rsid w:val="002B5C97"/>
    <w:rsid w:val="002B7B1B"/>
    <w:rsid w:val="002C02BD"/>
    <w:rsid w:val="002C0C21"/>
    <w:rsid w:val="002C26F8"/>
    <w:rsid w:val="002C3BCC"/>
    <w:rsid w:val="002C435A"/>
    <w:rsid w:val="002C51B4"/>
    <w:rsid w:val="002C56A4"/>
    <w:rsid w:val="002C7D93"/>
    <w:rsid w:val="002C7D99"/>
    <w:rsid w:val="002D1949"/>
    <w:rsid w:val="002D1EC4"/>
    <w:rsid w:val="002D2B76"/>
    <w:rsid w:val="002D3912"/>
    <w:rsid w:val="002D458B"/>
    <w:rsid w:val="002E1111"/>
    <w:rsid w:val="002E2ADA"/>
    <w:rsid w:val="002E4649"/>
    <w:rsid w:val="002E6FA9"/>
    <w:rsid w:val="002F15A8"/>
    <w:rsid w:val="002F358E"/>
    <w:rsid w:val="002F5EA1"/>
    <w:rsid w:val="002F6C44"/>
    <w:rsid w:val="002F711C"/>
    <w:rsid w:val="0030135D"/>
    <w:rsid w:val="0030232C"/>
    <w:rsid w:val="00304F6D"/>
    <w:rsid w:val="003051A3"/>
    <w:rsid w:val="00305988"/>
    <w:rsid w:val="00306B6C"/>
    <w:rsid w:val="003074DB"/>
    <w:rsid w:val="00310982"/>
    <w:rsid w:val="00310C2C"/>
    <w:rsid w:val="003138A9"/>
    <w:rsid w:val="00313A51"/>
    <w:rsid w:val="00314109"/>
    <w:rsid w:val="00314C33"/>
    <w:rsid w:val="00315AF6"/>
    <w:rsid w:val="0032176E"/>
    <w:rsid w:val="00321F70"/>
    <w:rsid w:val="00322057"/>
    <w:rsid w:val="003220B3"/>
    <w:rsid w:val="003222CA"/>
    <w:rsid w:val="003231AA"/>
    <w:rsid w:val="0032326F"/>
    <w:rsid w:val="003235C9"/>
    <w:rsid w:val="00324061"/>
    <w:rsid w:val="00324CC6"/>
    <w:rsid w:val="003262C1"/>
    <w:rsid w:val="0032679E"/>
    <w:rsid w:val="00326B36"/>
    <w:rsid w:val="00326DAE"/>
    <w:rsid w:val="00327F93"/>
    <w:rsid w:val="0033011E"/>
    <w:rsid w:val="00330870"/>
    <w:rsid w:val="00330A4E"/>
    <w:rsid w:val="00330C47"/>
    <w:rsid w:val="003313D0"/>
    <w:rsid w:val="003322A6"/>
    <w:rsid w:val="00332637"/>
    <w:rsid w:val="003326D8"/>
    <w:rsid w:val="0033595A"/>
    <w:rsid w:val="00335B7C"/>
    <w:rsid w:val="00336335"/>
    <w:rsid w:val="00336D82"/>
    <w:rsid w:val="00337E38"/>
    <w:rsid w:val="00341474"/>
    <w:rsid w:val="0034161F"/>
    <w:rsid w:val="00343039"/>
    <w:rsid w:val="00344898"/>
    <w:rsid w:val="00345130"/>
    <w:rsid w:val="003464D7"/>
    <w:rsid w:val="00350C87"/>
    <w:rsid w:val="00350ECC"/>
    <w:rsid w:val="0035416C"/>
    <w:rsid w:val="003544A4"/>
    <w:rsid w:val="00355CF8"/>
    <w:rsid w:val="003565BA"/>
    <w:rsid w:val="003573E3"/>
    <w:rsid w:val="00364C23"/>
    <w:rsid w:val="00365CA2"/>
    <w:rsid w:val="00366ED4"/>
    <w:rsid w:val="0036AE66"/>
    <w:rsid w:val="00370964"/>
    <w:rsid w:val="00370F4D"/>
    <w:rsid w:val="003711E1"/>
    <w:rsid w:val="00372294"/>
    <w:rsid w:val="00374C84"/>
    <w:rsid w:val="00376C0E"/>
    <w:rsid w:val="00377AFF"/>
    <w:rsid w:val="00377B58"/>
    <w:rsid w:val="0038000D"/>
    <w:rsid w:val="0038160F"/>
    <w:rsid w:val="00381B93"/>
    <w:rsid w:val="003835B4"/>
    <w:rsid w:val="003837FA"/>
    <w:rsid w:val="003876A2"/>
    <w:rsid w:val="003879A7"/>
    <w:rsid w:val="00387BBC"/>
    <w:rsid w:val="00390FB6"/>
    <w:rsid w:val="0039366E"/>
    <w:rsid w:val="00393A29"/>
    <w:rsid w:val="00394306"/>
    <w:rsid w:val="003945BB"/>
    <w:rsid w:val="003963E5"/>
    <w:rsid w:val="0039708D"/>
    <w:rsid w:val="0039756D"/>
    <w:rsid w:val="003A0C7B"/>
    <w:rsid w:val="003A2DA4"/>
    <w:rsid w:val="003A32C1"/>
    <w:rsid w:val="003A3415"/>
    <w:rsid w:val="003A4D7D"/>
    <w:rsid w:val="003B07BE"/>
    <w:rsid w:val="003B126B"/>
    <w:rsid w:val="003B17E0"/>
    <w:rsid w:val="003B673A"/>
    <w:rsid w:val="003B75B3"/>
    <w:rsid w:val="003B7885"/>
    <w:rsid w:val="003C0CDB"/>
    <w:rsid w:val="003C2B5F"/>
    <w:rsid w:val="003C34A5"/>
    <w:rsid w:val="003C390C"/>
    <w:rsid w:val="003C3C26"/>
    <w:rsid w:val="003C65C2"/>
    <w:rsid w:val="003C67D8"/>
    <w:rsid w:val="003C6DF2"/>
    <w:rsid w:val="003C6E10"/>
    <w:rsid w:val="003C6F6F"/>
    <w:rsid w:val="003D156D"/>
    <w:rsid w:val="003D1F48"/>
    <w:rsid w:val="003D38E0"/>
    <w:rsid w:val="003D4F26"/>
    <w:rsid w:val="003D512E"/>
    <w:rsid w:val="003D57B0"/>
    <w:rsid w:val="003E0E45"/>
    <w:rsid w:val="003E1B5B"/>
    <w:rsid w:val="003E3B24"/>
    <w:rsid w:val="003E4186"/>
    <w:rsid w:val="003E575F"/>
    <w:rsid w:val="003E5D53"/>
    <w:rsid w:val="003F01B2"/>
    <w:rsid w:val="003F097B"/>
    <w:rsid w:val="003F26A6"/>
    <w:rsid w:val="003F2C9F"/>
    <w:rsid w:val="003F3423"/>
    <w:rsid w:val="003F57B2"/>
    <w:rsid w:val="003F5C69"/>
    <w:rsid w:val="003F76C3"/>
    <w:rsid w:val="003F76DE"/>
    <w:rsid w:val="00403852"/>
    <w:rsid w:val="00407B8B"/>
    <w:rsid w:val="0041115E"/>
    <w:rsid w:val="00413D7C"/>
    <w:rsid w:val="00414EF5"/>
    <w:rsid w:val="00415632"/>
    <w:rsid w:val="00420C74"/>
    <w:rsid w:val="00422767"/>
    <w:rsid w:val="00425540"/>
    <w:rsid w:val="00426337"/>
    <w:rsid w:val="00426EDC"/>
    <w:rsid w:val="00432241"/>
    <w:rsid w:val="00432A65"/>
    <w:rsid w:val="0043658F"/>
    <w:rsid w:val="004365F6"/>
    <w:rsid w:val="00436640"/>
    <w:rsid w:val="00436DC4"/>
    <w:rsid w:val="004404CF"/>
    <w:rsid w:val="00440C72"/>
    <w:rsid w:val="004435FE"/>
    <w:rsid w:val="0044428B"/>
    <w:rsid w:val="00444C7F"/>
    <w:rsid w:val="00451532"/>
    <w:rsid w:val="0045364C"/>
    <w:rsid w:val="004544AC"/>
    <w:rsid w:val="00455450"/>
    <w:rsid w:val="00455B1A"/>
    <w:rsid w:val="00455F83"/>
    <w:rsid w:val="004565B6"/>
    <w:rsid w:val="00456D1E"/>
    <w:rsid w:val="00457727"/>
    <w:rsid w:val="00460ED1"/>
    <w:rsid w:val="00462EFD"/>
    <w:rsid w:val="00463436"/>
    <w:rsid w:val="00463E49"/>
    <w:rsid w:val="004656F0"/>
    <w:rsid w:val="00465D5B"/>
    <w:rsid w:val="00465EDA"/>
    <w:rsid w:val="00466AEC"/>
    <w:rsid w:val="00467FA3"/>
    <w:rsid w:val="00470497"/>
    <w:rsid w:val="00471144"/>
    <w:rsid w:val="00471468"/>
    <w:rsid w:val="004718FA"/>
    <w:rsid w:val="004725F9"/>
    <w:rsid w:val="00473D23"/>
    <w:rsid w:val="004745EC"/>
    <w:rsid w:val="00475B22"/>
    <w:rsid w:val="004766AC"/>
    <w:rsid w:val="00480299"/>
    <w:rsid w:val="00482789"/>
    <w:rsid w:val="00482858"/>
    <w:rsid w:val="00482C57"/>
    <w:rsid w:val="00484FBE"/>
    <w:rsid w:val="00485129"/>
    <w:rsid w:val="004855F4"/>
    <w:rsid w:val="004865CE"/>
    <w:rsid w:val="0048747F"/>
    <w:rsid w:val="0048760C"/>
    <w:rsid w:val="00491E20"/>
    <w:rsid w:val="00492B96"/>
    <w:rsid w:val="00493798"/>
    <w:rsid w:val="004942B1"/>
    <w:rsid w:val="004951C6"/>
    <w:rsid w:val="00495B2D"/>
    <w:rsid w:val="004977C9"/>
    <w:rsid w:val="00497D1A"/>
    <w:rsid w:val="004A102E"/>
    <w:rsid w:val="004A13F5"/>
    <w:rsid w:val="004A5975"/>
    <w:rsid w:val="004A629E"/>
    <w:rsid w:val="004A7015"/>
    <w:rsid w:val="004B006E"/>
    <w:rsid w:val="004B093F"/>
    <w:rsid w:val="004B0CEE"/>
    <w:rsid w:val="004B0D6D"/>
    <w:rsid w:val="004B2E83"/>
    <w:rsid w:val="004B3D7C"/>
    <w:rsid w:val="004B4C32"/>
    <w:rsid w:val="004B6ECE"/>
    <w:rsid w:val="004B7207"/>
    <w:rsid w:val="004B7EA9"/>
    <w:rsid w:val="004C20FE"/>
    <w:rsid w:val="004C2EEA"/>
    <w:rsid w:val="004C37C9"/>
    <w:rsid w:val="004C45DA"/>
    <w:rsid w:val="004C59CA"/>
    <w:rsid w:val="004C64FF"/>
    <w:rsid w:val="004C7667"/>
    <w:rsid w:val="004D05B5"/>
    <w:rsid w:val="004D0E90"/>
    <w:rsid w:val="004D44DF"/>
    <w:rsid w:val="004D4C6F"/>
    <w:rsid w:val="004D4E0A"/>
    <w:rsid w:val="004D592B"/>
    <w:rsid w:val="004D7626"/>
    <w:rsid w:val="004D7E19"/>
    <w:rsid w:val="004E1B07"/>
    <w:rsid w:val="004E1C90"/>
    <w:rsid w:val="004E2077"/>
    <w:rsid w:val="004E2155"/>
    <w:rsid w:val="004E4D66"/>
    <w:rsid w:val="004E6A02"/>
    <w:rsid w:val="004F0AF4"/>
    <w:rsid w:val="004F1FE2"/>
    <w:rsid w:val="004F259E"/>
    <w:rsid w:val="004F2F2A"/>
    <w:rsid w:val="004F4328"/>
    <w:rsid w:val="004F4552"/>
    <w:rsid w:val="004F47F9"/>
    <w:rsid w:val="004F48A9"/>
    <w:rsid w:val="004F4B81"/>
    <w:rsid w:val="004F56BC"/>
    <w:rsid w:val="004F57D2"/>
    <w:rsid w:val="004F61BC"/>
    <w:rsid w:val="00500B29"/>
    <w:rsid w:val="005035B5"/>
    <w:rsid w:val="00506254"/>
    <w:rsid w:val="0051105A"/>
    <w:rsid w:val="005113E7"/>
    <w:rsid w:val="005130C1"/>
    <w:rsid w:val="005136EB"/>
    <w:rsid w:val="00513730"/>
    <w:rsid w:val="00515915"/>
    <w:rsid w:val="00516FD4"/>
    <w:rsid w:val="00521495"/>
    <w:rsid w:val="005215F9"/>
    <w:rsid w:val="00523126"/>
    <w:rsid w:val="00523826"/>
    <w:rsid w:val="00523943"/>
    <w:rsid w:val="005241D1"/>
    <w:rsid w:val="005264E6"/>
    <w:rsid w:val="005347AD"/>
    <w:rsid w:val="005364D1"/>
    <w:rsid w:val="00537AE6"/>
    <w:rsid w:val="005402EA"/>
    <w:rsid w:val="00541226"/>
    <w:rsid w:val="00543F79"/>
    <w:rsid w:val="00546F4D"/>
    <w:rsid w:val="005476A8"/>
    <w:rsid w:val="00547D30"/>
    <w:rsid w:val="00550C63"/>
    <w:rsid w:val="00552DDF"/>
    <w:rsid w:val="005537D7"/>
    <w:rsid w:val="00555BC7"/>
    <w:rsid w:val="0055779A"/>
    <w:rsid w:val="00561A8A"/>
    <w:rsid w:val="00561C98"/>
    <w:rsid w:val="00561DBD"/>
    <w:rsid w:val="005707D1"/>
    <w:rsid w:val="00570855"/>
    <w:rsid w:val="00571E95"/>
    <w:rsid w:val="00573C37"/>
    <w:rsid w:val="00575E69"/>
    <w:rsid w:val="005812B4"/>
    <w:rsid w:val="00585E91"/>
    <w:rsid w:val="00586FA5"/>
    <w:rsid w:val="00587AE2"/>
    <w:rsid w:val="00587C82"/>
    <w:rsid w:val="00591C64"/>
    <w:rsid w:val="00592688"/>
    <w:rsid w:val="0059467B"/>
    <w:rsid w:val="0059481C"/>
    <w:rsid w:val="005962CB"/>
    <w:rsid w:val="0059768F"/>
    <w:rsid w:val="0059780D"/>
    <w:rsid w:val="005A2726"/>
    <w:rsid w:val="005A3486"/>
    <w:rsid w:val="005A3BDF"/>
    <w:rsid w:val="005A3F24"/>
    <w:rsid w:val="005A5439"/>
    <w:rsid w:val="005B1304"/>
    <w:rsid w:val="005B1EEE"/>
    <w:rsid w:val="005B2237"/>
    <w:rsid w:val="005B54D7"/>
    <w:rsid w:val="005B72ED"/>
    <w:rsid w:val="005B7BA1"/>
    <w:rsid w:val="005B7DD6"/>
    <w:rsid w:val="005C13A9"/>
    <w:rsid w:val="005C26C5"/>
    <w:rsid w:val="005C5201"/>
    <w:rsid w:val="005C5BEA"/>
    <w:rsid w:val="005C66C0"/>
    <w:rsid w:val="005C66C9"/>
    <w:rsid w:val="005C6BFE"/>
    <w:rsid w:val="005D2ABC"/>
    <w:rsid w:val="005D3DC0"/>
    <w:rsid w:val="005D4446"/>
    <w:rsid w:val="005D4629"/>
    <w:rsid w:val="005D5083"/>
    <w:rsid w:val="005D57D3"/>
    <w:rsid w:val="005D593C"/>
    <w:rsid w:val="005D6187"/>
    <w:rsid w:val="005E0673"/>
    <w:rsid w:val="005E0724"/>
    <w:rsid w:val="005E07A4"/>
    <w:rsid w:val="005E1FD2"/>
    <w:rsid w:val="005E265E"/>
    <w:rsid w:val="005E3F2E"/>
    <w:rsid w:val="005E470C"/>
    <w:rsid w:val="005E4792"/>
    <w:rsid w:val="005E482B"/>
    <w:rsid w:val="005F4F88"/>
    <w:rsid w:val="005F5251"/>
    <w:rsid w:val="005F6172"/>
    <w:rsid w:val="005F75B5"/>
    <w:rsid w:val="005F78EA"/>
    <w:rsid w:val="00603A3A"/>
    <w:rsid w:val="006045E1"/>
    <w:rsid w:val="00604E21"/>
    <w:rsid w:val="0060577A"/>
    <w:rsid w:val="00606A02"/>
    <w:rsid w:val="006077B1"/>
    <w:rsid w:val="00610EE1"/>
    <w:rsid w:val="00611D8B"/>
    <w:rsid w:val="0061445D"/>
    <w:rsid w:val="006144BE"/>
    <w:rsid w:val="00614DF8"/>
    <w:rsid w:val="00620B5E"/>
    <w:rsid w:val="00620CFE"/>
    <w:rsid w:val="00621BF8"/>
    <w:rsid w:val="00622377"/>
    <w:rsid w:val="006249DC"/>
    <w:rsid w:val="00627AC4"/>
    <w:rsid w:val="00627DE3"/>
    <w:rsid w:val="00630351"/>
    <w:rsid w:val="00632E8E"/>
    <w:rsid w:val="006358B1"/>
    <w:rsid w:val="00635983"/>
    <w:rsid w:val="0063665D"/>
    <w:rsid w:val="00636E2A"/>
    <w:rsid w:val="0063785E"/>
    <w:rsid w:val="00641BBF"/>
    <w:rsid w:val="00641BD0"/>
    <w:rsid w:val="00641C7E"/>
    <w:rsid w:val="00642FDF"/>
    <w:rsid w:val="00645C5B"/>
    <w:rsid w:val="00646207"/>
    <w:rsid w:val="00646947"/>
    <w:rsid w:val="006473BF"/>
    <w:rsid w:val="006500EE"/>
    <w:rsid w:val="00650893"/>
    <w:rsid w:val="00650E11"/>
    <w:rsid w:val="00653464"/>
    <w:rsid w:val="00656C88"/>
    <w:rsid w:val="006619D9"/>
    <w:rsid w:val="0066286A"/>
    <w:rsid w:val="00662FF3"/>
    <w:rsid w:val="006630B3"/>
    <w:rsid w:val="00663C30"/>
    <w:rsid w:val="00664D0B"/>
    <w:rsid w:val="0066536D"/>
    <w:rsid w:val="00666D8C"/>
    <w:rsid w:val="006712DD"/>
    <w:rsid w:val="00671BBA"/>
    <w:rsid w:val="00671FB3"/>
    <w:rsid w:val="006728FB"/>
    <w:rsid w:val="00672985"/>
    <w:rsid w:val="00674C80"/>
    <w:rsid w:val="00676B84"/>
    <w:rsid w:val="00677482"/>
    <w:rsid w:val="006777F0"/>
    <w:rsid w:val="00680DBB"/>
    <w:rsid w:val="006841E0"/>
    <w:rsid w:val="00684986"/>
    <w:rsid w:val="00686117"/>
    <w:rsid w:val="006863E4"/>
    <w:rsid w:val="00686489"/>
    <w:rsid w:val="006867F2"/>
    <w:rsid w:val="00691D44"/>
    <w:rsid w:val="0069203F"/>
    <w:rsid w:val="00692CF9"/>
    <w:rsid w:val="00694890"/>
    <w:rsid w:val="00697FCB"/>
    <w:rsid w:val="006A260B"/>
    <w:rsid w:val="006A6D95"/>
    <w:rsid w:val="006A7F21"/>
    <w:rsid w:val="006B0E29"/>
    <w:rsid w:val="006B2A7A"/>
    <w:rsid w:val="006B6881"/>
    <w:rsid w:val="006B7FB5"/>
    <w:rsid w:val="006C2CE2"/>
    <w:rsid w:val="006C67A3"/>
    <w:rsid w:val="006C6D66"/>
    <w:rsid w:val="006C6E7A"/>
    <w:rsid w:val="006C7B86"/>
    <w:rsid w:val="006D0EAE"/>
    <w:rsid w:val="006D62EF"/>
    <w:rsid w:val="006D69B4"/>
    <w:rsid w:val="006D6FF9"/>
    <w:rsid w:val="006E3AE2"/>
    <w:rsid w:val="006E4518"/>
    <w:rsid w:val="006E5E7B"/>
    <w:rsid w:val="006E623F"/>
    <w:rsid w:val="006E6514"/>
    <w:rsid w:val="006F1B7D"/>
    <w:rsid w:val="006F343E"/>
    <w:rsid w:val="006F3DB8"/>
    <w:rsid w:val="006F6664"/>
    <w:rsid w:val="006F6D3B"/>
    <w:rsid w:val="006F77F5"/>
    <w:rsid w:val="007055BB"/>
    <w:rsid w:val="00705F3D"/>
    <w:rsid w:val="0070614F"/>
    <w:rsid w:val="00706699"/>
    <w:rsid w:val="007104F1"/>
    <w:rsid w:val="007114AA"/>
    <w:rsid w:val="00713D50"/>
    <w:rsid w:val="0071454E"/>
    <w:rsid w:val="00715791"/>
    <w:rsid w:val="007157F7"/>
    <w:rsid w:val="007164F6"/>
    <w:rsid w:val="00716B87"/>
    <w:rsid w:val="007170C6"/>
    <w:rsid w:val="00721236"/>
    <w:rsid w:val="00721595"/>
    <w:rsid w:val="0072174E"/>
    <w:rsid w:val="00721976"/>
    <w:rsid w:val="00721A90"/>
    <w:rsid w:val="00726065"/>
    <w:rsid w:val="0073009F"/>
    <w:rsid w:val="0073020B"/>
    <w:rsid w:val="00731BA6"/>
    <w:rsid w:val="007323CD"/>
    <w:rsid w:val="007358E2"/>
    <w:rsid w:val="00737D07"/>
    <w:rsid w:val="007409EB"/>
    <w:rsid w:val="00741430"/>
    <w:rsid w:val="007420B6"/>
    <w:rsid w:val="00742862"/>
    <w:rsid w:val="00744BCA"/>
    <w:rsid w:val="00744D04"/>
    <w:rsid w:val="00745714"/>
    <w:rsid w:val="00746B56"/>
    <w:rsid w:val="00750644"/>
    <w:rsid w:val="00751E15"/>
    <w:rsid w:val="00755309"/>
    <w:rsid w:val="00755EE6"/>
    <w:rsid w:val="007562FC"/>
    <w:rsid w:val="007564E9"/>
    <w:rsid w:val="00760DE6"/>
    <w:rsid w:val="00761283"/>
    <w:rsid w:val="00762178"/>
    <w:rsid w:val="00762658"/>
    <w:rsid w:val="00762FBA"/>
    <w:rsid w:val="007676DD"/>
    <w:rsid w:val="00767D25"/>
    <w:rsid w:val="007701BD"/>
    <w:rsid w:val="00770B42"/>
    <w:rsid w:val="00770CAF"/>
    <w:rsid w:val="0077161B"/>
    <w:rsid w:val="00771797"/>
    <w:rsid w:val="00772508"/>
    <w:rsid w:val="007728A3"/>
    <w:rsid w:val="0077708B"/>
    <w:rsid w:val="00780AF8"/>
    <w:rsid w:val="00781E73"/>
    <w:rsid w:val="00782075"/>
    <w:rsid w:val="007841E9"/>
    <w:rsid w:val="0078462D"/>
    <w:rsid w:val="0078489B"/>
    <w:rsid w:val="00785CA5"/>
    <w:rsid w:val="00786B7A"/>
    <w:rsid w:val="007877F9"/>
    <w:rsid w:val="00787BF6"/>
    <w:rsid w:val="00790940"/>
    <w:rsid w:val="0079172B"/>
    <w:rsid w:val="00791C16"/>
    <w:rsid w:val="00794467"/>
    <w:rsid w:val="00794632"/>
    <w:rsid w:val="00795B97"/>
    <w:rsid w:val="00796E97"/>
    <w:rsid w:val="00797AD2"/>
    <w:rsid w:val="00797DD6"/>
    <w:rsid w:val="007A0CAD"/>
    <w:rsid w:val="007A4889"/>
    <w:rsid w:val="007A4C75"/>
    <w:rsid w:val="007A4F34"/>
    <w:rsid w:val="007A4F9C"/>
    <w:rsid w:val="007A6C7B"/>
    <w:rsid w:val="007A6FBD"/>
    <w:rsid w:val="007A7838"/>
    <w:rsid w:val="007A793E"/>
    <w:rsid w:val="007B15F6"/>
    <w:rsid w:val="007B30C5"/>
    <w:rsid w:val="007B50C0"/>
    <w:rsid w:val="007B6343"/>
    <w:rsid w:val="007B7520"/>
    <w:rsid w:val="007C2EFE"/>
    <w:rsid w:val="007C5FDE"/>
    <w:rsid w:val="007C7CFB"/>
    <w:rsid w:val="007D058B"/>
    <w:rsid w:val="007D1191"/>
    <w:rsid w:val="007D13C9"/>
    <w:rsid w:val="007D20CB"/>
    <w:rsid w:val="007D5F7D"/>
    <w:rsid w:val="007D6D26"/>
    <w:rsid w:val="007D7571"/>
    <w:rsid w:val="007D7D49"/>
    <w:rsid w:val="007E0FF2"/>
    <w:rsid w:val="007E2178"/>
    <w:rsid w:val="007E2358"/>
    <w:rsid w:val="007E5E77"/>
    <w:rsid w:val="007E68CE"/>
    <w:rsid w:val="007E6F9E"/>
    <w:rsid w:val="007F05E8"/>
    <w:rsid w:val="007F15E2"/>
    <w:rsid w:val="007F20A2"/>
    <w:rsid w:val="007F2A41"/>
    <w:rsid w:val="007F3044"/>
    <w:rsid w:val="007F5D21"/>
    <w:rsid w:val="007F690E"/>
    <w:rsid w:val="00800BE2"/>
    <w:rsid w:val="0080262E"/>
    <w:rsid w:val="0080316A"/>
    <w:rsid w:val="008063CF"/>
    <w:rsid w:val="00807F10"/>
    <w:rsid w:val="008108D5"/>
    <w:rsid w:val="00811D12"/>
    <w:rsid w:val="00813F6C"/>
    <w:rsid w:val="00814CD2"/>
    <w:rsid w:val="008152D7"/>
    <w:rsid w:val="00815E5F"/>
    <w:rsid w:val="00816B45"/>
    <w:rsid w:val="0081725A"/>
    <w:rsid w:val="00820478"/>
    <w:rsid w:val="00821361"/>
    <w:rsid w:val="00822D66"/>
    <w:rsid w:val="00830398"/>
    <w:rsid w:val="00830D21"/>
    <w:rsid w:val="00831AD0"/>
    <w:rsid w:val="0083307C"/>
    <w:rsid w:val="00833EED"/>
    <w:rsid w:val="00835DC8"/>
    <w:rsid w:val="00835ECF"/>
    <w:rsid w:val="0083762C"/>
    <w:rsid w:val="008408B0"/>
    <w:rsid w:val="00842C7F"/>
    <w:rsid w:val="0084446C"/>
    <w:rsid w:val="00844817"/>
    <w:rsid w:val="008455D7"/>
    <w:rsid w:val="00845D0D"/>
    <w:rsid w:val="00846E97"/>
    <w:rsid w:val="00847035"/>
    <w:rsid w:val="008473B1"/>
    <w:rsid w:val="008509E1"/>
    <w:rsid w:val="00850FF6"/>
    <w:rsid w:val="00851CB2"/>
    <w:rsid w:val="0085223B"/>
    <w:rsid w:val="0085255C"/>
    <w:rsid w:val="00853BB2"/>
    <w:rsid w:val="00854136"/>
    <w:rsid w:val="00857203"/>
    <w:rsid w:val="008605D9"/>
    <w:rsid w:val="0086283E"/>
    <w:rsid w:val="008636F0"/>
    <w:rsid w:val="00863753"/>
    <w:rsid w:val="008659C0"/>
    <w:rsid w:val="00866A57"/>
    <w:rsid w:val="008670F9"/>
    <w:rsid w:val="00870433"/>
    <w:rsid w:val="00870E10"/>
    <w:rsid w:val="00871EB7"/>
    <w:rsid w:val="00871FDF"/>
    <w:rsid w:val="00873CBF"/>
    <w:rsid w:val="00875AFE"/>
    <w:rsid w:val="0088004D"/>
    <w:rsid w:val="0088032B"/>
    <w:rsid w:val="00882054"/>
    <w:rsid w:val="00882F6A"/>
    <w:rsid w:val="00883694"/>
    <w:rsid w:val="00884492"/>
    <w:rsid w:val="00886A07"/>
    <w:rsid w:val="0088723D"/>
    <w:rsid w:val="008905A5"/>
    <w:rsid w:val="0089317C"/>
    <w:rsid w:val="00894325"/>
    <w:rsid w:val="008958CB"/>
    <w:rsid w:val="00896042"/>
    <w:rsid w:val="00896787"/>
    <w:rsid w:val="00896CD0"/>
    <w:rsid w:val="00897654"/>
    <w:rsid w:val="008A0361"/>
    <w:rsid w:val="008A573A"/>
    <w:rsid w:val="008A776D"/>
    <w:rsid w:val="008A7C90"/>
    <w:rsid w:val="008B017D"/>
    <w:rsid w:val="008B129E"/>
    <w:rsid w:val="008B1CCC"/>
    <w:rsid w:val="008B1F39"/>
    <w:rsid w:val="008B370E"/>
    <w:rsid w:val="008B38BD"/>
    <w:rsid w:val="008B42D9"/>
    <w:rsid w:val="008B77D5"/>
    <w:rsid w:val="008C0638"/>
    <w:rsid w:val="008C0A63"/>
    <w:rsid w:val="008C0E39"/>
    <w:rsid w:val="008C156A"/>
    <w:rsid w:val="008C3487"/>
    <w:rsid w:val="008C486A"/>
    <w:rsid w:val="008C5219"/>
    <w:rsid w:val="008C5F42"/>
    <w:rsid w:val="008C60B9"/>
    <w:rsid w:val="008C614F"/>
    <w:rsid w:val="008D12F8"/>
    <w:rsid w:val="008D305C"/>
    <w:rsid w:val="008D39F4"/>
    <w:rsid w:val="008D431E"/>
    <w:rsid w:val="008D43B1"/>
    <w:rsid w:val="008D5789"/>
    <w:rsid w:val="008E0548"/>
    <w:rsid w:val="008E0AB4"/>
    <w:rsid w:val="008E16E1"/>
    <w:rsid w:val="008E2386"/>
    <w:rsid w:val="008E5DCA"/>
    <w:rsid w:val="008E7AEE"/>
    <w:rsid w:val="008F0193"/>
    <w:rsid w:val="008F04F1"/>
    <w:rsid w:val="008F37A8"/>
    <w:rsid w:val="008F6490"/>
    <w:rsid w:val="008F681B"/>
    <w:rsid w:val="008F7E2A"/>
    <w:rsid w:val="009018A7"/>
    <w:rsid w:val="00901AD6"/>
    <w:rsid w:val="00901CD1"/>
    <w:rsid w:val="00902202"/>
    <w:rsid w:val="00903183"/>
    <w:rsid w:val="00906D37"/>
    <w:rsid w:val="00910156"/>
    <w:rsid w:val="00911DA9"/>
    <w:rsid w:val="00912389"/>
    <w:rsid w:val="00913504"/>
    <w:rsid w:val="00913513"/>
    <w:rsid w:val="00913B29"/>
    <w:rsid w:val="009153BE"/>
    <w:rsid w:val="00915743"/>
    <w:rsid w:val="00915CA0"/>
    <w:rsid w:val="0091737E"/>
    <w:rsid w:val="009177E3"/>
    <w:rsid w:val="00917DEB"/>
    <w:rsid w:val="00922F9F"/>
    <w:rsid w:val="00924708"/>
    <w:rsid w:val="009250D4"/>
    <w:rsid w:val="009255F5"/>
    <w:rsid w:val="00926A4C"/>
    <w:rsid w:val="00926D47"/>
    <w:rsid w:val="00930FB0"/>
    <w:rsid w:val="00933E5B"/>
    <w:rsid w:val="009342A2"/>
    <w:rsid w:val="00934826"/>
    <w:rsid w:val="00935D07"/>
    <w:rsid w:val="00935FC1"/>
    <w:rsid w:val="0093601A"/>
    <w:rsid w:val="00940781"/>
    <w:rsid w:val="00940A44"/>
    <w:rsid w:val="00940B2B"/>
    <w:rsid w:val="00943164"/>
    <w:rsid w:val="009432A0"/>
    <w:rsid w:val="00943ED9"/>
    <w:rsid w:val="009451BF"/>
    <w:rsid w:val="0095075B"/>
    <w:rsid w:val="00950A72"/>
    <w:rsid w:val="00950A8C"/>
    <w:rsid w:val="00951E05"/>
    <w:rsid w:val="009524A0"/>
    <w:rsid w:val="009524C1"/>
    <w:rsid w:val="0095270B"/>
    <w:rsid w:val="00952F95"/>
    <w:rsid w:val="00953085"/>
    <w:rsid w:val="009533DE"/>
    <w:rsid w:val="0095349D"/>
    <w:rsid w:val="009549FA"/>
    <w:rsid w:val="009564F1"/>
    <w:rsid w:val="0095676B"/>
    <w:rsid w:val="0095678F"/>
    <w:rsid w:val="0095771F"/>
    <w:rsid w:val="00957BE5"/>
    <w:rsid w:val="009603D3"/>
    <w:rsid w:val="009605D8"/>
    <w:rsid w:val="00961179"/>
    <w:rsid w:val="009616E1"/>
    <w:rsid w:val="00961C0A"/>
    <w:rsid w:val="0096225F"/>
    <w:rsid w:val="00963B0F"/>
    <w:rsid w:val="009648BE"/>
    <w:rsid w:val="00965880"/>
    <w:rsid w:val="00966CA2"/>
    <w:rsid w:val="00972832"/>
    <w:rsid w:val="00972C41"/>
    <w:rsid w:val="00973C7D"/>
    <w:rsid w:val="0097503E"/>
    <w:rsid w:val="00975D4B"/>
    <w:rsid w:val="00975F94"/>
    <w:rsid w:val="00976B32"/>
    <w:rsid w:val="009812A7"/>
    <w:rsid w:val="009814B3"/>
    <w:rsid w:val="00983D50"/>
    <w:rsid w:val="00983E8D"/>
    <w:rsid w:val="00990B42"/>
    <w:rsid w:val="00991197"/>
    <w:rsid w:val="009922F4"/>
    <w:rsid w:val="00992E87"/>
    <w:rsid w:val="0099416D"/>
    <w:rsid w:val="009978B8"/>
    <w:rsid w:val="009A0542"/>
    <w:rsid w:val="009A0978"/>
    <w:rsid w:val="009A2452"/>
    <w:rsid w:val="009A2A42"/>
    <w:rsid w:val="009A2F5F"/>
    <w:rsid w:val="009A3ACA"/>
    <w:rsid w:val="009A4103"/>
    <w:rsid w:val="009A4C18"/>
    <w:rsid w:val="009B10C7"/>
    <w:rsid w:val="009B16BF"/>
    <w:rsid w:val="009B1CB2"/>
    <w:rsid w:val="009B4821"/>
    <w:rsid w:val="009B62CE"/>
    <w:rsid w:val="009B77D2"/>
    <w:rsid w:val="009C1103"/>
    <w:rsid w:val="009C247F"/>
    <w:rsid w:val="009C622D"/>
    <w:rsid w:val="009C6BCF"/>
    <w:rsid w:val="009C6F49"/>
    <w:rsid w:val="009D182F"/>
    <w:rsid w:val="009D1D1C"/>
    <w:rsid w:val="009D33BE"/>
    <w:rsid w:val="009D3DD3"/>
    <w:rsid w:val="009D4E40"/>
    <w:rsid w:val="009D500E"/>
    <w:rsid w:val="009D6FA5"/>
    <w:rsid w:val="009D7A8A"/>
    <w:rsid w:val="009E0526"/>
    <w:rsid w:val="009E0C09"/>
    <w:rsid w:val="009E1169"/>
    <w:rsid w:val="009E17F6"/>
    <w:rsid w:val="009E28F9"/>
    <w:rsid w:val="009E339C"/>
    <w:rsid w:val="009E3BBF"/>
    <w:rsid w:val="009E3CFC"/>
    <w:rsid w:val="009E43A4"/>
    <w:rsid w:val="009E50A9"/>
    <w:rsid w:val="009E674A"/>
    <w:rsid w:val="009E799D"/>
    <w:rsid w:val="009E7CF2"/>
    <w:rsid w:val="009F0532"/>
    <w:rsid w:val="009F13C0"/>
    <w:rsid w:val="009F15B8"/>
    <w:rsid w:val="009F1D5B"/>
    <w:rsid w:val="009F2615"/>
    <w:rsid w:val="009F37CF"/>
    <w:rsid w:val="009F7CC4"/>
    <w:rsid w:val="00A0095C"/>
    <w:rsid w:val="00A02F64"/>
    <w:rsid w:val="00A11FF6"/>
    <w:rsid w:val="00A132E8"/>
    <w:rsid w:val="00A13DE4"/>
    <w:rsid w:val="00A1434C"/>
    <w:rsid w:val="00A20040"/>
    <w:rsid w:val="00A20DA3"/>
    <w:rsid w:val="00A21337"/>
    <w:rsid w:val="00A216CA"/>
    <w:rsid w:val="00A2232C"/>
    <w:rsid w:val="00A22C38"/>
    <w:rsid w:val="00A23C2D"/>
    <w:rsid w:val="00A24E3F"/>
    <w:rsid w:val="00A252BA"/>
    <w:rsid w:val="00A255AD"/>
    <w:rsid w:val="00A25DE4"/>
    <w:rsid w:val="00A2704D"/>
    <w:rsid w:val="00A27CC0"/>
    <w:rsid w:val="00A30000"/>
    <w:rsid w:val="00A315EF"/>
    <w:rsid w:val="00A4110B"/>
    <w:rsid w:val="00A41F1A"/>
    <w:rsid w:val="00A42E8C"/>
    <w:rsid w:val="00A43983"/>
    <w:rsid w:val="00A441BC"/>
    <w:rsid w:val="00A449D7"/>
    <w:rsid w:val="00A4529B"/>
    <w:rsid w:val="00A45F51"/>
    <w:rsid w:val="00A4748B"/>
    <w:rsid w:val="00A50853"/>
    <w:rsid w:val="00A50DF8"/>
    <w:rsid w:val="00A510A9"/>
    <w:rsid w:val="00A51EDE"/>
    <w:rsid w:val="00A53F6E"/>
    <w:rsid w:val="00A54C8F"/>
    <w:rsid w:val="00A54D52"/>
    <w:rsid w:val="00A5517C"/>
    <w:rsid w:val="00A602A5"/>
    <w:rsid w:val="00A6097A"/>
    <w:rsid w:val="00A60AC5"/>
    <w:rsid w:val="00A62E09"/>
    <w:rsid w:val="00A639B2"/>
    <w:rsid w:val="00A63AC4"/>
    <w:rsid w:val="00A71425"/>
    <w:rsid w:val="00A72DA9"/>
    <w:rsid w:val="00A73940"/>
    <w:rsid w:val="00A76C79"/>
    <w:rsid w:val="00A818D1"/>
    <w:rsid w:val="00A81E22"/>
    <w:rsid w:val="00A832D3"/>
    <w:rsid w:val="00A83852"/>
    <w:rsid w:val="00A83A43"/>
    <w:rsid w:val="00A87DB4"/>
    <w:rsid w:val="00A906F7"/>
    <w:rsid w:val="00A912C9"/>
    <w:rsid w:val="00A92298"/>
    <w:rsid w:val="00A97160"/>
    <w:rsid w:val="00AA0908"/>
    <w:rsid w:val="00AA12DD"/>
    <w:rsid w:val="00AA1B53"/>
    <w:rsid w:val="00AA2829"/>
    <w:rsid w:val="00AA6781"/>
    <w:rsid w:val="00AA6D5B"/>
    <w:rsid w:val="00AB0471"/>
    <w:rsid w:val="00AB1FCB"/>
    <w:rsid w:val="00AB2033"/>
    <w:rsid w:val="00AB21A1"/>
    <w:rsid w:val="00AB4E6E"/>
    <w:rsid w:val="00AB5003"/>
    <w:rsid w:val="00AB6180"/>
    <w:rsid w:val="00AB6BFF"/>
    <w:rsid w:val="00AB6CCF"/>
    <w:rsid w:val="00AB7036"/>
    <w:rsid w:val="00AC458B"/>
    <w:rsid w:val="00AC7CD5"/>
    <w:rsid w:val="00AD394C"/>
    <w:rsid w:val="00AD4094"/>
    <w:rsid w:val="00AD6C98"/>
    <w:rsid w:val="00AD771E"/>
    <w:rsid w:val="00AE0BB6"/>
    <w:rsid w:val="00AE11AF"/>
    <w:rsid w:val="00AE1375"/>
    <w:rsid w:val="00AE2ABA"/>
    <w:rsid w:val="00AE2E09"/>
    <w:rsid w:val="00AE3B78"/>
    <w:rsid w:val="00AE617A"/>
    <w:rsid w:val="00AE65CF"/>
    <w:rsid w:val="00AF1F22"/>
    <w:rsid w:val="00AF33C2"/>
    <w:rsid w:val="00AF34EE"/>
    <w:rsid w:val="00AF6E2F"/>
    <w:rsid w:val="00B00EEC"/>
    <w:rsid w:val="00B014C0"/>
    <w:rsid w:val="00B05A6A"/>
    <w:rsid w:val="00B070F4"/>
    <w:rsid w:val="00B07BA2"/>
    <w:rsid w:val="00B10DD1"/>
    <w:rsid w:val="00B12A0A"/>
    <w:rsid w:val="00B14135"/>
    <w:rsid w:val="00B17461"/>
    <w:rsid w:val="00B204DA"/>
    <w:rsid w:val="00B20E65"/>
    <w:rsid w:val="00B24883"/>
    <w:rsid w:val="00B25044"/>
    <w:rsid w:val="00B251DE"/>
    <w:rsid w:val="00B25ABD"/>
    <w:rsid w:val="00B2791A"/>
    <w:rsid w:val="00B30297"/>
    <w:rsid w:val="00B30786"/>
    <w:rsid w:val="00B30EA2"/>
    <w:rsid w:val="00B33006"/>
    <w:rsid w:val="00B372EE"/>
    <w:rsid w:val="00B41190"/>
    <w:rsid w:val="00B42D9C"/>
    <w:rsid w:val="00B434B2"/>
    <w:rsid w:val="00B43619"/>
    <w:rsid w:val="00B457B6"/>
    <w:rsid w:val="00B46277"/>
    <w:rsid w:val="00B4653F"/>
    <w:rsid w:val="00B50621"/>
    <w:rsid w:val="00B5187C"/>
    <w:rsid w:val="00B546A7"/>
    <w:rsid w:val="00B548A3"/>
    <w:rsid w:val="00B54D33"/>
    <w:rsid w:val="00B56FE3"/>
    <w:rsid w:val="00B6105B"/>
    <w:rsid w:val="00B6196E"/>
    <w:rsid w:val="00B629F2"/>
    <w:rsid w:val="00B65962"/>
    <w:rsid w:val="00B65A37"/>
    <w:rsid w:val="00B66120"/>
    <w:rsid w:val="00B661A6"/>
    <w:rsid w:val="00B66B54"/>
    <w:rsid w:val="00B671DC"/>
    <w:rsid w:val="00B707CE"/>
    <w:rsid w:val="00B7165F"/>
    <w:rsid w:val="00B73353"/>
    <w:rsid w:val="00B73FC8"/>
    <w:rsid w:val="00B76C1A"/>
    <w:rsid w:val="00B82510"/>
    <w:rsid w:val="00B84240"/>
    <w:rsid w:val="00B8463E"/>
    <w:rsid w:val="00B84940"/>
    <w:rsid w:val="00B84D89"/>
    <w:rsid w:val="00B87B41"/>
    <w:rsid w:val="00B87BA2"/>
    <w:rsid w:val="00B91E02"/>
    <w:rsid w:val="00B95192"/>
    <w:rsid w:val="00B951AA"/>
    <w:rsid w:val="00B960FC"/>
    <w:rsid w:val="00BA01F2"/>
    <w:rsid w:val="00BA2EAA"/>
    <w:rsid w:val="00BA5AC3"/>
    <w:rsid w:val="00BB0781"/>
    <w:rsid w:val="00BB07A2"/>
    <w:rsid w:val="00BB1F30"/>
    <w:rsid w:val="00BB2177"/>
    <w:rsid w:val="00BB3C74"/>
    <w:rsid w:val="00BB4E79"/>
    <w:rsid w:val="00BB559B"/>
    <w:rsid w:val="00BB61EE"/>
    <w:rsid w:val="00BB67B0"/>
    <w:rsid w:val="00BB6A94"/>
    <w:rsid w:val="00BB6FC7"/>
    <w:rsid w:val="00BB79CC"/>
    <w:rsid w:val="00BC2B58"/>
    <w:rsid w:val="00BC76DB"/>
    <w:rsid w:val="00BD1EF7"/>
    <w:rsid w:val="00BD265A"/>
    <w:rsid w:val="00BD434E"/>
    <w:rsid w:val="00BD4ADA"/>
    <w:rsid w:val="00BD6557"/>
    <w:rsid w:val="00BD6F6E"/>
    <w:rsid w:val="00BD7965"/>
    <w:rsid w:val="00BD7DD6"/>
    <w:rsid w:val="00BE05E8"/>
    <w:rsid w:val="00BE07BC"/>
    <w:rsid w:val="00BE198F"/>
    <w:rsid w:val="00BE1CE8"/>
    <w:rsid w:val="00BE277D"/>
    <w:rsid w:val="00BE51C1"/>
    <w:rsid w:val="00BE6FF0"/>
    <w:rsid w:val="00BE7E25"/>
    <w:rsid w:val="00BF0B3B"/>
    <w:rsid w:val="00BF1FD5"/>
    <w:rsid w:val="00BF30B0"/>
    <w:rsid w:val="00BF310F"/>
    <w:rsid w:val="00BF4FB5"/>
    <w:rsid w:val="00BF5D48"/>
    <w:rsid w:val="00BF6B13"/>
    <w:rsid w:val="00BF7FC0"/>
    <w:rsid w:val="00C0092F"/>
    <w:rsid w:val="00C00F6C"/>
    <w:rsid w:val="00C0290F"/>
    <w:rsid w:val="00C02E14"/>
    <w:rsid w:val="00C03573"/>
    <w:rsid w:val="00C036D6"/>
    <w:rsid w:val="00C04388"/>
    <w:rsid w:val="00C06660"/>
    <w:rsid w:val="00C12203"/>
    <w:rsid w:val="00C12F57"/>
    <w:rsid w:val="00C141B5"/>
    <w:rsid w:val="00C15941"/>
    <w:rsid w:val="00C1688B"/>
    <w:rsid w:val="00C16ED0"/>
    <w:rsid w:val="00C200D5"/>
    <w:rsid w:val="00C20DCB"/>
    <w:rsid w:val="00C21577"/>
    <w:rsid w:val="00C2246D"/>
    <w:rsid w:val="00C22F6B"/>
    <w:rsid w:val="00C24B73"/>
    <w:rsid w:val="00C2520E"/>
    <w:rsid w:val="00C30156"/>
    <w:rsid w:val="00C30AD9"/>
    <w:rsid w:val="00C30D35"/>
    <w:rsid w:val="00C31B5D"/>
    <w:rsid w:val="00C3295F"/>
    <w:rsid w:val="00C32BF6"/>
    <w:rsid w:val="00C3444C"/>
    <w:rsid w:val="00C347D0"/>
    <w:rsid w:val="00C34B72"/>
    <w:rsid w:val="00C3530A"/>
    <w:rsid w:val="00C414DC"/>
    <w:rsid w:val="00C42D95"/>
    <w:rsid w:val="00C43843"/>
    <w:rsid w:val="00C43F95"/>
    <w:rsid w:val="00C4540A"/>
    <w:rsid w:val="00C45453"/>
    <w:rsid w:val="00C45D8A"/>
    <w:rsid w:val="00C46B2C"/>
    <w:rsid w:val="00C4778F"/>
    <w:rsid w:val="00C50E3D"/>
    <w:rsid w:val="00C51F7B"/>
    <w:rsid w:val="00C5202B"/>
    <w:rsid w:val="00C52973"/>
    <w:rsid w:val="00C52C2C"/>
    <w:rsid w:val="00C534DF"/>
    <w:rsid w:val="00C54B99"/>
    <w:rsid w:val="00C55A67"/>
    <w:rsid w:val="00C55B8C"/>
    <w:rsid w:val="00C564E4"/>
    <w:rsid w:val="00C5747C"/>
    <w:rsid w:val="00C57D5B"/>
    <w:rsid w:val="00C57E00"/>
    <w:rsid w:val="00C6115B"/>
    <w:rsid w:val="00C61ABD"/>
    <w:rsid w:val="00C6232D"/>
    <w:rsid w:val="00C63658"/>
    <w:rsid w:val="00C63724"/>
    <w:rsid w:val="00C6401A"/>
    <w:rsid w:val="00C651E5"/>
    <w:rsid w:val="00C65566"/>
    <w:rsid w:val="00C65939"/>
    <w:rsid w:val="00C66429"/>
    <w:rsid w:val="00C66F8C"/>
    <w:rsid w:val="00C671E9"/>
    <w:rsid w:val="00C67DEB"/>
    <w:rsid w:val="00C70247"/>
    <w:rsid w:val="00C727E3"/>
    <w:rsid w:val="00C75F2B"/>
    <w:rsid w:val="00C76716"/>
    <w:rsid w:val="00C777C4"/>
    <w:rsid w:val="00C77F38"/>
    <w:rsid w:val="00C80353"/>
    <w:rsid w:val="00C8195E"/>
    <w:rsid w:val="00C81A69"/>
    <w:rsid w:val="00C834DD"/>
    <w:rsid w:val="00C847AC"/>
    <w:rsid w:val="00C8504E"/>
    <w:rsid w:val="00C86600"/>
    <w:rsid w:val="00C867F0"/>
    <w:rsid w:val="00C876B9"/>
    <w:rsid w:val="00C87A22"/>
    <w:rsid w:val="00C9095A"/>
    <w:rsid w:val="00C91A43"/>
    <w:rsid w:val="00C93D49"/>
    <w:rsid w:val="00C9614C"/>
    <w:rsid w:val="00C973B4"/>
    <w:rsid w:val="00C97733"/>
    <w:rsid w:val="00C9900D"/>
    <w:rsid w:val="00CA10EB"/>
    <w:rsid w:val="00CA2281"/>
    <w:rsid w:val="00CA2A8E"/>
    <w:rsid w:val="00CA3DA7"/>
    <w:rsid w:val="00CA3FE8"/>
    <w:rsid w:val="00CA4648"/>
    <w:rsid w:val="00CA676E"/>
    <w:rsid w:val="00CA6D7E"/>
    <w:rsid w:val="00CA7201"/>
    <w:rsid w:val="00CA7AA5"/>
    <w:rsid w:val="00CA7BA8"/>
    <w:rsid w:val="00CA7BC0"/>
    <w:rsid w:val="00CA7F44"/>
    <w:rsid w:val="00CB06EC"/>
    <w:rsid w:val="00CB0D0C"/>
    <w:rsid w:val="00CB1BCF"/>
    <w:rsid w:val="00CB464B"/>
    <w:rsid w:val="00CB526D"/>
    <w:rsid w:val="00CB6D5F"/>
    <w:rsid w:val="00CB77F5"/>
    <w:rsid w:val="00CC27FB"/>
    <w:rsid w:val="00CC303C"/>
    <w:rsid w:val="00CC3236"/>
    <w:rsid w:val="00CC5585"/>
    <w:rsid w:val="00CC5E04"/>
    <w:rsid w:val="00CC60EA"/>
    <w:rsid w:val="00CD1BC8"/>
    <w:rsid w:val="00CD2092"/>
    <w:rsid w:val="00CD30A8"/>
    <w:rsid w:val="00CD4AC9"/>
    <w:rsid w:val="00CD5471"/>
    <w:rsid w:val="00CD64C7"/>
    <w:rsid w:val="00CD6D13"/>
    <w:rsid w:val="00CD7357"/>
    <w:rsid w:val="00CD76C7"/>
    <w:rsid w:val="00CE09C5"/>
    <w:rsid w:val="00CE2286"/>
    <w:rsid w:val="00CE340F"/>
    <w:rsid w:val="00CE69B0"/>
    <w:rsid w:val="00CE70CD"/>
    <w:rsid w:val="00CF0867"/>
    <w:rsid w:val="00CF08D6"/>
    <w:rsid w:val="00CF0CFC"/>
    <w:rsid w:val="00CF1065"/>
    <w:rsid w:val="00CF1941"/>
    <w:rsid w:val="00CF1B3F"/>
    <w:rsid w:val="00CF5BB4"/>
    <w:rsid w:val="00CF6A74"/>
    <w:rsid w:val="00D00AFD"/>
    <w:rsid w:val="00D015B7"/>
    <w:rsid w:val="00D03AC7"/>
    <w:rsid w:val="00D0529C"/>
    <w:rsid w:val="00D06162"/>
    <w:rsid w:val="00D12FDC"/>
    <w:rsid w:val="00D15F8C"/>
    <w:rsid w:val="00D17BA3"/>
    <w:rsid w:val="00D21262"/>
    <w:rsid w:val="00D22EE8"/>
    <w:rsid w:val="00D2317E"/>
    <w:rsid w:val="00D254B6"/>
    <w:rsid w:val="00D25596"/>
    <w:rsid w:val="00D2621E"/>
    <w:rsid w:val="00D27125"/>
    <w:rsid w:val="00D27CE1"/>
    <w:rsid w:val="00D32A59"/>
    <w:rsid w:val="00D331FD"/>
    <w:rsid w:val="00D35DD4"/>
    <w:rsid w:val="00D421C9"/>
    <w:rsid w:val="00D45743"/>
    <w:rsid w:val="00D46B1B"/>
    <w:rsid w:val="00D51532"/>
    <w:rsid w:val="00D52854"/>
    <w:rsid w:val="00D52D4E"/>
    <w:rsid w:val="00D52E9F"/>
    <w:rsid w:val="00D5578A"/>
    <w:rsid w:val="00D57538"/>
    <w:rsid w:val="00D6137B"/>
    <w:rsid w:val="00D61937"/>
    <w:rsid w:val="00D65769"/>
    <w:rsid w:val="00D67798"/>
    <w:rsid w:val="00D707A5"/>
    <w:rsid w:val="00D72448"/>
    <w:rsid w:val="00D77E17"/>
    <w:rsid w:val="00D81A0A"/>
    <w:rsid w:val="00D82497"/>
    <w:rsid w:val="00D841DB"/>
    <w:rsid w:val="00D863EF"/>
    <w:rsid w:val="00D901F0"/>
    <w:rsid w:val="00D93623"/>
    <w:rsid w:val="00D94073"/>
    <w:rsid w:val="00D9413C"/>
    <w:rsid w:val="00D94C40"/>
    <w:rsid w:val="00D969D4"/>
    <w:rsid w:val="00D96DAE"/>
    <w:rsid w:val="00DA09EF"/>
    <w:rsid w:val="00DA41DD"/>
    <w:rsid w:val="00DA709C"/>
    <w:rsid w:val="00DA792E"/>
    <w:rsid w:val="00DA7A61"/>
    <w:rsid w:val="00DA7F71"/>
    <w:rsid w:val="00DB1147"/>
    <w:rsid w:val="00DB1707"/>
    <w:rsid w:val="00DB2ECE"/>
    <w:rsid w:val="00DB4153"/>
    <w:rsid w:val="00DB4312"/>
    <w:rsid w:val="00DB4462"/>
    <w:rsid w:val="00DB4BAF"/>
    <w:rsid w:val="00DB6D41"/>
    <w:rsid w:val="00DC384A"/>
    <w:rsid w:val="00DC451B"/>
    <w:rsid w:val="00DC465A"/>
    <w:rsid w:val="00DD082B"/>
    <w:rsid w:val="00DD0C24"/>
    <w:rsid w:val="00DD4AD0"/>
    <w:rsid w:val="00DD705F"/>
    <w:rsid w:val="00DD7613"/>
    <w:rsid w:val="00DD7F0F"/>
    <w:rsid w:val="00DE2049"/>
    <w:rsid w:val="00DE24D7"/>
    <w:rsid w:val="00DE350F"/>
    <w:rsid w:val="00DE3D86"/>
    <w:rsid w:val="00DE4AB2"/>
    <w:rsid w:val="00DE5BF7"/>
    <w:rsid w:val="00DF015A"/>
    <w:rsid w:val="00DF02CF"/>
    <w:rsid w:val="00DF12E1"/>
    <w:rsid w:val="00DF1563"/>
    <w:rsid w:val="00DF196C"/>
    <w:rsid w:val="00DF1B90"/>
    <w:rsid w:val="00DF3175"/>
    <w:rsid w:val="00DF3B7B"/>
    <w:rsid w:val="00DF4986"/>
    <w:rsid w:val="00DF6FA8"/>
    <w:rsid w:val="00DF77E1"/>
    <w:rsid w:val="00DF7CED"/>
    <w:rsid w:val="00E011BE"/>
    <w:rsid w:val="00E05FDF"/>
    <w:rsid w:val="00E063FA"/>
    <w:rsid w:val="00E06556"/>
    <w:rsid w:val="00E0741E"/>
    <w:rsid w:val="00E0782C"/>
    <w:rsid w:val="00E07AC7"/>
    <w:rsid w:val="00E112F9"/>
    <w:rsid w:val="00E12ED9"/>
    <w:rsid w:val="00E1349F"/>
    <w:rsid w:val="00E1532B"/>
    <w:rsid w:val="00E22607"/>
    <w:rsid w:val="00E2341B"/>
    <w:rsid w:val="00E26593"/>
    <w:rsid w:val="00E27AB4"/>
    <w:rsid w:val="00E307B2"/>
    <w:rsid w:val="00E33103"/>
    <w:rsid w:val="00E36297"/>
    <w:rsid w:val="00E3736A"/>
    <w:rsid w:val="00E4062F"/>
    <w:rsid w:val="00E411B2"/>
    <w:rsid w:val="00E4158C"/>
    <w:rsid w:val="00E41CCB"/>
    <w:rsid w:val="00E42177"/>
    <w:rsid w:val="00E422E8"/>
    <w:rsid w:val="00E443A9"/>
    <w:rsid w:val="00E44F28"/>
    <w:rsid w:val="00E45243"/>
    <w:rsid w:val="00E453A8"/>
    <w:rsid w:val="00E4639D"/>
    <w:rsid w:val="00E468BD"/>
    <w:rsid w:val="00E46E6D"/>
    <w:rsid w:val="00E47EC7"/>
    <w:rsid w:val="00E51231"/>
    <w:rsid w:val="00E51741"/>
    <w:rsid w:val="00E533F8"/>
    <w:rsid w:val="00E54BC9"/>
    <w:rsid w:val="00E55082"/>
    <w:rsid w:val="00E5623F"/>
    <w:rsid w:val="00E57F57"/>
    <w:rsid w:val="00E6004B"/>
    <w:rsid w:val="00E61F33"/>
    <w:rsid w:val="00E6274D"/>
    <w:rsid w:val="00E62DD3"/>
    <w:rsid w:val="00E648E4"/>
    <w:rsid w:val="00E670A2"/>
    <w:rsid w:val="00E67358"/>
    <w:rsid w:val="00E70828"/>
    <w:rsid w:val="00E70C5B"/>
    <w:rsid w:val="00E7196D"/>
    <w:rsid w:val="00E77475"/>
    <w:rsid w:val="00E81D37"/>
    <w:rsid w:val="00E837D7"/>
    <w:rsid w:val="00E83BE7"/>
    <w:rsid w:val="00E86ABF"/>
    <w:rsid w:val="00E86BE4"/>
    <w:rsid w:val="00E870D0"/>
    <w:rsid w:val="00E871F2"/>
    <w:rsid w:val="00E877D2"/>
    <w:rsid w:val="00E87BDF"/>
    <w:rsid w:val="00E9261B"/>
    <w:rsid w:val="00E92EB6"/>
    <w:rsid w:val="00E93530"/>
    <w:rsid w:val="00E97FF6"/>
    <w:rsid w:val="00EA1193"/>
    <w:rsid w:val="00EA2054"/>
    <w:rsid w:val="00EA2332"/>
    <w:rsid w:val="00EA3021"/>
    <w:rsid w:val="00EA4464"/>
    <w:rsid w:val="00EA47CF"/>
    <w:rsid w:val="00EA4A46"/>
    <w:rsid w:val="00EA50EE"/>
    <w:rsid w:val="00EB0BDB"/>
    <w:rsid w:val="00EB350E"/>
    <w:rsid w:val="00EB3BFA"/>
    <w:rsid w:val="00EB4ABE"/>
    <w:rsid w:val="00EB4B6A"/>
    <w:rsid w:val="00EB4CAF"/>
    <w:rsid w:val="00EB4D16"/>
    <w:rsid w:val="00EB6DD0"/>
    <w:rsid w:val="00EB726B"/>
    <w:rsid w:val="00EC33C8"/>
    <w:rsid w:val="00EC5394"/>
    <w:rsid w:val="00EC5995"/>
    <w:rsid w:val="00EC6958"/>
    <w:rsid w:val="00EC6C2D"/>
    <w:rsid w:val="00ED07B4"/>
    <w:rsid w:val="00ED5D94"/>
    <w:rsid w:val="00ED6617"/>
    <w:rsid w:val="00EE193E"/>
    <w:rsid w:val="00EE1B41"/>
    <w:rsid w:val="00EE1F80"/>
    <w:rsid w:val="00EE3124"/>
    <w:rsid w:val="00EE4011"/>
    <w:rsid w:val="00EE4285"/>
    <w:rsid w:val="00EE5177"/>
    <w:rsid w:val="00EF0108"/>
    <w:rsid w:val="00EF2361"/>
    <w:rsid w:val="00EF244E"/>
    <w:rsid w:val="00EF2B83"/>
    <w:rsid w:val="00EF3A81"/>
    <w:rsid w:val="00EF45B8"/>
    <w:rsid w:val="00EF4F9E"/>
    <w:rsid w:val="00EF5BA1"/>
    <w:rsid w:val="00EF5FF8"/>
    <w:rsid w:val="00EF6D03"/>
    <w:rsid w:val="00EF72E5"/>
    <w:rsid w:val="00F020EF"/>
    <w:rsid w:val="00F022C7"/>
    <w:rsid w:val="00F02B1C"/>
    <w:rsid w:val="00F035E3"/>
    <w:rsid w:val="00F04594"/>
    <w:rsid w:val="00F063B9"/>
    <w:rsid w:val="00F10063"/>
    <w:rsid w:val="00F1221B"/>
    <w:rsid w:val="00F14135"/>
    <w:rsid w:val="00F14B03"/>
    <w:rsid w:val="00F15765"/>
    <w:rsid w:val="00F24260"/>
    <w:rsid w:val="00F24771"/>
    <w:rsid w:val="00F24A66"/>
    <w:rsid w:val="00F2537C"/>
    <w:rsid w:val="00F255F4"/>
    <w:rsid w:val="00F26C70"/>
    <w:rsid w:val="00F27CB7"/>
    <w:rsid w:val="00F30B6A"/>
    <w:rsid w:val="00F3126F"/>
    <w:rsid w:val="00F32FF9"/>
    <w:rsid w:val="00F33B66"/>
    <w:rsid w:val="00F33FF8"/>
    <w:rsid w:val="00F35DB3"/>
    <w:rsid w:val="00F36727"/>
    <w:rsid w:val="00F37665"/>
    <w:rsid w:val="00F4056D"/>
    <w:rsid w:val="00F4104E"/>
    <w:rsid w:val="00F41CAE"/>
    <w:rsid w:val="00F41D48"/>
    <w:rsid w:val="00F41D50"/>
    <w:rsid w:val="00F43557"/>
    <w:rsid w:val="00F43CB9"/>
    <w:rsid w:val="00F46368"/>
    <w:rsid w:val="00F561E6"/>
    <w:rsid w:val="00F56B2B"/>
    <w:rsid w:val="00F56D40"/>
    <w:rsid w:val="00F62869"/>
    <w:rsid w:val="00F63A7D"/>
    <w:rsid w:val="00F640D7"/>
    <w:rsid w:val="00F651C6"/>
    <w:rsid w:val="00F66E44"/>
    <w:rsid w:val="00F7364B"/>
    <w:rsid w:val="00F76233"/>
    <w:rsid w:val="00F8061C"/>
    <w:rsid w:val="00F808D0"/>
    <w:rsid w:val="00F81507"/>
    <w:rsid w:val="00F81912"/>
    <w:rsid w:val="00F854D9"/>
    <w:rsid w:val="00F86BFA"/>
    <w:rsid w:val="00F8719E"/>
    <w:rsid w:val="00F87531"/>
    <w:rsid w:val="00F87FDC"/>
    <w:rsid w:val="00F9363A"/>
    <w:rsid w:val="00F945F0"/>
    <w:rsid w:val="00F96985"/>
    <w:rsid w:val="00F979C9"/>
    <w:rsid w:val="00FA0A3A"/>
    <w:rsid w:val="00FA1C23"/>
    <w:rsid w:val="00FA2F49"/>
    <w:rsid w:val="00FA39AD"/>
    <w:rsid w:val="00FA47C3"/>
    <w:rsid w:val="00FA4BB3"/>
    <w:rsid w:val="00FA4C66"/>
    <w:rsid w:val="00FB1820"/>
    <w:rsid w:val="00FB1C38"/>
    <w:rsid w:val="00FB2306"/>
    <w:rsid w:val="00FB3AF8"/>
    <w:rsid w:val="00FB4257"/>
    <w:rsid w:val="00FB48AB"/>
    <w:rsid w:val="00FC09AE"/>
    <w:rsid w:val="00FC31B4"/>
    <w:rsid w:val="00FC3679"/>
    <w:rsid w:val="00FC393A"/>
    <w:rsid w:val="00FC3CFE"/>
    <w:rsid w:val="00FC4796"/>
    <w:rsid w:val="00FC4D09"/>
    <w:rsid w:val="00FC63FB"/>
    <w:rsid w:val="00FC650E"/>
    <w:rsid w:val="00FC6A44"/>
    <w:rsid w:val="00FC7B44"/>
    <w:rsid w:val="00FD0695"/>
    <w:rsid w:val="00FD39C8"/>
    <w:rsid w:val="00FD5A67"/>
    <w:rsid w:val="00FD6D08"/>
    <w:rsid w:val="00FD7407"/>
    <w:rsid w:val="00FE0B01"/>
    <w:rsid w:val="00FE3674"/>
    <w:rsid w:val="00FE3878"/>
    <w:rsid w:val="00FE396B"/>
    <w:rsid w:val="00FE59E3"/>
    <w:rsid w:val="00FE79B5"/>
    <w:rsid w:val="00FF044C"/>
    <w:rsid w:val="00FF1ED0"/>
    <w:rsid w:val="00FF25B0"/>
    <w:rsid w:val="00FF37DF"/>
    <w:rsid w:val="00FF3AE8"/>
    <w:rsid w:val="00FF48E7"/>
    <w:rsid w:val="00FF5591"/>
    <w:rsid w:val="00FF6120"/>
    <w:rsid w:val="00FF7BF8"/>
    <w:rsid w:val="013343E2"/>
    <w:rsid w:val="016A2D59"/>
    <w:rsid w:val="01FDCB91"/>
    <w:rsid w:val="021E3071"/>
    <w:rsid w:val="022F75BD"/>
    <w:rsid w:val="02694B77"/>
    <w:rsid w:val="026B8DDA"/>
    <w:rsid w:val="02AE7F94"/>
    <w:rsid w:val="0327C084"/>
    <w:rsid w:val="03EDD6A9"/>
    <w:rsid w:val="03FF9679"/>
    <w:rsid w:val="0412C185"/>
    <w:rsid w:val="0427FD6A"/>
    <w:rsid w:val="04619290"/>
    <w:rsid w:val="0468FBD2"/>
    <w:rsid w:val="05188BA1"/>
    <w:rsid w:val="05A19A80"/>
    <w:rsid w:val="0616A0BE"/>
    <w:rsid w:val="068DDD01"/>
    <w:rsid w:val="06968053"/>
    <w:rsid w:val="06C624AA"/>
    <w:rsid w:val="06CAE749"/>
    <w:rsid w:val="06D2167B"/>
    <w:rsid w:val="070227C9"/>
    <w:rsid w:val="072ADC0F"/>
    <w:rsid w:val="07A3E9C4"/>
    <w:rsid w:val="07A8BCC5"/>
    <w:rsid w:val="07D2C358"/>
    <w:rsid w:val="07E8E100"/>
    <w:rsid w:val="08EA8579"/>
    <w:rsid w:val="09265FF2"/>
    <w:rsid w:val="09378B6F"/>
    <w:rsid w:val="093FBA25"/>
    <w:rsid w:val="094BD6E5"/>
    <w:rsid w:val="0A0AFB25"/>
    <w:rsid w:val="0A0F531D"/>
    <w:rsid w:val="0A33465C"/>
    <w:rsid w:val="0A8655DA"/>
    <w:rsid w:val="0A8C2F17"/>
    <w:rsid w:val="0A989C4E"/>
    <w:rsid w:val="0B77FB99"/>
    <w:rsid w:val="0B847048"/>
    <w:rsid w:val="0B8B2F20"/>
    <w:rsid w:val="0BF90500"/>
    <w:rsid w:val="0C05119A"/>
    <w:rsid w:val="0C22263B"/>
    <w:rsid w:val="0C380EAF"/>
    <w:rsid w:val="0C772911"/>
    <w:rsid w:val="0CEEA2EF"/>
    <w:rsid w:val="0D079534"/>
    <w:rsid w:val="0E382C24"/>
    <w:rsid w:val="0E9EB399"/>
    <w:rsid w:val="0EEBAB48"/>
    <w:rsid w:val="0EED2536"/>
    <w:rsid w:val="0F15150C"/>
    <w:rsid w:val="0F16DE38"/>
    <w:rsid w:val="0F8192A9"/>
    <w:rsid w:val="0F8A3894"/>
    <w:rsid w:val="0FDBD305"/>
    <w:rsid w:val="0FF82BF3"/>
    <w:rsid w:val="1059568F"/>
    <w:rsid w:val="10A92688"/>
    <w:rsid w:val="10C0C170"/>
    <w:rsid w:val="10D878F9"/>
    <w:rsid w:val="10E8E124"/>
    <w:rsid w:val="111C06CF"/>
    <w:rsid w:val="11574436"/>
    <w:rsid w:val="119D3A2A"/>
    <w:rsid w:val="11BB7AC6"/>
    <w:rsid w:val="1285FEDD"/>
    <w:rsid w:val="12C11F09"/>
    <w:rsid w:val="12E147D5"/>
    <w:rsid w:val="12FD9774"/>
    <w:rsid w:val="132030A9"/>
    <w:rsid w:val="1358ABED"/>
    <w:rsid w:val="1386AFF3"/>
    <w:rsid w:val="13B73B6A"/>
    <w:rsid w:val="14611689"/>
    <w:rsid w:val="14D10CFB"/>
    <w:rsid w:val="1521DD9B"/>
    <w:rsid w:val="15E33C7B"/>
    <w:rsid w:val="16405D2A"/>
    <w:rsid w:val="16B75C25"/>
    <w:rsid w:val="16D5F862"/>
    <w:rsid w:val="16ED3D0B"/>
    <w:rsid w:val="179BA471"/>
    <w:rsid w:val="17D2A57A"/>
    <w:rsid w:val="17FCF47F"/>
    <w:rsid w:val="1813F1CD"/>
    <w:rsid w:val="1907D7F2"/>
    <w:rsid w:val="191DE9B9"/>
    <w:rsid w:val="19447142"/>
    <w:rsid w:val="19466980"/>
    <w:rsid w:val="19804BBB"/>
    <w:rsid w:val="1A0C8679"/>
    <w:rsid w:val="1A7621FB"/>
    <w:rsid w:val="1AD8541D"/>
    <w:rsid w:val="1AF0403A"/>
    <w:rsid w:val="1AFA759D"/>
    <w:rsid w:val="1B9DC67A"/>
    <w:rsid w:val="1C15B799"/>
    <w:rsid w:val="1C5780C5"/>
    <w:rsid w:val="1CAB1C4D"/>
    <w:rsid w:val="1D3CA264"/>
    <w:rsid w:val="1D515C4D"/>
    <w:rsid w:val="1D90BD03"/>
    <w:rsid w:val="1E0EEF66"/>
    <w:rsid w:val="1E383A20"/>
    <w:rsid w:val="1E87BF87"/>
    <w:rsid w:val="1EBE1FF2"/>
    <w:rsid w:val="1F73BDB8"/>
    <w:rsid w:val="1F9A5109"/>
    <w:rsid w:val="1FCE89DD"/>
    <w:rsid w:val="2037C015"/>
    <w:rsid w:val="20A58CF9"/>
    <w:rsid w:val="20E14746"/>
    <w:rsid w:val="20F48DF0"/>
    <w:rsid w:val="217F8476"/>
    <w:rsid w:val="21DCE7D7"/>
    <w:rsid w:val="224567EE"/>
    <w:rsid w:val="228670AD"/>
    <w:rsid w:val="22C1153A"/>
    <w:rsid w:val="2325335F"/>
    <w:rsid w:val="2337FED1"/>
    <w:rsid w:val="234B072A"/>
    <w:rsid w:val="234C8D8B"/>
    <w:rsid w:val="23718C5B"/>
    <w:rsid w:val="23F5EC7A"/>
    <w:rsid w:val="241E54A3"/>
    <w:rsid w:val="24D0E7B9"/>
    <w:rsid w:val="2629E9BE"/>
    <w:rsid w:val="269BF0F8"/>
    <w:rsid w:val="26A8BAD3"/>
    <w:rsid w:val="26D02E87"/>
    <w:rsid w:val="26D350C6"/>
    <w:rsid w:val="27992E71"/>
    <w:rsid w:val="28073825"/>
    <w:rsid w:val="2855B388"/>
    <w:rsid w:val="286765C9"/>
    <w:rsid w:val="28BF84F9"/>
    <w:rsid w:val="28D93A1E"/>
    <w:rsid w:val="292925D1"/>
    <w:rsid w:val="29473F89"/>
    <w:rsid w:val="295A950C"/>
    <w:rsid w:val="29C5F033"/>
    <w:rsid w:val="2A5E5BEE"/>
    <w:rsid w:val="2A819B25"/>
    <w:rsid w:val="2AB2A85F"/>
    <w:rsid w:val="2B52A691"/>
    <w:rsid w:val="2B663A9E"/>
    <w:rsid w:val="2B7A447F"/>
    <w:rsid w:val="2C37C9BD"/>
    <w:rsid w:val="2C4231D2"/>
    <w:rsid w:val="2CAEB58F"/>
    <w:rsid w:val="2D78DDD0"/>
    <w:rsid w:val="2D980EB4"/>
    <w:rsid w:val="2DB5229B"/>
    <w:rsid w:val="2DC0D524"/>
    <w:rsid w:val="2DFBF758"/>
    <w:rsid w:val="2E0974F0"/>
    <w:rsid w:val="2E2F11CC"/>
    <w:rsid w:val="2E48DB1B"/>
    <w:rsid w:val="2EF8351D"/>
    <w:rsid w:val="2F104AA7"/>
    <w:rsid w:val="2F4A8004"/>
    <w:rsid w:val="2F55BF48"/>
    <w:rsid w:val="2F76D74E"/>
    <w:rsid w:val="2FA0B310"/>
    <w:rsid w:val="2FBBB2DB"/>
    <w:rsid w:val="3034FB15"/>
    <w:rsid w:val="307ADD21"/>
    <w:rsid w:val="30A031A2"/>
    <w:rsid w:val="30BA27C4"/>
    <w:rsid w:val="30C16A2B"/>
    <w:rsid w:val="30D3A9FA"/>
    <w:rsid w:val="31232C41"/>
    <w:rsid w:val="31256CBA"/>
    <w:rsid w:val="3188F4D1"/>
    <w:rsid w:val="31BD272F"/>
    <w:rsid w:val="32532701"/>
    <w:rsid w:val="32BEBC07"/>
    <w:rsid w:val="32CD2314"/>
    <w:rsid w:val="32D2E50A"/>
    <w:rsid w:val="32FF3233"/>
    <w:rsid w:val="3315E9A9"/>
    <w:rsid w:val="331656D8"/>
    <w:rsid w:val="337481CB"/>
    <w:rsid w:val="33B27DE3"/>
    <w:rsid w:val="34628DBC"/>
    <w:rsid w:val="349D47B3"/>
    <w:rsid w:val="3507B2B9"/>
    <w:rsid w:val="35914653"/>
    <w:rsid w:val="3645640A"/>
    <w:rsid w:val="36777F8A"/>
    <w:rsid w:val="37223C3B"/>
    <w:rsid w:val="373CF0EE"/>
    <w:rsid w:val="37DD1AA9"/>
    <w:rsid w:val="39AECFC6"/>
    <w:rsid w:val="39BAB4BB"/>
    <w:rsid w:val="39E60BB2"/>
    <w:rsid w:val="3A4B536C"/>
    <w:rsid w:val="3AFA735A"/>
    <w:rsid w:val="3C3217F4"/>
    <w:rsid w:val="3CF041DA"/>
    <w:rsid w:val="3D61F4BF"/>
    <w:rsid w:val="3D760D13"/>
    <w:rsid w:val="3DBCD669"/>
    <w:rsid w:val="3DF3604F"/>
    <w:rsid w:val="3E26CCBE"/>
    <w:rsid w:val="3E4FDE07"/>
    <w:rsid w:val="3E81D3E6"/>
    <w:rsid w:val="3F870691"/>
    <w:rsid w:val="3F99E939"/>
    <w:rsid w:val="3FEFD2DC"/>
    <w:rsid w:val="40157BDF"/>
    <w:rsid w:val="40A1A722"/>
    <w:rsid w:val="4116D614"/>
    <w:rsid w:val="41705661"/>
    <w:rsid w:val="41A4CBC1"/>
    <w:rsid w:val="41F5F999"/>
    <w:rsid w:val="427418FC"/>
    <w:rsid w:val="42A3452A"/>
    <w:rsid w:val="42B2A675"/>
    <w:rsid w:val="42D2F343"/>
    <w:rsid w:val="42FBCCE5"/>
    <w:rsid w:val="43400B2C"/>
    <w:rsid w:val="4362A169"/>
    <w:rsid w:val="43CDA473"/>
    <w:rsid w:val="440CC7D9"/>
    <w:rsid w:val="44467FB1"/>
    <w:rsid w:val="447536E6"/>
    <w:rsid w:val="44CAB1D3"/>
    <w:rsid w:val="45472994"/>
    <w:rsid w:val="4547DB39"/>
    <w:rsid w:val="45BFCEDA"/>
    <w:rsid w:val="45D90EBA"/>
    <w:rsid w:val="460ADFBF"/>
    <w:rsid w:val="46A2EA4D"/>
    <w:rsid w:val="46B216A5"/>
    <w:rsid w:val="46CCB3BF"/>
    <w:rsid w:val="46D3BF91"/>
    <w:rsid w:val="46F22CEB"/>
    <w:rsid w:val="4710AE17"/>
    <w:rsid w:val="4716FAA1"/>
    <w:rsid w:val="471F7117"/>
    <w:rsid w:val="475607E6"/>
    <w:rsid w:val="47EFD7BC"/>
    <w:rsid w:val="47F8BD20"/>
    <w:rsid w:val="48E9DB44"/>
    <w:rsid w:val="48EC4F69"/>
    <w:rsid w:val="48F33869"/>
    <w:rsid w:val="49224CA4"/>
    <w:rsid w:val="4A484ED9"/>
    <w:rsid w:val="4A4CD7C8"/>
    <w:rsid w:val="4B033755"/>
    <w:rsid w:val="4B24023E"/>
    <w:rsid w:val="4BE8A829"/>
    <w:rsid w:val="4C7CA721"/>
    <w:rsid w:val="4D12D5DD"/>
    <w:rsid w:val="4D684410"/>
    <w:rsid w:val="4DC9BC60"/>
    <w:rsid w:val="4E2677DA"/>
    <w:rsid w:val="4E8B7F7F"/>
    <w:rsid w:val="4EA3799E"/>
    <w:rsid w:val="4EAE46F3"/>
    <w:rsid w:val="4F1BBFFC"/>
    <w:rsid w:val="4F2594B7"/>
    <w:rsid w:val="4F3C42A8"/>
    <w:rsid w:val="4F59E8FE"/>
    <w:rsid w:val="4F89219C"/>
    <w:rsid w:val="4FB2D783"/>
    <w:rsid w:val="4FE5EEEA"/>
    <w:rsid w:val="4FEC4421"/>
    <w:rsid w:val="4FF47538"/>
    <w:rsid w:val="5042D9F0"/>
    <w:rsid w:val="5104D439"/>
    <w:rsid w:val="51289BDD"/>
    <w:rsid w:val="515FAE6B"/>
    <w:rsid w:val="518F267F"/>
    <w:rsid w:val="525360BE"/>
    <w:rsid w:val="529112FF"/>
    <w:rsid w:val="52F7BDAE"/>
    <w:rsid w:val="531662AC"/>
    <w:rsid w:val="533D110D"/>
    <w:rsid w:val="53652B7D"/>
    <w:rsid w:val="537CAF43"/>
    <w:rsid w:val="53CB650C"/>
    <w:rsid w:val="5408DC1C"/>
    <w:rsid w:val="5414A53F"/>
    <w:rsid w:val="54423BDF"/>
    <w:rsid w:val="548CFF1F"/>
    <w:rsid w:val="54D39E01"/>
    <w:rsid w:val="553109DD"/>
    <w:rsid w:val="55557002"/>
    <w:rsid w:val="555772A0"/>
    <w:rsid w:val="55FFF552"/>
    <w:rsid w:val="56F496A5"/>
    <w:rsid w:val="570A2E28"/>
    <w:rsid w:val="5781C79D"/>
    <w:rsid w:val="5820999A"/>
    <w:rsid w:val="588BC2CB"/>
    <w:rsid w:val="58A5FE89"/>
    <w:rsid w:val="58CA8FC8"/>
    <w:rsid w:val="58E10C44"/>
    <w:rsid w:val="592F4494"/>
    <w:rsid w:val="594DFE4D"/>
    <w:rsid w:val="5A0031FA"/>
    <w:rsid w:val="5A690F14"/>
    <w:rsid w:val="5A6DF183"/>
    <w:rsid w:val="5A8D1275"/>
    <w:rsid w:val="5AA7125F"/>
    <w:rsid w:val="5AD02CA8"/>
    <w:rsid w:val="5B583A5C"/>
    <w:rsid w:val="5B997D7D"/>
    <w:rsid w:val="5BAE394B"/>
    <w:rsid w:val="5C2AF3D0"/>
    <w:rsid w:val="5C5B7339"/>
    <w:rsid w:val="5CD16C41"/>
    <w:rsid w:val="5D3F1B4A"/>
    <w:rsid w:val="5D559E63"/>
    <w:rsid w:val="5E0ABBD5"/>
    <w:rsid w:val="5E4CA86F"/>
    <w:rsid w:val="5E857B2E"/>
    <w:rsid w:val="5E9180D5"/>
    <w:rsid w:val="5F2C91A1"/>
    <w:rsid w:val="5F86AF14"/>
    <w:rsid w:val="5FD0A3E3"/>
    <w:rsid w:val="60434ADD"/>
    <w:rsid w:val="611EBD83"/>
    <w:rsid w:val="61369F47"/>
    <w:rsid w:val="6196897C"/>
    <w:rsid w:val="61BF02C3"/>
    <w:rsid w:val="61D2FED5"/>
    <w:rsid w:val="621DB83E"/>
    <w:rsid w:val="622241BA"/>
    <w:rsid w:val="623257AC"/>
    <w:rsid w:val="625BD71A"/>
    <w:rsid w:val="628AF900"/>
    <w:rsid w:val="628BA608"/>
    <w:rsid w:val="62FCDBC3"/>
    <w:rsid w:val="6322789F"/>
    <w:rsid w:val="633935AC"/>
    <w:rsid w:val="6345FFDE"/>
    <w:rsid w:val="63578DE5"/>
    <w:rsid w:val="635901C6"/>
    <w:rsid w:val="635D477B"/>
    <w:rsid w:val="63C2AED8"/>
    <w:rsid w:val="63FCAF16"/>
    <w:rsid w:val="6463D3BC"/>
    <w:rsid w:val="647F83C7"/>
    <w:rsid w:val="64FE5396"/>
    <w:rsid w:val="65691356"/>
    <w:rsid w:val="66A7CEAD"/>
    <w:rsid w:val="66C4AB6A"/>
    <w:rsid w:val="676F67DB"/>
    <w:rsid w:val="67A12455"/>
    <w:rsid w:val="67B68986"/>
    <w:rsid w:val="68DA37A7"/>
    <w:rsid w:val="69944961"/>
    <w:rsid w:val="69CA6149"/>
    <w:rsid w:val="6A4E0D97"/>
    <w:rsid w:val="6AF2531E"/>
    <w:rsid w:val="6B1844F7"/>
    <w:rsid w:val="6B7046E6"/>
    <w:rsid w:val="6B8C2B64"/>
    <w:rsid w:val="6BBCF251"/>
    <w:rsid w:val="6BCC880A"/>
    <w:rsid w:val="6BFE73AF"/>
    <w:rsid w:val="6C56CB44"/>
    <w:rsid w:val="6CE3E0E4"/>
    <w:rsid w:val="6D68586B"/>
    <w:rsid w:val="6DE91B95"/>
    <w:rsid w:val="6E75D64C"/>
    <w:rsid w:val="6E8EBF4B"/>
    <w:rsid w:val="6F358A23"/>
    <w:rsid w:val="6F571226"/>
    <w:rsid w:val="6FC88681"/>
    <w:rsid w:val="6FD06851"/>
    <w:rsid w:val="70792696"/>
    <w:rsid w:val="70AC645E"/>
    <w:rsid w:val="70D6A8E5"/>
    <w:rsid w:val="7137D8D6"/>
    <w:rsid w:val="71A808E3"/>
    <w:rsid w:val="71AFE17C"/>
    <w:rsid w:val="71B6CF16"/>
    <w:rsid w:val="71B99295"/>
    <w:rsid w:val="71CB329D"/>
    <w:rsid w:val="71D3457C"/>
    <w:rsid w:val="7202C359"/>
    <w:rsid w:val="72280704"/>
    <w:rsid w:val="7289CB2F"/>
    <w:rsid w:val="72A693C7"/>
    <w:rsid w:val="7308426B"/>
    <w:rsid w:val="73763B97"/>
    <w:rsid w:val="73DFD511"/>
    <w:rsid w:val="73EC349F"/>
    <w:rsid w:val="740365BE"/>
    <w:rsid w:val="7406C280"/>
    <w:rsid w:val="742FE148"/>
    <w:rsid w:val="74CF3215"/>
    <w:rsid w:val="74DAAA5A"/>
    <w:rsid w:val="74E318DD"/>
    <w:rsid w:val="74E38521"/>
    <w:rsid w:val="74FE8AA5"/>
    <w:rsid w:val="75A292E1"/>
    <w:rsid w:val="75B2264D"/>
    <w:rsid w:val="75C7B0C2"/>
    <w:rsid w:val="75D22AB1"/>
    <w:rsid w:val="765B271F"/>
    <w:rsid w:val="76F349AC"/>
    <w:rsid w:val="772EDD0C"/>
    <w:rsid w:val="7741DE9E"/>
    <w:rsid w:val="778D9423"/>
    <w:rsid w:val="77A07ED8"/>
    <w:rsid w:val="78136340"/>
    <w:rsid w:val="789C4398"/>
    <w:rsid w:val="78B25F6B"/>
    <w:rsid w:val="7968645D"/>
    <w:rsid w:val="79C7B353"/>
    <w:rsid w:val="7A5D8225"/>
    <w:rsid w:val="7A61451E"/>
    <w:rsid w:val="7A760404"/>
    <w:rsid w:val="7AA66561"/>
    <w:rsid w:val="7AC534E5"/>
    <w:rsid w:val="7B18C145"/>
    <w:rsid w:val="7B50DF9F"/>
    <w:rsid w:val="7BAFFD30"/>
    <w:rsid w:val="7C2AE260"/>
    <w:rsid w:val="7C68ECA9"/>
    <w:rsid w:val="7CC32570"/>
    <w:rsid w:val="7D8D32C2"/>
    <w:rsid w:val="7D91B149"/>
    <w:rsid w:val="7D969282"/>
    <w:rsid w:val="7D9C130D"/>
    <w:rsid w:val="7DBA1945"/>
    <w:rsid w:val="7E3F04EC"/>
    <w:rsid w:val="7E5ABF90"/>
    <w:rsid w:val="7E737DA4"/>
    <w:rsid w:val="7E83EB5A"/>
    <w:rsid w:val="7F6EBC31"/>
    <w:rsid w:val="7F95FE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9522"/>
  <w14:defaultImageDpi w14:val="32767"/>
  <w15:chartTrackingRefBased/>
  <w15:docId w15:val="{7DB2943F-E224-4F82-87E7-8B1E8181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4">
    <w:name w:val="heading 4"/>
    <w:basedOn w:val="Normal"/>
    <w:next w:val="Normal"/>
    <w:link w:val="Heading4Char"/>
    <w:uiPriority w:val="9"/>
    <w:semiHidden/>
    <w:unhideWhenUsed/>
    <w:qFormat/>
    <w:rsid w:val="00761283"/>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qFormat/>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customStyle="1" w:styleId="Heading4Char">
    <w:name w:val="Heading 4 Char"/>
    <w:basedOn w:val="DefaultParagraphFont"/>
    <w:link w:val="Heading4"/>
    <w:uiPriority w:val="9"/>
    <w:semiHidden/>
    <w:rsid w:val="00761283"/>
    <w:rPr>
      <w:rFonts w:asciiTheme="majorHAnsi" w:eastAsiaTheme="majorEastAsia" w:hAnsiTheme="majorHAnsi" w:cstheme="majorBidi"/>
      <w:i/>
      <w:iCs/>
      <w:color w:val="A5A5A5" w:themeColor="accent1" w:themeShade="BF"/>
    </w:rPr>
  </w:style>
  <w:style w:type="character" w:styleId="Hyperlink">
    <w:name w:val="Hyperlink"/>
    <w:basedOn w:val="DefaultParagraphFont"/>
    <w:uiPriority w:val="99"/>
    <w:unhideWhenUsed/>
    <w:rsid w:val="009255F5"/>
    <w:rPr>
      <w:color w:val="5F5F5F" w:themeColor="hyperlink"/>
      <w:u w:val="single"/>
    </w:rPr>
  </w:style>
  <w:style w:type="paragraph" w:styleId="FootnoteText">
    <w:name w:val="footnote text"/>
    <w:basedOn w:val="Normal"/>
    <w:link w:val="FootnoteTextChar"/>
    <w:uiPriority w:val="99"/>
    <w:semiHidden/>
    <w:unhideWhenUsed/>
    <w:rsid w:val="00001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D03"/>
    <w:rPr>
      <w:sz w:val="20"/>
      <w:szCs w:val="20"/>
    </w:rPr>
  </w:style>
  <w:style w:type="character" w:styleId="FootnoteReference">
    <w:name w:val="footnote reference"/>
    <w:basedOn w:val="DefaultParagraphFont"/>
    <w:uiPriority w:val="99"/>
    <w:semiHidden/>
    <w:unhideWhenUsed/>
    <w:rsid w:val="00001D03"/>
    <w:rPr>
      <w:vertAlign w:val="superscript"/>
    </w:rPr>
  </w:style>
  <w:style w:type="character" w:customStyle="1" w:styleId="normaltextrun">
    <w:name w:val="normaltextrun"/>
    <w:basedOn w:val="DefaultParagraphFont"/>
    <w:rsid w:val="0032679E"/>
  </w:style>
  <w:style w:type="paragraph" w:customStyle="1" w:styleId="Default">
    <w:name w:val="Default"/>
    <w:rsid w:val="0032679E"/>
    <w:pPr>
      <w:pBdr>
        <w:top w:val="nil"/>
        <w:left w:val="nil"/>
        <w:bottom w:val="nil"/>
        <w:right w:val="nil"/>
        <w:between w:val="nil"/>
        <w:bar w:val="nil"/>
      </w:pBdr>
      <w:spacing w:before="160"/>
    </w:pPr>
    <w:rPr>
      <w:rFonts w:ascii="Helvetica Neue" w:eastAsia="Helvetica Neue" w:hAnsi="Helvetica Neue" w:cs="Helvetica Neue"/>
      <w:color w:val="000000"/>
      <w:bdr w:val="nil"/>
      <w:lang w:val="en-GB" w:eastAsia="en-GB"/>
    </w:rPr>
  </w:style>
  <w:style w:type="paragraph" w:customStyle="1" w:styleId="paragraph">
    <w:name w:val="paragraph"/>
    <w:basedOn w:val="Normal"/>
    <w:rsid w:val="002B0900"/>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Body">
    <w:name w:val="Body"/>
    <w:qFormat/>
    <w:rsid w:val="00073C7F"/>
    <w:pPr>
      <w:suppressAutoHyphens/>
    </w:pPr>
    <w:rPr>
      <w:rFonts w:ascii="Calibri" w:eastAsia="Arial Unicode MS" w:hAnsi="Calibri" w:cs="Arial Unicode MS"/>
      <w:color w:val="000000"/>
      <w:u w:color="000000"/>
      <w:lang w:eastAsia="en-GB"/>
    </w:rPr>
  </w:style>
  <w:style w:type="character" w:customStyle="1" w:styleId="markedcontent">
    <w:name w:val="markedcontent"/>
    <w:basedOn w:val="DefaultParagraphFont"/>
    <w:rsid w:val="00DF196C"/>
  </w:style>
  <w:style w:type="character" w:customStyle="1" w:styleId="eop">
    <w:name w:val="eop"/>
    <w:basedOn w:val="DefaultParagraphFont"/>
    <w:rsid w:val="007F3044"/>
  </w:style>
  <w:style w:type="character" w:styleId="CommentReference">
    <w:name w:val="annotation reference"/>
    <w:basedOn w:val="DefaultParagraphFont"/>
    <w:uiPriority w:val="99"/>
    <w:semiHidden/>
    <w:unhideWhenUsed/>
    <w:rsid w:val="00B372EE"/>
    <w:rPr>
      <w:sz w:val="16"/>
      <w:szCs w:val="16"/>
    </w:rPr>
  </w:style>
  <w:style w:type="paragraph" w:styleId="CommentText">
    <w:name w:val="annotation text"/>
    <w:basedOn w:val="Normal"/>
    <w:link w:val="CommentTextChar"/>
    <w:uiPriority w:val="99"/>
    <w:unhideWhenUsed/>
    <w:rsid w:val="00B372EE"/>
    <w:pPr>
      <w:spacing w:line="240" w:lineRule="auto"/>
    </w:pPr>
    <w:rPr>
      <w:sz w:val="20"/>
      <w:szCs w:val="20"/>
    </w:rPr>
  </w:style>
  <w:style w:type="character" w:customStyle="1" w:styleId="CommentTextChar">
    <w:name w:val="Comment Text Char"/>
    <w:basedOn w:val="DefaultParagraphFont"/>
    <w:link w:val="CommentText"/>
    <w:uiPriority w:val="99"/>
    <w:rsid w:val="00B372EE"/>
    <w:rPr>
      <w:sz w:val="20"/>
      <w:szCs w:val="20"/>
    </w:rPr>
  </w:style>
  <w:style w:type="paragraph" w:styleId="CommentSubject">
    <w:name w:val="annotation subject"/>
    <w:basedOn w:val="CommentText"/>
    <w:next w:val="CommentText"/>
    <w:link w:val="CommentSubjectChar"/>
    <w:uiPriority w:val="99"/>
    <w:semiHidden/>
    <w:unhideWhenUsed/>
    <w:rsid w:val="00B372EE"/>
    <w:rPr>
      <w:b/>
      <w:bCs/>
    </w:rPr>
  </w:style>
  <w:style w:type="character" w:customStyle="1" w:styleId="CommentSubjectChar">
    <w:name w:val="Comment Subject Char"/>
    <w:basedOn w:val="CommentTextChar"/>
    <w:link w:val="CommentSubject"/>
    <w:uiPriority w:val="99"/>
    <w:semiHidden/>
    <w:rsid w:val="00B372EE"/>
    <w:rPr>
      <w:b/>
      <w:bCs/>
      <w:sz w:val="20"/>
      <w:szCs w:val="20"/>
    </w:rPr>
  </w:style>
  <w:style w:type="table" w:customStyle="1" w:styleId="TableGrid0">
    <w:name w:val="TableGrid"/>
    <w:rsid w:val="004865CE"/>
    <w:rPr>
      <w:rFonts w:eastAsiaTheme="minorEastAsia"/>
      <w:kern w:val="2"/>
      <w:lang w:val="en-GB"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044548">
      <w:bodyDiv w:val="1"/>
      <w:marLeft w:val="0"/>
      <w:marRight w:val="0"/>
      <w:marTop w:val="0"/>
      <w:marBottom w:val="0"/>
      <w:divBdr>
        <w:top w:val="none" w:sz="0" w:space="0" w:color="auto"/>
        <w:left w:val="none" w:sz="0" w:space="0" w:color="auto"/>
        <w:bottom w:val="none" w:sz="0" w:space="0" w:color="auto"/>
        <w:right w:val="none" w:sz="0" w:space="0" w:color="auto"/>
      </w:divBdr>
    </w:div>
    <w:div w:id="420179578">
      <w:bodyDiv w:val="1"/>
      <w:marLeft w:val="0"/>
      <w:marRight w:val="0"/>
      <w:marTop w:val="0"/>
      <w:marBottom w:val="0"/>
      <w:divBdr>
        <w:top w:val="none" w:sz="0" w:space="0" w:color="auto"/>
        <w:left w:val="none" w:sz="0" w:space="0" w:color="auto"/>
        <w:bottom w:val="none" w:sz="0" w:space="0" w:color="auto"/>
        <w:right w:val="none" w:sz="0" w:space="0" w:color="auto"/>
      </w:divBdr>
    </w:div>
    <w:div w:id="424618566">
      <w:bodyDiv w:val="1"/>
      <w:marLeft w:val="0"/>
      <w:marRight w:val="0"/>
      <w:marTop w:val="0"/>
      <w:marBottom w:val="0"/>
      <w:divBdr>
        <w:top w:val="none" w:sz="0" w:space="0" w:color="auto"/>
        <w:left w:val="none" w:sz="0" w:space="0" w:color="auto"/>
        <w:bottom w:val="none" w:sz="0" w:space="0" w:color="auto"/>
        <w:right w:val="none" w:sz="0" w:space="0" w:color="auto"/>
      </w:divBdr>
    </w:div>
    <w:div w:id="452595921">
      <w:bodyDiv w:val="1"/>
      <w:marLeft w:val="0"/>
      <w:marRight w:val="0"/>
      <w:marTop w:val="0"/>
      <w:marBottom w:val="0"/>
      <w:divBdr>
        <w:top w:val="none" w:sz="0" w:space="0" w:color="auto"/>
        <w:left w:val="none" w:sz="0" w:space="0" w:color="auto"/>
        <w:bottom w:val="none" w:sz="0" w:space="0" w:color="auto"/>
        <w:right w:val="none" w:sz="0" w:space="0" w:color="auto"/>
      </w:divBdr>
    </w:div>
    <w:div w:id="495266714">
      <w:bodyDiv w:val="1"/>
      <w:marLeft w:val="0"/>
      <w:marRight w:val="0"/>
      <w:marTop w:val="0"/>
      <w:marBottom w:val="0"/>
      <w:divBdr>
        <w:top w:val="none" w:sz="0" w:space="0" w:color="auto"/>
        <w:left w:val="none" w:sz="0" w:space="0" w:color="auto"/>
        <w:bottom w:val="none" w:sz="0" w:space="0" w:color="auto"/>
        <w:right w:val="none" w:sz="0" w:space="0" w:color="auto"/>
      </w:divBdr>
    </w:div>
    <w:div w:id="513811606">
      <w:bodyDiv w:val="1"/>
      <w:marLeft w:val="0"/>
      <w:marRight w:val="0"/>
      <w:marTop w:val="0"/>
      <w:marBottom w:val="0"/>
      <w:divBdr>
        <w:top w:val="none" w:sz="0" w:space="0" w:color="auto"/>
        <w:left w:val="none" w:sz="0" w:space="0" w:color="auto"/>
        <w:bottom w:val="none" w:sz="0" w:space="0" w:color="auto"/>
        <w:right w:val="none" w:sz="0" w:space="0" w:color="auto"/>
      </w:divBdr>
    </w:div>
    <w:div w:id="534737224">
      <w:bodyDiv w:val="1"/>
      <w:marLeft w:val="0"/>
      <w:marRight w:val="0"/>
      <w:marTop w:val="0"/>
      <w:marBottom w:val="0"/>
      <w:divBdr>
        <w:top w:val="none" w:sz="0" w:space="0" w:color="auto"/>
        <w:left w:val="none" w:sz="0" w:space="0" w:color="auto"/>
        <w:bottom w:val="none" w:sz="0" w:space="0" w:color="auto"/>
        <w:right w:val="none" w:sz="0" w:space="0" w:color="auto"/>
      </w:divBdr>
    </w:div>
    <w:div w:id="595794882">
      <w:bodyDiv w:val="1"/>
      <w:marLeft w:val="0"/>
      <w:marRight w:val="0"/>
      <w:marTop w:val="0"/>
      <w:marBottom w:val="0"/>
      <w:divBdr>
        <w:top w:val="none" w:sz="0" w:space="0" w:color="auto"/>
        <w:left w:val="none" w:sz="0" w:space="0" w:color="auto"/>
        <w:bottom w:val="none" w:sz="0" w:space="0" w:color="auto"/>
        <w:right w:val="none" w:sz="0" w:space="0" w:color="auto"/>
      </w:divBdr>
    </w:div>
    <w:div w:id="663047551">
      <w:bodyDiv w:val="1"/>
      <w:marLeft w:val="0"/>
      <w:marRight w:val="0"/>
      <w:marTop w:val="0"/>
      <w:marBottom w:val="0"/>
      <w:divBdr>
        <w:top w:val="none" w:sz="0" w:space="0" w:color="auto"/>
        <w:left w:val="none" w:sz="0" w:space="0" w:color="auto"/>
        <w:bottom w:val="none" w:sz="0" w:space="0" w:color="auto"/>
        <w:right w:val="none" w:sz="0" w:space="0" w:color="auto"/>
      </w:divBdr>
    </w:div>
    <w:div w:id="669868266">
      <w:bodyDiv w:val="1"/>
      <w:marLeft w:val="0"/>
      <w:marRight w:val="0"/>
      <w:marTop w:val="0"/>
      <w:marBottom w:val="0"/>
      <w:divBdr>
        <w:top w:val="none" w:sz="0" w:space="0" w:color="auto"/>
        <w:left w:val="none" w:sz="0" w:space="0" w:color="auto"/>
        <w:bottom w:val="none" w:sz="0" w:space="0" w:color="auto"/>
        <w:right w:val="none" w:sz="0" w:space="0" w:color="auto"/>
      </w:divBdr>
    </w:div>
    <w:div w:id="809712987">
      <w:bodyDiv w:val="1"/>
      <w:marLeft w:val="0"/>
      <w:marRight w:val="0"/>
      <w:marTop w:val="0"/>
      <w:marBottom w:val="0"/>
      <w:divBdr>
        <w:top w:val="none" w:sz="0" w:space="0" w:color="auto"/>
        <w:left w:val="none" w:sz="0" w:space="0" w:color="auto"/>
        <w:bottom w:val="none" w:sz="0" w:space="0" w:color="auto"/>
        <w:right w:val="none" w:sz="0" w:space="0" w:color="auto"/>
      </w:divBdr>
    </w:div>
    <w:div w:id="815756352">
      <w:bodyDiv w:val="1"/>
      <w:marLeft w:val="0"/>
      <w:marRight w:val="0"/>
      <w:marTop w:val="0"/>
      <w:marBottom w:val="0"/>
      <w:divBdr>
        <w:top w:val="none" w:sz="0" w:space="0" w:color="auto"/>
        <w:left w:val="none" w:sz="0" w:space="0" w:color="auto"/>
        <w:bottom w:val="none" w:sz="0" w:space="0" w:color="auto"/>
        <w:right w:val="none" w:sz="0" w:space="0" w:color="auto"/>
      </w:divBdr>
      <w:divsChild>
        <w:div w:id="756900952">
          <w:marLeft w:val="0"/>
          <w:marRight w:val="0"/>
          <w:marTop w:val="0"/>
          <w:marBottom w:val="0"/>
          <w:divBdr>
            <w:top w:val="none" w:sz="0" w:space="0" w:color="auto"/>
            <w:left w:val="none" w:sz="0" w:space="0" w:color="auto"/>
            <w:bottom w:val="none" w:sz="0" w:space="0" w:color="auto"/>
            <w:right w:val="none" w:sz="0" w:space="0" w:color="auto"/>
          </w:divBdr>
        </w:div>
        <w:div w:id="819231300">
          <w:marLeft w:val="0"/>
          <w:marRight w:val="0"/>
          <w:marTop w:val="0"/>
          <w:marBottom w:val="0"/>
          <w:divBdr>
            <w:top w:val="none" w:sz="0" w:space="0" w:color="auto"/>
            <w:left w:val="none" w:sz="0" w:space="0" w:color="auto"/>
            <w:bottom w:val="none" w:sz="0" w:space="0" w:color="auto"/>
            <w:right w:val="none" w:sz="0" w:space="0" w:color="auto"/>
          </w:divBdr>
        </w:div>
        <w:div w:id="865337860">
          <w:marLeft w:val="0"/>
          <w:marRight w:val="0"/>
          <w:marTop w:val="0"/>
          <w:marBottom w:val="0"/>
          <w:divBdr>
            <w:top w:val="none" w:sz="0" w:space="0" w:color="auto"/>
            <w:left w:val="none" w:sz="0" w:space="0" w:color="auto"/>
            <w:bottom w:val="none" w:sz="0" w:space="0" w:color="auto"/>
            <w:right w:val="none" w:sz="0" w:space="0" w:color="auto"/>
          </w:divBdr>
        </w:div>
        <w:div w:id="958417184">
          <w:marLeft w:val="0"/>
          <w:marRight w:val="0"/>
          <w:marTop w:val="0"/>
          <w:marBottom w:val="0"/>
          <w:divBdr>
            <w:top w:val="none" w:sz="0" w:space="0" w:color="auto"/>
            <w:left w:val="none" w:sz="0" w:space="0" w:color="auto"/>
            <w:bottom w:val="none" w:sz="0" w:space="0" w:color="auto"/>
            <w:right w:val="none" w:sz="0" w:space="0" w:color="auto"/>
          </w:divBdr>
        </w:div>
        <w:div w:id="997994845">
          <w:marLeft w:val="0"/>
          <w:marRight w:val="0"/>
          <w:marTop w:val="0"/>
          <w:marBottom w:val="0"/>
          <w:divBdr>
            <w:top w:val="none" w:sz="0" w:space="0" w:color="auto"/>
            <w:left w:val="none" w:sz="0" w:space="0" w:color="auto"/>
            <w:bottom w:val="none" w:sz="0" w:space="0" w:color="auto"/>
            <w:right w:val="none" w:sz="0" w:space="0" w:color="auto"/>
          </w:divBdr>
        </w:div>
        <w:div w:id="1559589035">
          <w:marLeft w:val="0"/>
          <w:marRight w:val="0"/>
          <w:marTop w:val="0"/>
          <w:marBottom w:val="0"/>
          <w:divBdr>
            <w:top w:val="none" w:sz="0" w:space="0" w:color="auto"/>
            <w:left w:val="none" w:sz="0" w:space="0" w:color="auto"/>
            <w:bottom w:val="none" w:sz="0" w:space="0" w:color="auto"/>
            <w:right w:val="none" w:sz="0" w:space="0" w:color="auto"/>
          </w:divBdr>
        </w:div>
        <w:div w:id="1664431728">
          <w:marLeft w:val="0"/>
          <w:marRight w:val="0"/>
          <w:marTop w:val="0"/>
          <w:marBottom w:val="0"/>
          <w:divBdr>
            <w:top w:val="none" w:sz="0" w:space="0" w:color="auto"/>
            <w:left w:val="none" w:sz="0" w:space="0" w:color="auto"/>
            <w:bottom w:val="none" w:sz="0" w:space="0" w:color="auto"/>
            <w:right w:val="none" w:sz="0" w:space="0" w:color="auto"/>
          </w:divBdr>
        </w:div>
        <w:div w:id="1705716220">
          <w:marLeft w:val="0"/>
          <w:marRight w:val="0"/>
          <w:marTop w:val="0"/>
          <w:marBottom w:val="0"/>
          <w:divBdr>
            <w:top w:val="none" w:sz="0" w:space="0" w:color="auto"/>
            <w:left w:val="none" w:sz="0" w:space="0" w:color="auto"/>
            <w:bottom w:val="none" w:sz="0" w:space="0" w:color="auto"/>
            <w:right w:val="none" w:sz="0" w:space="0" w:color="auto"/>
          </w:divBdr>
        </w:div>
        <w:div w:id="1796748378">
          <w:marLeft w:val="0"/>
          <w:marRight w:val="0"/>
          <w:marTop w:val="0"/>
          <w:marBottom w:val="0"/>
          <w:divBdr>
            <w:top w:val="none" w:sz="0" w:space="0" w:color="auto"/>
            <w:left w:val="none" w:sz="0" w:space="0" w:color="auto"/>
            <w:bottom w:val="none" w:sz="0" w:space="0" w:color="auto"/>
            <w:right w:val="none" w:sz="0" w:space="0" w:color="auto"/>
          </w:divBdr>
        </w:div>
        <w:div w:id="1829394629">
          <w:marLeft w:val="0"/>
          <w:marRight w:val="0"/>
          <w:marTop w:val="0"/>
          <w:marBottom w:val="0"/>
          <w:divBdr>
            <w:top w:val="none" w:sz="0" w:space="0" w:color="auto"/>
            <w:left w:val="none" w:sz="0" w:space="0" w:color="auto"/>
            <w:bottom w:val="none" w:sz="0" w:space="0" w:color="auto"/>
            <w:right w:val="none" w:sz="0" w:space="0" w:color="auto"/>
          </w:divBdr>
        </w:div>
        <w:div w:id="1831289179">
          <w:marLeft w:val="0"/>
          <w:marRight w:val="0"/>
          <w:marTop w:val="0"/>
          <w:marBottom w:val="0"/>
          <w:divBdr>
            <w:top w:val="none" w:sz="0" w:space="0" w:color="auto"/>
            <w:left w:val="none" w:sz="0" w:space="0" w:color="auto"/>
            <w:bottom w:val="none" w:sz="0" w:space="0" w:color="auto"/>
            <w:right w:val="none" w:sz="0" w:space="0" w:color="auto"/>
          </w:divBdr>
        </w:div>
        <w:div w:id="1949585373">
          <w:marLeft w:val="0"/>
          <w:marRight w:val="0"/>
          <w:marTop w:val="0"/>
          <w:marBottom w:val="0"/>
          <w:divBdr>
            <w:top w:val="none" w:sz="0" w:space="0" w:color="auto"/>
            <w:left w:val="none" w:sz="0" w:space="0" w:color="auto"/>
            <w:bottom w:val="none" w:sz="0" w:space="0" w:color="auto"/>
            <w:right w:val="none" w:sz="0" w:space="0" w:color="auto"/>
          </w:divBdr>
        </w:div>
        <w:div w:id="2009089791">
          <w:marLeft w:val="0"/>
          <w:marRight w:val="0"/>
          <w:marTop w:val="0"/>
          <w:marBottom w:val="0"/>
          <w:divBdr>
            <w:top w:val="none" w:sz="0" w:space="0" w:color="auto"/>
            <w:left w:val="none" w:sz="0" w:space="0" w:color="auto"/>
            <w:bottom w:val="none" w:sz="0" w:space="0" w:color="auto"/>
            <w:right w:val="none" w:sz="0" w:space="0" w:color="auto"/>
          </w:divBdr>
        </w:div>
        <w:div w:id="2126850591">
          <w:marLeft w:val="0"/>
          <w:marRight w:val="0"/>
          <w:marTop w:val="0"/>
          <w:marBottom w:val="0"/>
          <w:divBdr>
            <w:top w:val="none" w:sz="0" w:space="0" w:color="auto"/>
            <w:left w:val="none" w:sz="0" w:space="0" w:color="auto"/>
            <w:bottom w:val="none" w:sz="0" w:space="0" w:color="auto"/>
            <w:right w:val="none" w:sz="0" w:space="0" w:color="auto"/>
          </w:divBdr>
        </w:div>
      </w:divsChild>
    </w:div>
    <w:div w:id="888034456">
      <w:bodyDiv w:val="1"/>
      <w:marLeft w:val="0"/>
      <w:marRight w:val="0"/>
      <w:marTop w:val="0"/>
      <w:marBottom w:val="0"/>
      <w:divBdr>
        <w:top w:val="none" w:sz="0" w:space="0" w:color="auto"/>
        <w:left w:val="none" w:sz="0" w:space="0" w:color="auto"/>
        <w:bottom w:val="none" w:sz="0" w:space="0" w:color="auto"/>
        <w:right w:val="none" w:sz="0" w:space="0" w:color="auto"/>
      </w:divBdr>
    </w:div>
    <w:div w:id="982007606">
      <w:bodyDiv w:val="1"/>
      <w:marLeft w:val="0"/>
      <w:marRight w:val="0"/>
      <w:marTop w:val="0"/>
      <w:marBottom w:val="0"/>
      <w:divBdr>
        <w:top w:val="none" w:sz="0" w:space="0" w:color="auto"/>
        <w:left w:val="none" w:sz="0" w:space="0" w:color="auto"/>
        <w:bottom w:val="none" w:sz="0" w:space="0" w:color="auto"/>
        <w:right w:val="none" w:sz="0" w:space="0" w:color="auto"/>
      </w:divBdr>
    </w:div>
    <w:div w:id="1088506179">
      <w:bodyDiv w:val="1"/>
      <w:marLeft w:val="0"/>
      <w:marRight w:val="0"/>
      <w:marTop w:val="0"/>
      <w:marBottom w:val="0"/>
      <w:divBdr>
        <w:top w:val="none" w:sz="0" w:space="0" w:color="auto"/>
        <w:left w:val="none" w:sz="0" w:space="0" w:color="auto"/>
        <w:bottom w:val="none" w:sz="0" w:space="0" w:color="auto"/>
        <w:right w:val="none" w:sz="0" w:space="0" w:color="auto"/>
      </w:divBdr>
    </w:div>
    <w:div w:id="1108895112">
      <w:bodyDiv w:val="1"/>
      <w:marLeft w:val="0"/>
      <w:marRight w:val="0"/>
      <w:marTop w:val="0"/>
      <w:marBottom w:val="0"/>
      <w:divBdr>
        <w:top w:val="none" w:sz="0" w:space="0" w:color="auto"/>
        <w:left w:val="none" w:sz="0" w:space="0" w:color="auto"/>
        <w:bottom w:val="none" w:sz="0" w:space="0" w:color="auto"/>
        <w:right w:val="none" w:sz="0" w:space="0" w:color="auto"/>
      </w:divBdr>
    </w:div>
    <w:div w:id="1124930159">
      <w:bodyDiv w:val="1"/>
      <w:marLeft w:val="0"/>
      <w:marRight w:val="0"/>
      <w:marTop w:val="0"/>
      <w:marBottom w:val="0"/>
      <w:divBdr>
        <w:top w:val="none" w:sz="0" w:space="0" w:color="auto"/>
        <w:left w:val="none" w:sz="0" w:space="0" w:color="auto"/>
        <w:bottom w:val="none" w:sz="0" w:space="0" w:color="auto"/>
        <w:right w:val="none" w:sz="0" w:space="0" w:color="auto"/>
      </w:divBdr>
    </w:div>
    <w:div w:id="1336103795">
      <w:bodyDiv w:val="1"/>
      <w:marLeft w:val="0"/>
      <w:marRight w:val="0"/>
      <w:marTop w:val="0"/>
      <w:marBottom w:val="0"/>
      <w:divBdr>
        <w:top w:val="none" w:sz="0" w:space="0" w:color="auto"/>
        <w:left w:val="none" w:sz="0" w:space="0" w:color="auto"/>
        <w:bottom w:val="none" w:sz="0" w:space="0" w:color="auto"/>
        <w:right w:val="none" w:sz="0" w:space="0" w:color="auto"/>
      </w:divBdr>
    </w:div>
    <w:div w:id="1438335149">
      <w:bodyDiv w:val="1"/>
      <w:marLeft w:val="0"/>
      <w:marRight w:val="0"/>
      <w:marTop w:val="0"/>
      <w:marBottom w:val="0"/>
      <w:divBdr>
        <w:top w:val="none" w:sz="0" w:space="0" w:color="auto"/>
        <w:left w:val="none" w:sz="0" w:space="0" w:color="auto"/>
        <w:bottom w:val="none" w:sz="0" w:space="0" w:color="auto"/>
        <w:right w:val="none" w:sz="0" w:space="0" w:color="auto"/>
      </w:divBdr>
      <w:divsChild>
        <w:div w:id="7493119">
          <w:marLeft w:val="0"/>
          <w:marRight w:val="0"/>
          <w:marTop w:val="0"/>
          <w:marBottom w:val="0"/>
          <w:divBdr>
            <w:top w:val="none" w:sz="0" w:space="0" w:color="auto"/>
            <w:left w:val="none" w:sz="0" w:space="0" w:color="auto"/>
            <w:bottom w:val="none" w:sz="0" w:space="0" w:color="auto"/>
            <w:right w:val="none" w:sz="0" w:space="0" w:color="auto"/>
          </w:divBdr>
          <w:divsChild>
            <w:div w:id="368993694">
              <w:marLeft w:val="0"/>
              <w:marRight w:val="0"/>
              <w:marTop w:val="0"/>
              <w:marBottom w:val="0"/>
              <w:divBdr>
                <w:top w:val="none" w:sz="0" w:space="0" w:color="auto"/>
                <w:left w:val="none" w:sz="0" w:space="0" w:color="auto"/>
                <w:bottom w:val="none" w:sz="0" w:space="0" w:color="auto"/>
                <w:right w:val="none" w:sz="0" w:space="0" w:color="auto"/>
              </w:divBdr>
            </w:div>
            <w:div w:id="747653859">
              <w:marLeft w:val="0"/>
              <w:marRight w:val="0"/>
              <w:marTop w:val="0"/>
              <w:marBottom w:val="0"/>
              <w:divBdr>
                <w:top w:val="none" w:sz="0" w:space="0" w:color="auto"/>
                <w:left w:val="none" w:sz="0" w:space="0" w:color="auto"/>
                <w:bottom w:val="none" w:sz="0" w:space="0" w:color="auto"/>
                <w:right w:val="none" w:sz="0" w:space="0" w:color="auto"/>
              </w:divBdr>
            </w:div>
          </w:divsChild>
        </w:div>
        <w:div w:id="1564293414">
          <w:marLeft w:val="0"/>
          <w:marRight w:val="0"/>
          <w:marTop w:val="0"/>
          <w:marBottom w:val="0"/>
          <w:divBdr>
            <w:top w:val="none" w:sz="0" w:space="0" w:color="auto"/>
            <w:left w:val="none" w:sz="0" w:space="0" w:color="auto"/>
            <w:bottom w:val="none" w:sz="0" w:space="0" w:color="auto"/>
            <w:right w:val="none" w:sz="0" w:space="0" w:color="auto"/>
          </w:divBdr>
          <w:divsChild>
            <w:div w:id="4787804">
              <w:marLeft w:val="0"/>
              <w:marRight w:val="0"/>
              <w:marTop w:val="0"/>
              <w:marBottom w:val="0"/>
              <w:divBdr>
                <w:top w:val="none" w:sz="0" w:space="0" w:color="auto"/>
                <w:left w:val="none" w:sz="0" w:space="0" w:color="auto"/>
                <w:bottom w:val="none" w:sz="0" w:space="0" w:color="auto"/>
                <w:right w:val="none" w:sz="0" w:space="0" w:color="auto"/>
              </w:divBdr>
            </w:div>
            <w:div w:id="16539888">
              <w:marLeft w:val="0"/>
              <w:marRight w:val="0"/>
              <w:marTop w:val="0"/>
              <w:marBottom w:val="0"/>
              <w:divBdr>
                <w:top w:val="none" w:sz="0" w:space="0" w:color="auto"/>
                <w:left w:val="none" w:sz="0" w:space="0" w:color="auto"/>
                <w:bottom w:val="none" w:sz="0" w:space="0" w:color="auto"/>
                <w:right w:val="none" w:sz="0" w:space="0" w:color="auto"/>
              </w:divBdr>
            </w:div>
            <w:div w:id="20667292">
              <w:marLeft w:val="0"/>
              <w:marRight w:val="0"/>
              <w:marTop w:val="0"/>
              <w:marBottom w:val="0"/>
              <w:divBdr>
                <w:top w:val="none" w:sz="0" w:space="0" w:color="auto"/>
                <w:left w:val="none" w:sz="0" w:space="0" w:color="auto"/>
                <w:bottom w:val="none" w:sz="0" w:space="0" w:color="auto"/>
                <w:right w:val="none" w:sz="0" w:space="0" w:color="auto"/>
              </w:divBdr>
            </w:div>
            <w:div w:id="58528372">
              <w:marLeft w:val="0"/>
              <w:marRight w:val="0"/>
              <w:marTop w:val="0"/>
              <w:marBottom w:val="0"/>
              <w:divBdr>
                <w:top w:val="none" w:sz="0" w:space="0" w:color="auto"/>
                <w:left w:val="none" w:sz="0" w:space="0" w:color="auto"/>
                <w:bottom w:val="none" w:sz="0" w:space="0" w:color="auto"/>
                <w:right w:val="none" w:sz="0" w:space="0" w:color="auto"/>
              </w:divBdr>
            </w:div>
            <w:div w:id="104811477">
              <w:marLeft w:val="0"/>
              <w:marRight w:val="0"/>
              <w:marTop w:val="0"/>
              <w:marBottom w:val="0"/>
              <w:divBdr>
                <w:top w:val="none" w:sz="0" w:space="0" w:color="auto"/>
                <w:left w:val="none" w:sz="0" w:space="0" w:color="auto"/>
                <w:bottom w:val="none" w:sz="0" w:space="0" w:color="auto"/>
                <w:right w:val="none" w:sz="0" w:space="0" w:color="auto"/>
              </w:divBdr>
            </w:div>
            <w:div w:id="136848938">
              <w:marLeft w:val="0"/>
              <w:marRight w:val="0"/>
              <w:marTop w:val="0"/>
              <w:marBottom w:val="0"/>
              <w:divBdr>
                <w:top w:val="none" w:sz="0" w:space="0" w:color="auto"/>
                <w:left w:val="none" w:sz="0" w:space="0" w:color="auto"/>
                <w:bottom w:val="none" w:sz="0" w:space="0" w:color="auto"/>
                <w:right w:val="none" w:sz="0" w:space="0" w:color="auto"/>
              </w:divBdr>
            </w:div>
            <w:div w:id="347145383">
              <w:marLeft w:val="0"/>
              <w:marRight w:val="0"/>
              <w:marTop w:val="0"/>
              <w:marBottom w:val="0"/>
              <w:divBdr>
                <w:top w:val="none" w:sz="0" w:space="0" w:color="auto"/>
                <w:left w:val="none" w:sz="0" w:space="0" w:color="auto"/>
                <w:bottom w:val="none" w:sz="0" w:space="0" w:color="auto"/>
                <w:right w:val="none" w:sz="0" w:space="0" w:color="auto"/>
              </w:divBdr>
            </w:div>
            <w:div w:id="391125212">
              <w:marLeft w:val="0"/>
              <w:marRight w:val="0"/>
              <w:marTop w:val="0"/>
              <w:marBottom w:val="0"/>
              <w:divBdr>
                <w:top w:val="none" w:sz="0" w:space="0" w:color="auto"/>
                <w:left w:val="none" w:sz="0" w:space="0" w:color="auto"/>
                <w:bottom w:val="none" w:sz="0" w:space="0" w:color="auto"/>
                <w:right w:val="none" w:sz="0" w:space="0" w:color="auto"/>
              </w:divBdr>
            </w:div>
            <w:div w:id="411044377">
              <w:marLeft w:val="0"/>
              <w:marRight w:val="0"/>
              <w:marTop w:val="0"/>
              <w:marBottom w:val="0"/>
              <w:divBdr>
                <w:top w:val="none" w:sz="0" w:space="0" w:color="auto"/>
                <w:left w:val="none" w:sz="0" w:space="0" w:color="auto"/>
                <w:bottom w:val="none" w:sz="0" w:space="0" w:color="auto"/>
                <w:right w:val="none" w:sz="0" w:space="0" w:color="auto"/>
              </w:divBdr>
            </w:div>
            <w:div w:id="441924090">
              <w:marLeft w:val="0"/>
              <w:marRight w:val="0"/>
              <w:marTop w:val="0"/>
              <w:marBottom w:val="0"/>
              <w:divBdr>
                <w:top w:val="none" w:sz="0" w:space="0" w:color="auto"/>
                <w:left w:val="none" w:sz="0" w:space="0" w:color="auto"/>
                <w:bottom w:val="none" w:sz="0" w:space="0" w:color="auto"/>
                <w:right w:val="none" w:sz="0" w:space="0" w:color="auto"/>
              </w:divBdr>
            </w:div>
            <w:div w:id="552892949">
              <w:marLeft w:val="0"/>
              <w:marRight w:val="0"/>
              <w:marTop w:val="0"/>
              <w:marBottom w:val="0"/>
              <w:divBdr>
                <w:top w:val="none" w:sz="0" w:space="0" w:color="auto"/>
                <w:left w:val="none" w:sz="0" w:space="0" w:color="auto"/>
                <w:bottom w:val="none" w:sz="0" w:space="0" w:color="auto"/>
                <w:right w:val="none" w:sz="0" w:space="0" w:color="auto"/>
              </w:divBdr>
            </w:div>
            <w:div w:id="583733033">
              <w:marLeft w:val="0"/>
              <w:marRight w:val="0"/>
              <w:marTop w:val="0"/>
              <w:marBottom w:val="0"/>
              <w:divBdr>
                <w:top w:val="none" w:sz="0" w:space="0" w:color="auto"/>
                <w:left w:val="none" w:sz="0" w:space="0" w:color="auto"/>
                <w:bottom w:val="none" w:sz="0" w:space="0" w:color="auto"/>
                <w:right w:val="none" w:sz="0" w:space="0" w:color="auto"/>
              </w:divBdr>
            </w:div>
            <w:div w:id="716319407">
              <w:marLeft w:val="0"/>
              <w:marRight w:val="0"/>
              <w:marTop w:val="0"/>
              <w:marBottom w:val="0"/>
              <w:divBdr>
                <w:top w:val="none" w:sz="0" w:space="0" w:color="auto"/>
                <w:left w:val="none" w:sz="0" w:space="0" w:color="auto"/>
                <w:bottom w:val="none" w:sz="0" w:space="0" w:color="auto"/>
                <w:right w:val="none" w:sz="0" w:space="0" w:color="auto"/>
              </w:divBdr>
            </w:div>
            <w:div w:id="826867989">
              <w:marLeft w:val="0"/>
              <w:marRight w:val="0"/>
              <w:marTop w:val="0"/>
              <w:marBottom w:val="0"/>
              <w:divBdr>
                <w:top w:val="none" w:sz="0" w:space="0" w:color="auto"/>
                <w:left w:val="none" w:sz="0" w:space="0" w:color="auto"/>
                <w:bottom w:val="none" w:sz="0" w:space="0" w:color="auto"/>
                <w:right w:val="none" w:sz="0" w:space="0" w:color="auto"/>
              </w:divBdr>
            </w:div>
            <w:div w:id="838888165">
              <w:marLeft w:val="0"/>
              <w:marRight w:val="0"/>
              <w:marTop w:val="0"/>
              <w:marBottom w:val="0"/>
              <w:divBdr>
                <w:top w:val="none" w:sz="0" w:space="0" w:color="auto"/>
                <w:left w:val="none" w:sz="0" w:space="0" w:color="auto"/>
                <w:bottom w:val="none" w:sz="0" w:space="0" w:color="auto"/>
                <w:right w:val="none" w:sz="0" w:space="0" w:color="auto"/>
              </w:divBdr>
            </w:div>
            <w:div w:id="870075033">
              <w:marLeft w:val="0"/>
              <w:marRight w:val="0"/>
              <w:marTop w:val="0"/>
              <w:marBottom w:val="0"/>
              <w:divBdr>
                <w:top w:val="none" w:sz="0" w:space="0" w:color="auto"/>
                <w:left w:val="none" w:sz="0" w:space="0" w:color="auto"/>
                <w:bottom w:val="none" w:sz="0" w:space="0" w:color="auto"/>
                <w:right w:val="none" w:sz="0" w:space="0" w:color="auto"/>
              </w:divBdr>
            </w:div>
            <w:div w:id="972947867">
              <w:marLeft w:val="0"/>
              <w:marRight w:val="0"/>
              <w:marTop w:val="0"/>
              <w:marBottom w:val="0"/>
              <w:divBdr>
                <w:top w:val="none" w:sz="0" w:space="0" w:color="auto"/>
                <w:left w:val="none" w:sz="0" w:space="0" w:color="auto"/>
                <w:bottom w:val="none" w:sz="0" w:space="0" w:color="auto"/>
                <w:right w:val="none" w:sz="0" w:space="0" w:color="auto"/>
              </w:divBdr>
            </w:div>
            <w:div w:id="1047292649">
              <w:marLeft w:val="0"/>
              <w:marRight w:val="0"/>
              <w:marTop w:val="0"/>
              <w:marBottom w:val="0"/>
              <w:divBdr>
                <w:top w:val="none" w:sz="0" w:space="0" w:color="auto"/>
                <w:left w:val="none" w:sz="0" w:space="0" w:color="auto"/>
                <w:bottom w:val="none" w:sz="0" w:space="0" w:color="auto"/>
                <w:right w:val="none" w:sz="0" w:space="0" w:color="auto"/>
              </w:divBdr>
            </w:div>
            <w:div w:id="1199929887">
              <w:marLeft w:val="0"/>
              <w:marRight w:val="0"/>
              <w:marTop w:val="0"/>
              <w:marBottom w:val="0"/>
              <w:divBdr>
                <w:top w:val="none" w:sz="0" w:space="0" w:color="auto"/>
                <w:left w:val="none" w:sz="0" w:space="0" w:color="auto"/>
                <w:bottom w:val="none" w:sz="0" w:space="0" w:color="auto"/>
                <w:right w:val="none" w:sz="0" w:space="0" w:color="auto"/>
              </w:divBdr>
            </w:div>
            <w:div w:id="1264073732">
              <w:marLeft w:val="0"/>
              <w:marRight w:val="0"/>
              <w:marTop w:val="0"/>
              <w:marBottom w:val="0"/>
              <w:divBdr>
                <w:top w:val="none" w:sz="0" w:space="0" w:color="auto"/>
                <w:left w:val="none" w:sz="0" w:space="0" w:color="auto"/>
                <w:bottom w:val="none" w:sz="0" w:space="0" w:color="auto"/>
                <w:right w:val="none" w:sz="0" w:space="0" w:color="auto"/>
              </w:divBdr>
            </w:div>
            <w:div w:id="1489904494">
              <w:marLeft w:val="0"/>
              <w:marRight w:val="0"/>
              <w:marTop w:val="0"/>
              <w:marBottom w:val="0"/>
              <w:divBdr>
                <w:top w:val="none" w:sz="0" w:space="0" w:color="auto"/>
                <w:left w:val="none" w:sz="0" w:space="0" w:color="auto"/>
                <w:bottom w:val="none" w:sz="0" w:space="0" w:color="auto"/>
                <w:right w:val="none" w:sz="0" w:space="0" w:color="auto"/>
              </w:divBdr>
            </w:div>
            <w:div w:id="1678078167">
              <w:marLeft w:val="0"/>
              <w:marRight w:val="0"/>
              <w:marTop w:val="0"/>
              <w:marBottom w:val="0"/>
              <w:divBdr>
                <w:top w:val="none" w:sz="0" w:space="0" w:color="auto"/>
                <w:left w:val="none" w:sz="0" w:space="0" w:color="auto"/>
                <w:bottom w:val="none" w:sz="0" w:space="0" w:color="auto"/>
                <w:right w:val="none" w:sz="0" w:space="0" w:color="auto"/>
              </w:divBdr>
            </w:div>
            <w:div w:id="1874952081">
              <w:marLeft w:val="0"/>
              <w:marRight w:val="0"/>
              <w:marTop w:val="0"/>
              <w:marBottom w:val="0"/>
              <w:divBdr>
                <w:top w:val="none" w:sz="0" w:space="0" w:color="auto"/>
                <w:left w:val="none" w:sz="0" w:space="0" w:color="auto"/>
                <w:bottom w:val="none" w:sz="0" w:space="0" w:color="auto"/>
                <w:right w:val="none" w:sz="0" w:space="0" w:color="auto"/>
              </w:divBdr>
            </w:div>
            <w:div w:id="1983803394">
              <w:marLeft w:val="0"/>
              <w:marRight w:val="0"/>
              <w:marTop w:val="0"/>
              <w:marBottom w:val="0"/>
              <w:divBdr>
                <w:top w:val="none" w:sz="0" w:space="0" w:color="auto"/>
                <w:left w:val="none" w:sz="0" w:space="0" w:color="auto"/>
                <w:bottom w:val="none" w:sz="0" w:space="0" w:color="auto"/>
                <w:right w:val="none" w:sz="0" w:space="0" w:color="auto"/>
              </w:divBdr>
            </w:div>
            <w:div w:id="20332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97579">
      <w:bodyDiv w:val="1"/>
      <w:marLeft w:val="0"/>
      <w:marRight w:val="0"/>
      <w:marTop w:val="0"/>
      <w:marBottom w:val="0"/>
      <w:divBdr>
        <w:top w:val="none" w:sz="0" w:space="0" w:color="auto"/>
        <w:left w:val="none" w:sz="0" w:space="0" w:color="auto"/>
        <w:bottom w:val="none" w:sz="0" w:space="0" w:color="auto"/>
        <w:right w:val="none" w:sz="0" w:space="0" w:color="auto"/>
      </w:divBdr>
    </w:div>
    <w:div w:id="200935671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chel.head@carlislediocese.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roughton\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SharedWithUsers xmlns="221c572b-02da-4378-9347-c29af73f4896">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3e5479606ffa559ec529a377be641266">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8436a3ed2fec97a9b37f231bcdcd6b90"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92a874e3-95d7-4b2a-a16b-44e3b3962a12"/>
    <ds:schemaRef ds:uri="221c572b-02da-4378-9347-c29af73f4896"/>
  </ds:schemaRefs>
</ds:datastoreItem>
</file>

<file path=customXml/itemProps2.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customXml/itemProps3.xml><?xml version="1.0" encoding="utf-8"?>
<ds:datastoreItem xmlns:ds="http://schemas.openxmlformats.org/officeDocument/2006/customXml" ds:itemID="{BDB9F4C4-7E36-4AD7-A0DF-5CAB70AB5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436BE3-2F65-4689-98F4-6B45487D56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Builder newsletter</Template>
  <TotalTime>291</TotalTime>
  <Pages>11</Pages>
  <Words>2743</Words>
  <Characters>15641</Characters>
  <Application>Microsoft Office Word</Application>
  <DocSecurity>0</DocSecurity>
  <Lines>130</Lines>
  <Paragraphs>36</Paragraphs>
  <ScaleCrop>false</ScaleCrop>
  <Company/>
  <LinksUpToDate>false</LinksUpToDate>
  <CharactersWithSpaces>18348</CharactersWithSpaces>
  <SharedDoc>false</SharedDoc>
  <HLinks>
    <vt:vector size="6" baseType="variant">
      <vt:variant>
        <vt:i4>5963894</vt:i4>
      </vt:variant>
      <vt:variant>
        <vt:i4>3</vt:i4>
      </vt:variant>
      <vt:variant>
        <vt:i4>0</vt:i4>
      </vt:variant>
      <vt:variant>
        <vt:i4>5</vt:i4>
      </vt:variant>
      <vt:variant>
        <vt:lpwstr>mailto:rachel.head@carlislediocese.org.uk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Head</dc:creator>
  <cp:keywords/>
  <dc:description/>
  <cp:lastModifiedBy>Helen Harker</cp:lastModifiedBy>
  <cp:revision>181</cp:revision>
  <dcterms:created xsi:type="dcterms:W3CDTF">2025-10-13T10:57:00Z</dcterms:created>
  <dcterms:modified xsi:type="dcterms:W3CDTF">2025-10-28T14:08:00Z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y fmtid="{D5CDD505-2E9C-101B-9397-08002B2CF9AE}" pid="3" name="MediaServiceImageTags">
    <vt:lpwstr/>
  </property>
  <property fmtid="{D5CDD505-2E9C-101B-9397-08002B2CF9AE}" pid="4" name="Order">
    <vt:r8>102000</vt:r8>
  </property>
  <property fmtid="{D5CDD505-2E9C-101B-9397-08002B2CF9AE}" pid="5" name="ComplianceAssetId">
    <vt:lpwstr/>
  </property>
  <property fmtid="{D5CDD505-2E9C-101B-9397-08002B2CF9AE}" pid="6" name="_activity">
    <vt:lpwstr>{"FileActivityType":"6","FileActivityTimeStamp":"2025-06-05T14:31:36.917Z","FileActivityUsersOnPage":[{"DisplayName":"Bishop of Penrith","Id":"bishop.penrith@carlislediocese.org.uk"}],"FileActivityNavigationId":null}</vt:lpwstr>
  </property>
  <property fmtid="{D5CDD505-2E9C-101B-9397-08002B2CF9AE}" pid="7" name="_ExtendedDescription">
    <vt:lpwstr/>
  </property>
  <property fmtid="{D5CDD505-2E9C-101B-9397-08002B2CF9AE}" pid="8" name="TriggerFlowInfo">
    <vt:lpwstr/>
  </property>
</Properties>
</file>