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5CF58" w14:textId="78A6F7E3" w:rsidR="00AE2ABA" w:rsidRDefault="00761283" w:rsidP="00AE2ABA">
      <w:pPr>
        <w:pStyle w:val="CompanyLogoImageLine"/>
      </w:pPr>
      <w:r>
        <w:rPr>
          <w:noProof/>
        </w:rPr>
        <w:drawing>
          <wp:anchor distT="0" distB="0" distL="114300" distR="114300" simplePos="0" relativeHeight="251658240" behindDoc="1" locked="0" layoutInCell="1" allowOverlap="1" wp14:anchorId="72027275" wp14:editId="2D1B81FF">
            <wp:simplePos x="0" y="0"/>
            <wp:positionH relativeFrom="column">
              <wp:posOffset>201295</wp:posOffset>
            </wp:positionH>
            <wp:positionV relativeFrom="paragraph">
              <wp:posOffset>-441960</wp:posOffset>
            </wp:positionV>
            <wp:extent cx="2310758" cy="920750"/>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58" cy="92075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306B4A66" w14:textId="1B91B281" w:rsidR="000E0E4C" w:rsidRPr="005451AF" w:rsidRDefault="002A75F9" w:rsidP="000E0E4C">
      <w:pPr>
        <w:pStyle w:val="Title"/>
        <w:rPr>
          <w:sz w:val="36"/>
          <w:szCs w:val="36"/>
        </w:rPr>
      </w:pPr>
      <w:r w:rsidRPr="005451AF">
        <w:rPr>
          <w:noProof/>
          <w:sz w:val="36"/>
          <w:szCs w:val="36"/>
        </w:rPr>
        <mc:AlternateContent>
          <mc:Choice Requires="wps">
            <w:drawing>
              <wp:anchor distT="0" distB="0" distL="114300" distR="114300" simplePos="0" relativeHeight="251658927" behindDoc="0" locked="0" layoutInCell="1" allowOverlap="1" wp14:anchorId="4493B8B4" wp14:editId="24ABE60E">
                <wp:simplePos x="0" y="0"/>
                <wp:positionH relativeFrom="column">
                  <wp:posOffset>678543</wp:posOffset>
                </wp:positionH>
                <wp:positionV relativeFrom="paragraph">
                  <wp:posOffset>3434715</wp:posOffset>
                </wp:positionV>
                <wp:extent cx="2394858" cy="816429"/>
                <wp:effectExtent l="0" t="0" r="0" b="3175"/>
                <wp:wrapNone/>
                <wp:docPr id="478120626" name="Text Box 478120626"/>
                <wp:cNvGraphicFramePr/>
                <a:graphic xmlns:a="http://schemas.openxmlformats.org/drawingml/2006/main">
                  <a:graphicData uri="http://schemas.microsoft.com/office/word/2010/wordprocessingShape">
                    <wps:wsp>
                      <wps:cNvSpPr txBox="1"/>
                      <wps:spPr>
                        <a:xfrm>
                          <a:off x="0" y="0"/>
                          <a:ext cx="2394858" cy="816429"/>
                        </a:xfrm>
                        <a:prstGeom prst="rect">
                          <a:avLst/>
                        </a:prstGeom>
                        <a:noFill/>
                        <a:ln w="6350">
                          <a:noFill/>
                        </a:ln>
                      </wps:spPr>
                      <wps:txb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93B8B4" id="_x0000_t202" coordsize="21600,21600" o:spt="202" path="m,l,21600r21600,l21600,xe">
                <v:stroke joinstyle="miter"/>
                <v:path gradientshapeok="t" o:connecttype="rect"/>
              </v:shapetype>
              <v:shape id="Text Box 478120626" o:spid="_x0000_s1026" type="#_x0000_t202" style="position:absolute;left:0;text-align:left;margin-left:53.45pt;margin-top:270.45pt;width:188.55pt;height:64.3pt;z-index:2516589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7CGA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" filled="f" stroked="f" strokeweight=".5pt">
                <v:textbo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v:textbox>
              </v:shape>
            </w:pict>
          </mc:Fallback>
        </mc:AlternateContent>
      </w:r>
      <w:r w:rsidR="00965880" w:rsidRPr="005451AF">
        <w:rPr>
          <w:sz w:val="36"/>
          <w:szCs w:val="36"/>
        </w:rPr>
        <w:t>Church Planting</w:t>
      </w:r>
      <w:r w:rsidR="00355496" w:rsidRPr="005451AF">
        <w:rPr>
          <w:sz w:val="36"/>
          <w:szCs w:val="36"/>
        </w:rPr>
        <w:t xml:space="preserve"> Lead</w:t>
      </w:r>
    </w:p>
    <w:tbl>
      <w:tblPr>
        <w:tblpPr w:leftFromText="180" w:rightFromText="180" w:vertAnchor="text" w:horzAnchor="margin" w:tblpY="5997"/>
        <w:tblOverlap w:val="never"/>
        <w:tblW w:w="4544" w:type="pct"/>
        <w:tblCellMar>
          <w:left w:w="0" w:type="dxa"/>
          <w:right w:w="115" w:type="dxa"/>
        </w:tblCellMar>
        <w:tblLook w:val="0600" w:firstRow="0" w:lastRow="0" w:firstColumn="0" w:lastColumn="0" w:noHBand="1" w:noVBand="1"/>
      </w:tblPr>
      <w:tblGrid>
        <w:gridCol w:w="9577"/>
      </w:tblGrid>
      <w:tr w:rsidR="00A20040" w14:paraId="6D683C6E" w14:textId="77777777" w:rsidTr="00A20040">
        <w:trPr>
          <w:trHeight w:val="2558"/>
        </w:trPr>
        <w:tc>
          <w:tcPr>
            <w:tcW w:w="5000" w:type="pct"/>
            <w:tcMar>
              <w:top w:w="72" w:type="dxa"/>
            </w:tcMar>
          </w:tcPr>
          <w:p w14:paraId="3438E479" w14:textId="77777777" w:rsidR="005451AF" w:rsidRDefault="005451AF" w:rsidP="00A20040">
            <w:pPr>
              <w:pStyle w:val="Subtitle"/>
              <w:jc w:val="left"/>
            </w:pPr>
          </w:p>
          <w:p w14:paraId="2A7FC45D" w14:textId="77777777" w:rsidR="005451AF" w:rsidRDefault="005451AF" w:rsidP="00A20040">
            <w:pPr>
              <w:pStyle w:val="Subtitle"/>
              <w:jc w:val="left"/>
            </w:pPr>
          </w:p>
          <w:p w14:paraId="34619421" w14:textId="029CE188" w:rsidR="00A20040" w:rsidRPr="00C96496" w:rsidRDefault="00A20040" w:rsidP="00A20040">
            <w:pPr>
              <w:pStyle w:val="Subtitle"/>
              <w:jc w:val="left"/>
              <w:rPr>
                <w:sz w:val="36"/>
                <w:szCs w:val="36"/>
              </w:rPr>
            </w:pPr>
            <w:r w:rsidRPr="00C96496">
              <w:rPr>
                <w:sz w:val="36"/>
                <w:szCs w:val="36"/>
              </w:rPr>
              <w:t>In this pack you will find:</w:t>
            </w:r>
          </w:p>
          <w:p w14:paraId="1E7C7E85" w14:textId="13635478" w:rsidR="00A20040" w:rsidRPr="00761283" w:rsidRDefault="00A20040" w:rsidP="00A20040">
            <w:pPr>
              <w:pStyle w:val="NoSpacing"/>
            </w:pPr>
          </w:p>
          <w:p w14:paraId="290E8790" w14:textId="01F24153" w:rsidR="00A20040" w:rsidRPr="00C96496" w:rsidRDefault="003D1F48" w:rsidP="00A20040">
            <w:pPr>
              <w:pStyle w:val="ListParagraph"/>
              <w:numPr>
                <w:ilvl w:val="0"/>
                <w:numId w:val="13"/>
              </w:numPr>
              <w:rPr>
                <w:sz w:val="22"/>
                <w:szCs w:val="22"/>
              </w:rPr>
            </w:pPr>
            <w:r w:rsidRPr="00C96496">
              <w:rPr>
                <w:sz w:val="22"/>
                <w:szCs w:val="22"/>
              </w:rPr>
              <w:t>I</w:t>
            </w:r>
            <w:r w:rsidR="00A20040" w:rsidRPr="00C96496">
              <w:rPr>
                <w:sz w:val="22"/>
                <w:szCs w:val="22"/>
              </w:rPr>
              <w:t>ntroduction</w:t>
            </w:r>
          </w:p>
          <w:p w14:paraId="2BEC6B97" w14:textId="24970AC5" w:rsidR="00CA0B32" w:rsidRPr="00C96496" w:rsidRDefault="00CA0B32" w:rsidP="00A20040">
            <w:pPr>
              <w:pStyle w:val="ListParagraph"/>
              <w:numPr>
                <w:ilvl w:val="0"/>
                <w:numId w:val="13"/>
              </w:numPr>
              <w:rPr>
                <w:sz w:val="22"/>
                <w:szCs w:val="22"/>
              </w:rPr>
            </w:pPr>
            <w:r w:rsidRPr="00C96496">
              <w:rPr>
                <w:sz w:val="22"/>
                <w:szCs w:val="22"/>
              </w:rPr>
              <w:t>The Cumbrian Way</w:t>
            </w:r>
          </w:p>
          <w:p w14:paraId="4771633A" w14:textId="77777777" w:rsidR="00CA0B32" w:rsidRPr="00C96496" w:rsidRDefault="00CA0B32" w:rsidP="00A20040">
            <w:pPr>
              <w:pStyle w:val="ListParagraph"/>
              <w:numPr>
                <w:ilvl w:val="0"/>
                <w:numId w:val="13"/>
              </w:numPr>
              <w:rPr>
                <w:sz w:val="22"/>
                <w:szCs w:val="22"/>
              </w:rPr>
            </w:pPr>
            <w:r w:rsidRPr="00C96496">
              <w:rPr>
                <w:sz w:val="22"/>
                <w:szCs w:val="22"/>
              </w:rPr>
              <w:t>Message from the Bishop</w:t>
            </w:r>
          </w:p>
          <w:p w14:paraId="2D737196" w14:textId="36110ECB" w:rsidR="00A20040" w:rsidRPr="00C96496" w:rsidRDefault="00965880" w:rsidP="00A20040">
            <w:pPr>
              <w:pStyle w:val="ListParagraph"/>
              <w:numPr>
                <w:ilvl w:val="0"/>
                <w:numId w:val="13"/>
              </w:numPr>
              <w:rPr>
                <w:sz w:val="22"/>
                <w:szCs w:val="22"/>
              </w:rPr>
            </w:pPr>
            <w:r w:rsidRPr="00C96496">
              <w:rPr>
                <w:sz w:val="22"/>
                <w:szCs w:val="22"/>
              </w:rPr>
              <w:t>Church Planting</w:t>
            </w:r>
            <w:r w:rsidR="00A20040" w:rsidRPr="00C96496">
              <w:rPr>
                <w:sz w:val="22"/>
                <w:szCs w:val="22"/>
              </w:rPr>
              <w:t xml:space="preserve"> in the Diocese of Carlisle</w:t>
            </w:r>
          </w:p>
          <w:p w14:paraId="40D94BE7" w14:textId="77777777" w:rsidR="00A20040" w:rsidRPr="00C96496" w:rsidRDefault="00A20040" w:rsidP="00A20040">
            <w:pPr>
              <w:pStyle w:val="ListParagraph"/>
              <w:numPr>
                <w:ilvl w:val="0"/>
                <w:numId w:val="13"/>
              </w:numPr>
              <w:rPr>
                <w:sz w:val="22"/>
                <w:szCs w:val="22"/>
              </w:rPr>
            </w:pPr>
            <w:r w:rsidRPr="00C96496">
              <w:rPr>
                <w:sz w:val="22"/>
                <w:szCs w:val="22"/>
              </w:rPr>
              <w:t>About the role</w:t>
            </w:r>
          </w:p>
          <w:p w14:paraId="521E6CE2" w14:textId="77777777" w:rsidR="00A20040" w:rsidRPr="00C96496" w:rsidRDefault="00A20040" w:rsidP="00A20040">
            <w:pPr>
              <w:pStyle w:val="ListParagraph"/>
              <w:numPr>
                <w:ilvl w:val="0"/>
                <w:numId w:val="13"/>
              </w:numPr>
              <w:rPr>
                <w:sz w:val="22"/>
                <w:szCs w:val="22"/>
              </w:rPr>
            </w:pPr>
            <w:r w:rsidRPr="00C96496">
              <w:rPr>
                <w:sz w:val="22"/>
                <w:szCs w:val="22"/>
              </w:rPr>
              <w:t>Job Description and Person Specification</w:t>
            </w:r>
          </w:p>
          <w:p w14:paraId="14106722" w14:textId="378C1C17" w:rsidR="00A20040" w:rsidRPr="00C96496" w:rsidRDefault="00D52E9F" w:rsidP="00A20040">
            <w:pPr>
              <w:pStyle w:val="ListParagraph"/>
              <w:numPr>
                <w:ilvl w:val="0"/>
                <w:numId w:val="13"/>
              </w:numPr>
              <w:rPr>
                <w:sz w:val="22"/>
                <w:szCs w:val="22"/>
              </w:rPr>
            </w:pPr>
            <w:r w:rsidRPr="00C96496">
              <w:rPr>
                <w:sz w:val="22"/>
                <w:szCs w:val="22"/>
              </w:rPr>
              <w:t>Staff benefits</w:t>
            </w:r>
            <w:r w:rsidR="00CA592D" w:rsidRPr="00C96496">
              <w:rPr>
                <w:sz w:val="22"/>
                <w:szCs w:val="22"/>
              </w:rPr>
              <w:t xml:space="preserve"> (including salary)</w:t>
            </w:r>
          </w:p>
          <w:p w14:paraId="1464A8CF" w14:textId="77777777" w:rsidR="00D34E36" w:rsidRPr="00C96496" w:rsidRDefault="00CA592D" w:rsidP="00A20040">
            <w:pPr>
              <w:pStyle w:val="ListParagraph"/>
              <w:numPr>
                <w:ilvl w:val="0"/>
                <w:numId w:val="13"/>
              </w:numPr>
              <w:rPr>
                <w:sz w:val="22"/>
                <w:szCs w:val="22"/>
              </w:rPr>
            </w:pPr>
            <w:r w:rsidRPr="00C96496">
              <w:rPr>
                <w:sz w:val="22"/>
                <w:szCs w:val="22"/>
              </w:rPr>
              <w:t>Appendix 1 – useful information links</w:t>
            </w:r>
          </w:p>
          <w:p w14:paraId="7443F057" w14:textId="59A8D9E3" w:rsidR="00140724" w:rsidRPr="00C96496" w:rsidRDefault="00140724" w:rsidP="00A20040">
            <w:pPr>
              <w:pStyle w:val="ListParagraph"/>
              <w:numPr>
                <w:ilvl w:val="0"/>
                <w:numId w:val="13"/>
              </w:numPr>
              <w:rPr>
                <w:sz w:val="22"/>
                <w:szCs w:val="22"/>
              </w:rPr>
            </w:pPr>
            <w:r w:rsidRPr="00C96496">
              <w:rPr>
                <w:sz w:val="22"/>
                <w:szCs w:val="22"/>
              </w:rPr>
              <w:t xml:space="preserve">Appendix 2 - </w:t>
            </w:r>
            <w:r w:rsidR="00C96496">
              <w:rPr>
                <w:sz w:val="22"/>
                <w:szCs w:val="22"/>
              </w:rPr>
              <w:t>k</w:t>
            </w:r>
            <w:r w:rsidRPr="00C96496">
              <w:rPr>
                <w:sz w:val="22"/>
                <w:szCs w:val="22"/>
              </w:rPr>
              <w:t>ey relationships &amp; partners (local, regional, national)</w:t>
            </w:r>
          </w:p>
        </w:tc>
      </w:tr>
    </w:tbl>
    <w:p w14:paraId="65AAFDDD" w14:textId="7734645C" w:rsidR="005B7DD6" w:rsidRPr="00761283" w:rsidRDefault="005B7DD6" w:rsidP="005B7DD6">
      <w:pPr>
        <w:pStyle w:val="Date"/>
        <w:rPr>
          <w:sz w:val="32"/>
          <w:szCs w:val="32"/>
        </w:rPr>
      </w:pPr>
    </w:p>
    <w:p w14:paraId="10CCEA77" w14:textId="5184DDF7" w:rsidR="00F86BFA" w:rsidRDefault="00CA0B32">
      <w:bookmarkStart w:id="0" w:name="_Hlk514587801"/>
      <w:r w:rsidRPr="00761283">
        <w:rPr>
          <w:noProof/>
        </w:rPr>
        <w:drawing>
          <wp:anchor distT="0" distB="0" distL="114300" distR="114300" simplePos="0" relativeHeight="251658244" behindDoc="1" locked="0" layoutInCell="1" allowOverlap="1" wp14:anchorId="5E630C1D" wp14:editId="2BA9A043">
            <wp:simplePos x="0" y="0"/>
            <wp:positionH relativeFrom="column">
              <wp:posOffset>5679440</wp:posOffset>
            </wp:positionH>
            <wp:positionV relativeFrom="paragraph">
              <wp:posOffset>4197985</wp:posOffset>
            </wp:positionV>
            <wp:extent cx="903302" cy="1645920"/>
            <wp:effectExtent l="0" t="0" r="0" b="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302"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99">
        <w:t xml:space="preserve"> </w:t>
      </w:r>
      <w:r w:rsidR="00F86BFA">
        <w:br w:type="page"/>
      </w:r>
    </w:p>
    <w:tbl>
      <w:tblPr>
        <w:tblpPr w:leftFromText="180" w:rightFromText="180" w:vertAnchor="text" w:tblpY="1"/>
        <w:tblOverlap w:val="never"/>
        <w:tblW w:w="4977" w:type="pct"/>
        <w:tblCellMar>
          <w:left w:w="115" w:type="dxa"/>
          <w:right w:w="115" w:type="dxa"/>
        </w:tblCellMar>
        <w:tblLook w:val="0600" w:firstRow="0" w:lastRow="0" w:firstColumn="0" w:lastColumn="0" w:noHBand="1" w:noVBand="1"/>
      </w:tblPr>
      <w:tblGrid>
        <w:gridCol w:w="10490"/>
      </w:tblGrid>
      <w:tr w:rsidR="00B33006" w:rsidRPr="00B56BE7" w14:paraId="3F2B479B" w14:textId="77777777" w:rsidTr="003D1F48">
        <w:trPr>
          <w:trHeight w:val="567"/>
        </w:trPr>
        <w:tc>
          <w:tcPr>
            <w:tcW w:w="5000" w:type="pct"/>
          </w:tcPr>
          <w:p w14:paraId="2572C639" w14:textId="19EDC797" w:rsidR="00B33006" w:rsidRPr="00371655" w:rsidRDefault="003D1F48" w:rsidP="00122507">
            <w:pPr>
              <w:pStyle w:val="NoSpacing"/>
              <w:rPr>
                <w:b/>
                <w:bCs/>
                <w:sz w:val="40"/>
                <w:szCs w:val="40"/>
              </w:rPr>
            </w:pPr>
            <w:r w:rsidRPr="00371655">
              <w:rPr>
                <w:b/>
                <w:bCs/>
                <w:sz w:val="40"/>
                <w:szCs w:val="40"/>
              </w:rPr>
              <w:lastRenderedPageBreak/>
              <w:t>I</w:t>
            </w:r>
            <w:r w:rsidR="00FA4BB3" w:rsidRPr="00371655">
              <w:rPr>
                <w:b/>
                <w:bCs/>
                <w:sz w:val="40"/>
                <w:szCs w:val="40"/>
              </w:rPr>
              <w:t xml:space="preserve">ntroduction </w:t>
            </w:r>
          </w:p>
        </w:tc>
      </w:tr>
      <w:tr w:rsidR="00CA592D" w:rsidRPr="00CA592D" w14:paraId="06E07622" w14:textId="77777777" w:rsidTr="10E8E124">
        <w:trPr>
          <w:trHeight w:val="7440"/>
        </w:trPr>
        <w:tc>
          <w:tcPr>
            <w:tcW w:w="5000" w:type="pct"/>
          </w:tcPr>
          <w:p w14:paraId="3335B347" w14:textId="77777777" w:rsidR="00741430" w:rsidRPr="00CA592D" w:rsidRDefault="00741430" w:rsidP="00FA4BB3">
            <w:pPr>
              <w:pStyle w:val="NoSpacing"/>
              <w:spacing w:line="276" w:lineRule="auto"/>
              <w:rPr>
                <w:rFonts w:cstheme="minorHAnsi"/>
              </w:rPr>
            </w:pPr>
          </w:p>
          <w:p w14:paraId="49B7AE7A" w14:textId="6EC122A1" w:rsidR="00FA4BB3" w:rsidRPr="00CA592D" w:rsidRDefault="00FA4BB3" w:rsidP="00FA4BB3">
            <w:pPr>
              <w:pStyle w:val="NoSpacing"/>
              <w:spacing w:line="276" w:lineRule="auto"/>
              <w:rPr>
                <w:rFonts w:cstheme="minorHAnsi"/>
              </w:rPr>
            </w:pPr>
            <w:r w:rsidRPr="00CA592D">
              <w:rPr>
                <w:rFonts w:cstheme="minorHAnsi"/>
              </w:rPr>
              <w:t xml:space="preserve">This is a significant, hope-filled but challenging time for the Church of England in Cumbria. Alongside our ecumenical partners we have </w:t>
            </w:r>
            <w:r w:rsidR="00965880" w:rsidRPr="00CA592D">
              <w:rPr>
                <w:rFonts w:cstheme="minorHAnsi"/>
              </w:rPr>
              <w:t>a shared</w:t>
            </w:r>
            <w:r w:rsidRPr="00CA592D">
              <w:rPr>
                <w:rFonts w:cstheme="minorHAnsi"/>
              </w:rPr>
              <w:t xml:space="preserve"> vision and strategy, </w:t>
            </w:r>
            <w:hyperlink r:id="rId13" w:history="1">
              <w:r w:rsidRPr="00CA592D">
                <w:rPr>
                  <w:rStyle w:val="Hyperlink"/>
                  <w:rFonts w:cstheme="minorHAnsi"/>
                  <w:b/>
                  <w:bCs/>
                  <w:color w:val="auto"/>
                </w:rPr>
                <w:t>God for All</w:t>
              </w:r>
            </w:hyperlink>
            <w:r w:rsidRPr="00CA592D">
              <w:rPr>
                <w:rFonts w:cstheme="minorHAnsi"/>
              </w:rPr>
              <w:t xml:space="preserve">. </w:t>
            </w:r>
          </w:p>
          <w:p w14:paraId="5DE8C25F" w14:textId="77777777" w:rsidR="00741430" w:rsidRPr="00CA592D" w:rsidRDefault="00741430" w:rsidP="009524C1">
            <w:pPr>
              <w:pStyle w:val="NoSpacing"/>
              <w:spacing w:line="276" w:lineRule="auto"/>
              <w:rPr>
                <w:rFonts w:cstheme="minorHAnsi"/>
              </w:rPr>
            </w:pPr>
          </w:p>
          <w:p w14:paraId="1D9AB695" w14:textId="64479264" w:rsidR="009524C1" w:rsidRPr="00CA592D" w:rsidRDefault="009524C1" w:rsidP="009524C1">
            <w:pPr>
              <w:pStyle w:val="NoSpacing"/>
              <w:spacing w:line="276" w:lineRule="auto"/>
              <w:rPr>
                <w:rFonts w:cstheme="minorHAnsi"/>
              </w:rPr>
            </w:pPr>
            <w:r w:rsidRPr="00CA592D">
              <w:rPr>
                <w:rFonts w:cstheme="minorHAnsi"/>
              </w:rPr>
              <w:t xml:space="preserve">The vision </w:t>
            </w:r>
            <w:proofErr w:type="spellStart"/>
            <w:r w:rsidRPr="00CA592D">
              <w:rPr>
                <w:rFonts w:cstheme="minorHAnsi"/>
              </w:rPr>
              <w:t>cent</w:t>
            </w:r>
            <w:r w:rsidR="00963B0F" w:rsidRPr="00CA592D">
              <w:rPr>
                <w:rFonts w:cstheme="minorHAnsi"/>
              </w:rPr>
              <w:t>re</w:t>
            </w:r>
            <w:r w:rsidRPr="00CA592D">
              <w:rPr>
                <w:rFonts w:cstheme="minorHAnsi"/>
              </w:rPr>
              <w:t>s</w:t>
            </w:r>
            <w:proofErr w:type="spellEnd"/>
            <w:r w:rsidRPr="00CA592D">
              <w:rPr>
                <w:rFonts w:cstheme="minorHAnsi"/>
              </w:rPr>
              <w:t xml:space="preserve"> around four key values which frame our priorities: </w:t>
            </w:r>
          </w:p>
          <w:p w14:paraId="63F8E5BB" w14:textId="77777777" w:rsidR="00741430" w:rsidRPr="00CA592D" w:rsidRDefault="00741430" w:rsidP="009524C1">
            <w:pPr>
              <w:pStyle w:val="NoSpacing"/>
              <w:spacing w:line="276" w:lineRule="auto"/>
              <w:rPr>
                <w:rFonts w:cstheme="minorHAnsi"/>
              </w:rPr>
            </w:pPr>
          </w:p>
          <w:p w14:paraId="6A2343F6" w14:textId="55CC8AA0" w:rsidR="009524C1" w:rsidRPr="00CA592D" w:rsidRDefault="009524C1" w:rsidP="002E77DB">
            <w:pPr>
              <w:pStyle w:val="NoSpacing"/>
              <w:numPr>
                <w:ilvl w:val="0"/>
                <w:numId w:val="46"/>
              </w:numPr>
              <w:spacing w:line="276" w:lineRule="auto"/>
              <w:rPr>
                <w:rFonts w:cstheme="minorHAnsi"/>
              </w:rPr>
            </w:pPr>
            <w:r w:rsidRPr="00CA592D">
              <w:rPr>
                <w:rFonts w:cstheme="minorHAnsi"/>
                <w:b/>
                <w:bCs/>
              </w:rPr>
              <w:t>Follow Daily</w:t>
            </w:r>
            <w:r w:rsidR="002E77DB" w:rsidRPr="00CA592D">
              <w:rPr>
                <w:rFonts w:cstheme="minorHAnsi"/>
                <w:b/>
                <w:bCs/>
              </w:rPr>
              <w:t xml:space="preserve">: </w:t>
            </w:r>
            <w:r w:rsidRPr="00CA592D">
              <w:rPr>
                <w:rFonts w:cstheme="minorHAnsi"/>
              </w:rPr>
              <w:t>We will help each other to follow Jesus more closely, seeking to grow as his disciples in all aspects of life, both corporately and as individuals</w:t>
            </w:r>
          </w:p>
          <w:p w14:paraId="3CFE24AE" w14:textId="2281716E" w:rsidR="009524C1" w:rsidRPr="00CA592D" w:rsidRDefault="009524C1" w:rsidP="002E77DB">
            <w:pPr>
              <w:pStyle w:val="NoSpacing"/>
              <w:numPr>
                <w:ilvl w:val="0"/>
                <w:numId w:val="46"/>
              </w:numPr>
              <w:spacing w:line="276" w:lineRule="auto"/>
              <w:rPr>
                <w:rFonts w:cstheme="minorHAnsi"/>
                <w:b/>
                <w:bCs/>
              </w:rPr>
            </w:pPr>
            <w:r w:rsidRPr="00CA592D">
              <w:rPr>
                <w:rFonts w:cstheme="minorHAnsi"/>
                <w:b/>
                <w:bCs/>
              </w:rPr>
              <w:t>Care Deeply:</w:t>
            </w:r>
            <w:r w:rsidR="00741430" w:rsidRPr="00CA592D">
              <w:rPr>
                <w:rFonts w:cstheme="minorHAnsi"/>
                <w:b/>
                <w:bCs/>
              </w:rPr>
              <w:t xml:space="preserve"> </w:t>
            </w:r>
            <w:r w:rsidRPr="00CA592D">
              <w:rPr>
                <w:rFonts w:cstheme="minorHAnsi"/>
              </w:rPr>
              <w:t xml:space="preserve">We will listen to our local communities and respond in loving service, seeking to transform injustice, challenge oppression and pursue peace &amp; </w:t>
            </w:r>
            <w:r w:rsidR="005476A8" w:rsidRPr="00CA592D">
              <w:rPr>
                <w:rFonts w:cstheme="minorHAnsi"/>
              </w:rPr>
              <w:t>reconciliation.</w:t>
            </w:r>
          </w:p>
          <w:p w14:paraId="1D237C8E" w14:textId="5AE957B6" w:rsidR="009524C1" w:rsidRPr="00CA592D" w:rsidRDefault="009524C1" w:rsidP="002E77DB">
            <w:pPr>
              <w:pStyle w:val="NoSpacing"/>
              <w:numPr>
                <w:ilvl w:val="0"/>
                <w:numId w:val="46"/>
              </w:numPr>
              <w:spacing w:line="276" w:lineRule="auto"/>
              <w:rPr>
                <w:rFonts w:cstheme="minorHAnsi"/>
              </w:rPr>
            </w:pPr>
            <w:r w:rsidRPr="00CA592D">
              <w:rPr>
                <w:rFonts w:cstheme="minorHAnsi"/>
                <w:b/>
                <w:bCs/>
              </w:rPr>
              <w:t>Speak Boldly:</w:t>
            </w:r>
            <w:r w:rsidRPr="00CA592D">
              <w:rPr>
                <w:rFonts w:cstheme="minorHAnsi"/>
              </w:rPr>
              <w:t xml:space="preserve"> We will share our faith in Jesus Christ in everyday ways, seeking to connect with everyone, especially those currently unrepresented in our churches. We’ll do this in both </w:t>
            </w:r>
            <w:proofErr w:type="spellStart"/>
            <w:r w:rsidRPr="00CA592D">
              <w:rPr>
                <w:rFonts w:cstheme="minorHAnsi"/>
              </w:rPr>
              <w:t>time-honoured</w:t>
            </w:r>
            <w:proofErr w:type="spellEnd"/>
            <w:r w:rsidRPr="00CA592D">
              <w:rPr>
                <w:rFonts w:cstheme="minorHAnsi"/>
              </w:rPr>
              <w:t xml:space="preserve"> &amp; pioneering ways. </w:t>
            </w:r>
          </w:p>
          <w:p w14:paraId="1C369E47" w14:textId="44D6B749" w:rsidR="009524C1" w:rsidRPr="00CA592D" w:rsidRDefault="009524C1" w:rsidP="002E77DB">
            <w:pPr>
              <w:pStyle w:val="NoSpacing"/>
              <w:numPr>
                <w:ilvl w:val="0"/>
                <w:numId w:val="46"/>
              </w:numPr>
              <w:spacing w:line="276" w:lineRule="auto"/>
              <w:rPr>
                <w:rFonts w:cstheme="minorHAnsi"/>
              </w:rPr>
            </w:pPr>
            <w:r w:rsidRPr="00CA592D">
              <w:rPr>
                <w:rFonts w:cstheme="minorHAnsi"/>
                <w:b/>
                <w:bCs/>
              </w:rPr>
              <w:t>Tread Gently:</w:t>
            </w:r>
            <w:r w:rsidRPr="00CA592D">
              <w:rPr>
                <w:rFonts w:cstheme="minorHAnsi"/>
              </w:rPr>
              <w:t xml:space="preserve"> We will strive to safeguard the integrity of God’s creation, seeking to sustain and renew the life of the earth. </w:t>
            </w:r>
          </w:p>
          <w:p w14:paraId="7662B9F8" w14:textId="77777777" w:rsidR="009524C1" w:rsidRPr="00CA592D" w:rsidRDefault="009524C1" w:rsidP="009524C1">
            <w:pPr>
              <w:pStyle w:val="NoSpacing"/>
              <w:spacing w:line="276" w:lineRule="auto"/>
              <w:rPr>
                <w:rFonts w:cstheme="minorHAnsi"/>
              </w:rPr>
            </w:pPr>
          </w:p>
          <w:p w14:paraId="4485576E" w14:textId="77777777" w:rsidR="009524C1" w:rsidRPr="00CA592D" w:rsidRDefault="009524C1" w:rsidP="009524C1">
            <w:pPr>
              <w:pStyle w:val="NoSpacing"/>
              <w:spacing w:line="276" w:lineRule="auto"/>
              <w:rPr>
                <w:rFonts w:cstheme="minorHAnsi"/>
              </w:rPr>
            </w:pPr>
            <w:r w:rsidRPr="00CA592D">
              <w:rPr>
                <w:rFonts w:cstheme="minorHAnsi"/>
                <w:lang w:val="en-GB"/>
              </w:rPr>
              <w:t>These are the building blocks that help us define our core purpose as Church and our main tasks.</w:t>
            </w:r>
          </w:p>
          <w:p w14:paraId="3BB6AED7" w14:textId="77777777" w:rsidR="00337E38" w:rsidRPr="00CA592D" w:rsidRDefault="00337E38" w:rsidP="00337E38">
            <w:pPr>
              <w:pStyle w:val="NoSpacing"/>
              <w:spacing w:line="276" w:lineRule="auto"/>
              <w:rPr>
                <w:rFonts w:cstheme="minorHAnsi"/>
              </w:rPr>
            </w:pPr>
          </w:p>
          <w:p w14:paraId="0759BF44" w14:textId="77777777" w:rsidR="002E77DB" w:rsidRPr="00CA592D" w:rsidRDefault="008408B0" w:rsidP="00482858">
            <w:pPr>
              <w:rPr>
                <w:rFonts w:cstheme="minorHAnsi"/>
              </w:rPr>
            </w:pPr>
            <w:r w:rsidRPr="00CA592D">
              <w:rPr>
                <w:rFonts w:cstheme="minorHAnsi"/>
              </w:rPr>
              <w:t xml:space="preserve">Carlisle Diocese has </w:t>
            </w:r>
            <w:r w:rsidR="00FA4BB3" w:rsidRPr="00CA592D">
              <w:rPr>
                <w:rFonts w:cstheme="minorHAnsi"/>
                <w:b/>
                <w:bCs/>
              </w:rPr>
              <w:t>recently been awarded funding</w:t>
            </w:r>
            <w:r w:rsidR="00FA4BB3" w:rsidRPr="00CA592D">
              <w:rPr>
                <w:rFonts w:cstheme="minorHAnsi"/>
              </w:rPr>
              <w:t xml:space="preserve"> from the Church of England’s </w:t>
            </w:r>
            <w:r w:rsidR="00FA4BB3" w:rsidRPr="00CA592D">
              <w:rPr>
                <w:rFonts w:cstheme="minorHAnsi"/>
                <w:b/>
                <w:bCs/>
              </w:rPr>
              <w:t xml:space="preserve">Strategic Mission and Ministry Investment </w:t>
            </w:r>
            <w:r w:rsidR="00963B0F" w:rsidRPr="00CA592D">
              <w:rPr>
                <w:rFonts w:cstheme="minorHAnsi"/>
                <w:b/>
                <w:bCs/>
              </w:rPr>
              <w:t>Board</w:t>
            </w:r>
            <w:r w:rsidR="00FA4BB3" w:rsidRPr="00CA592D">
              <w:rPr>
                <w:rFonts w:cstheme="minorHAnsi"/>
              </w:rPr>
              <w:t xml:space="preserve"> for </w:t>
            </w:r>
            <w:r w:rsidR="00FA4BB3" w:rsidRPr="00CA592D">
              <w:rPr>
                <w:rFonts w:cstheme="minorHAnsi"/>
                <w:i/>
                <w:iCs/>
              </w:rPr>
              <w:t>The Cumbrian Way</w:t>
            </w:r>
            <w:r w:rsidR="00FA4BB3" w:rsidRPr="00CA592D">
              <w:rPr>
                <w:rFonts w:cstheme="minorHAnsi"/>
              </w:rPr>
              <w:t xml:space="preserve">, a 5-year </w:t>
            </w:r>
            <w:proofErr w:type="spellStart"/>
            <w:r w:rsidR="00FA4BB3" w:rsidRPr="00CA592D">
              <w:rPr>
                <w:rFonts w:cstheme="minorHAnsi"/>
              </w:rPr>
              <w:t>programme</w:t>
            </w:r>
            <w:proofErr w:type="spellEnd"/>
            <w:r w:rsidR="00FA4BB3" w:rsidRPr="00CA592D">
              <w:rPr>
                <w:rFonts w:cstheme="minorHAnsi"/>
              </w:rPr>
              <w:t xml:space="preserve"> of work to</w:t>
            </w:r>
            <w:r w:rsidR="00FB2306" w:rsidRPr="00CA592D">
              <w:rPr>
                <w:rFonts w:cstheme="minorHAnsi"/>
              </w:rPr>
              <w:t xml:space="preserve"> </w:t>
            </w:r>
            <w:r w:rsidRPr="00CA592D">
              <w:rPr>
                <w:rFonts w:cstheme="minorHAnsi"/>
              </w:rPr>
              <w:t>set the Diocese on course for embedding lasting missional impact and cultural change</w:t>
            </w:r>
            <w:r w:rsidR="000D2751" w:rsidRPr="00CA592D">
              <w:rPr>
                <w:rFonts w:cstheme="minorHAnsi"/>
              </w:rPr>
              <w:t xml:space="preserve"> to</w:t>
            </w:r>
            <w:r w:rsidRPr="00CA592D">
              <w:rPr>
                <w:rFonts w:cstheme="minorHAnsi"/>
              </w:rPr>
              <w:t xml:space="preserve"> enable local churches to flourish across Cumbria. </w:t>
            </w:r>
          </w:p>
          <w:p w14:paraId="599EFFEF" w14:textId="7F916196" w:rsidR="00482858" w:rsidRPr="00CA592D" w:rsidRDefault="000D2751" w:rsidP="00482858">
            <w:pPr>
              <w:rPr>
                <w:rFonts w:cstheme="minorHAnsi"/>
              </w:rPr>
            </w:pPr>
            <w:r w:rsidRPr="00CA592D">
              <w:rPr>
                <w:rFonts w:cstheme="minorHAnsi"/>
              </w:rPr>
              <w:t>T</w:t>
            </w:r>
            <w:r w:rsidR="008408B0" w:rsidRPr="00CA592D">
              <w:rPr>
                <w:rFonts w:cstheme="minorHAnsi"/>
              </w:rPr>
              <w:t xml:space="preserve">he </w:t>
            </w:r>
            <w:proofErr w:type="spellStart"/>
            <w:r w:rsidR="008408B0" w:rsidRPr="00CA592D">
              <w:rPr>
                <w:rFonts w:cstheme="minorHAnsi"/>
              </w:rPr>
              <w:t>programme</w:t>
            </w:r>
            <w:proofErr w:type="spellEnd"/>
            <w:r w:rsidR="008408B0" w:rsidRPr="00CA592D">
              <w:rPr>
                <w:rFonts w:cstheme="minorHAnsi"/>
              </w:rPr>
              <w:t xml:space="preserve"> is in its infancy, with </w:t>
            </w:r>
            <w:r w:rsidR="008408B0" w:rsidRPr="00CA592D">
              <w:rPr>
                <w:rFonts w:cstheme="minorHAnsi"/>
                <w:b/>
                <w:bCs/>
              </w:rPr>
              <w:t>funding awarded in March 2025</w:t>
            </w:r>
            <w:r w:rsidR="00951E05" w:rsidRPr="00CA592D">
              <w:rPr>
                <w:rFonts w:cstheme="minorHAnsi"/>
              </w:rPr>
              <w:t xml:space="preserve">. </w:t>
            </w:r>
            <w:r w:rsidR="00482858" w:rsidRPr="00CA592D">
              <w:rPr>
                <w:rFonts w:cstheme="minorHAnsi"/>
              </w:rPr>
              <w:t xml:space="preserve"> The initial </w:t>
            </w:r>
            <w:proofErr w:type="spellStart"/>
            <w:r w:rsidR="00482858" w:rsidRPr="00CA592D">
              <w:rPr>
                <w:rFonts w:cstheme="minorHAnsi"/>
              </w:rPr>
              <w:t>programme</w:t>
            </w:r>
            <w:proofErr w:type="spellEnd"/>
            <w:r w:rsidR="00482858" w:rsidRPr="00CA592D">
              <w:rPr>
                <w:rFonts w:cstheme="minorHAnsi"/>
              </w:rPr>
              <w:t xml:space="preserve"> of work (</w:t>
            </w:r>
            <w:r w:rsidR="00482858" w:rsidRPr="00CA592D">
              <w:rPr>
                <w:rFonts w:cstheme="minorHAnsi"/>
                <w:b/>
                <w:bCs/>
              </w:rPr>
              <w:t>phase 1)</w:t>
            </w:r>
            <w:r w:rsidR="00482858" w:rsidRPr="00CA592D">
              <w:rPr>
                <w:rFonts w:cstheme="minorHAnsi"/>
              </w:rPr>
              <w:t xml:space="preserve"> is designed to be over a five-year period. It is based on two </w:t>
            </w:r>
            <w:r w:rsidR="00FB2306" w:rsidRPr="00CA592D">
              <w:rPr>
                <w:rFonts w:cstheme="minorHAnsi"/>
              </w:rPr>
              <w:t xml:space="preserve">key </w:t>
            </w:r>
            <w:r w:rsidR="00482858" w:rsidRPr="00CA592D">
              <w:rPr>
                <w:rFonts w:cstheme="minorHAnsi"/>
              </w:rPr>
              <w:t xml:space="preserve">objectives: </w:t>
            </w:r>
          </w:p>
          <w:p w14:paraId="43CD5801" w14:textId="66D635A5" w:rsidR="00482858" w:rsidRPr="00CA592D" w:rsidRDefault="00482858" w:rsidP="002E77DB">
            <w:pPr>
              <w:pStyle w:val="ListParagraph"/>
              <w:numPr>
                <w:ilvl w:val="0"/>
                <w:numId w:val="45"/>
              </w:numPr>
              <w:rPr>
                <w:rFonts w:cstheme="minorHAnsi"/>
              </w:rPr>
            </w:pPr>
            <w:r w:rsidRPr="00CA592D">
              <w:rPr>
                <w:rFonts w:cstheme="minorHAnsi"/>
                <w:b/>
                <w:bCs/>
              </w:rPr>
              <w:t>Growing in Mission</w:t>
            </w:r>
            <w:r w:rsidRPr="00CA592D">
              <w:rPr>
                <w:rFonts w:cstheme="minorHAnsi"/>
              </w:rPr>
              <w:t xml:space="preserve">: </w:t>
            </w:r>
            <w:r w:rsidR="00240FB7">
              <w:rPr>
                <w:rFonts w:cstheme="minorHAnsi"/>
              </w:rPr>
              <w:t>which includes</w:t>
            </w:r>
            <w:r w:rsidRPr="00CA592D">
              <w:rPr>
                <w:rFonts w:cstheme="minorHAnsi"/>
              </w:rPr>
              <w:t xml:space="preserve"> establish</w:t>
            </w:r>
            <w:r w:rsidR="00240FB7">
              <w:rPr>
                <w:rFonts w:cstheme="minorHAnsi"/>
              </w:rPr>
              <w:t>ing</w:t>
            </w:r>
            <w:r w:rsidRPr="00CA592D">
              <w:rPr>
                <w:rFonts w:cstheme="minorHAnsi"/>
              </w:rPr>
              <w:t xml:space="preserve"> a church planting movement and </w:t>
            </w:r>
            <w:proofErr w:type="spellStart"/>
            <w:r w:rsidRPr="00CA592D">
              <w:rPr>
                <w:rFonts w:cstheme="minorHAnsi"/>
              </w:rPr>
              <w:t>revitalis</w:t>
            </w:r>
            <w:r w:rsidR="00240FB7">
              <w:rPr>
                <w:rFonts w:cstheme="minorHAnsi"/>
              </w:rPr>
              <w:t>ing</w:t>
            </w:r>
            <w:proofErr w:type="spellEnd"/>
            <w:r w:rsidRPr="00CA592D">
              <w:rPr>
                <w:rFonts w:cstheme="minorHAnsi"/>
              </w:rPr>
              <w:t xml:space="preserve"> a creative missional culture across the diocese. </w:t>
            </w:r>
          </w:p>
          <w:p w14:paraId="37B5F295" w14:textId="590325D2" w:rsidR="00482858" w:rsidRPr="00CA592D" w:rsidRDefault="00482858" w:rsidP="002E77DB">
            <w:pPr>
              <w:pStyle w:val="ListParagraph"/>
              <w:numPr>
                <w:ilvl w:val="0"/>
                <w:numId w:val="45"/>
              </w:numPr>
              <w:rPr>
                <w:rFonts w:cstheme="minorHAnsi"/>
              </w:rPr>
            </w:pPr>
            <w:r w:rsidRPr="00CA592D">
              <w:rPr>
                <w:rFonts w:cstheme="minorHAnsi"/>
                <w:b/>
                <w:bCs/>
              </w:rPr>
              <w:t>Growing Younger</w:t>
            </w:r>
            <w:r w:rsidRPr="00CA592D">
              <w:rPr>
                <w:rFonts w:cstheme="minorHAnsi"/>
              </w:rPr>
              <w:t>: to resource a transitional pathway for young people from birth to 25 years old, supporting their spiritual flourishing and discipleship journey to thrive.</w:t>
            </w:r>
          </w:p>
          <w:p w14:paraId="0FBCE6D6" w14:textId="77777777" w:rsidR="002E77DB" w:rsidRPr="00CA592D" w:rsidRDefault="002E77DB" w:rsidP="002E77DB">
            <w:pPr>
              <w:rPr>
                <w:rFonts w:cstheme="minorHAnsi"/>
                <w:i/>
              </w:rPr>
            </w:pPr>
          </w:p>
          <w:p w14:paraId="08CCB301" w14:textId="11132CCD" w:rsidR="002E77DB" w:rsidRPr="00CA592D" w:rsidRDefault="00371655" w:rsidP="002E77DB">
            <w:pPr>
              <w:rPr>
                <w:rFonts w:cstheme="minorHAnsi"/>
                <w:i/>
              </w:rPr>
            </w:pPr>
            <w:r w:rsidRPr="00CA592D">
              <w:rPr>
                <w:rFonts w:cstheme="minorHAnsi"/>
                <w:noProof/>
              </w:rPr>
              <w:drawing>
                <wp:anchor distT="0" distB="0" distL="114300" distR="114300" simplePos="0" relativeHeight="251660975" behindDoc="1" locked="0" layoutInCell="1" allowOverlap="1" wp14:anchorId="4B59DA50" wp14:editId="6533C36E">
                  <wp:simplePos x="0" y="0"/>
                  <wp:positionH relativeFrom="margin">
                    <wp:posOffset>2109806</wp:posOffset>
                  </wp:positionH>
                  <wp:positionV relativeFrom="paragraph">
                    <wp:posOffset>257175</wp:posOffset>
                  </wp:positionV>
                  <wp:extent cx="1903394" cy="1075602"/>
                  <wp:effectExtent l="0" t="0" r="1905" b="0"/>
                  <wp:wrapNone/>
                  <wp:docPr id="1268835843" name="Picture 12688358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5667" name="Picture 1"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9355" cy="1078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5D5939" w14:textId="6AC48AF1" w:rsidR="002E77DB" w:rsidRPr="00CA592D" w:rsidRDefault="002E77DB" w:rsidP="002E77DB">
            <w:pPr>
              <w:rPr>
                <w:rFonts w:cstheme="minorHAnsi"/>
                <w:i/>
              </w:rPr>
            </w:pPr>
          </w:p>
          <w:p w14:paraId="191DB1D5" w14:textId="5F8B4DF5" w:rsidR="002E77DB" w:rsidRPr="00CA592D" w:rsidRDefault="002E77DB" w:rsidP="002E77DB">
            <w:pPr>
              <w:rPr>
                <w:rFonts w:cstheme="minorHAnsi"/>
                <w:i/>
              </w:rPr>
            </w:pPr>
          </w:p>
          <w:p w14:paraId="2B47CE00" w14:textId="77777777" w:rsidR="002E77DB" w:rsidRPr="00CA592D" w:rsidRDefault="002E77DB" w:rsidP="002E77DB">
            <w:pPr>
              <w:rPr>
                <w:rFonts w:cstheme="minorHAnsi"/>
                <w:b/>
                <w:bCs/>
                <w:iCs/>
                <w:sz w:val="40"/>
                <w:szCs w:val="40"/>
              </w:rPr>
            </w:pPr>
            <w:r w:rsidRPr="00CA592D">
              <w:rPr>
                <w:rFonts w:cstheme="minorHAnsi"/>
                <w:b/>
                <w:bCs/>
                <w:iCs/>
                <w:sz w:val="40"/>
                <w:szCs w:val="40"/>
              </w:rPr>
              <w:lastRenderedPageBreak/>
              <w:t>The Cumbrian Way</w:t>
            </w:r>
          </w:p>
          <w:p w14:paraId="3AEE1991" w14:textId="7CB6B11C" w:rsidR="002E77DB" w:rsidRPr="00CA592D" w:rsidRDefault="002E77DB" w:rsidP="002E77DB">
            <w:pPr>
              <w:rPr>
                <w:rFonts w:cstheme="minorHAnsi"/>
              </w:rPr>
            </w:pPr>
            <w:r w:rsidRPr="00CA592D">
              <w:rPr>
                <w:rFonts w:cstheme="minorHAnsi"/>
                <w:i/>
              </w:rPr>
              <w:t>The Cumbrian Way</w:t>
            </w:r>
            <w:r w:rsidRPr="00CA592D">
              <w:rPr>
                <w:rFonts w:cstheme="minorHAnsi"/>
              </w:rPr>
              <w:t xml:space="preserve"> aims to </w:t>
            </w:r>
            <w:proofErr w:type="spellStart"/>
            <w:r w:rsidRPr="00CA592D">
              <w:rPr>
                <w:rFonts w:cstheme="minorHAnsi"/>
              </w:rPr>
              <w:t>catalyse</w:t>
            </w:r>
            <w:proofErr w:type="spellEnd"/>
            <w:r w:rsidRPr="00CA592D">
              <w:rPr>
                <w:rFonts w:cstheme="minorHAnsi"/>
              </w:rPr>
              <w:t xml:space="preserve"> significant </w:t>
            </w:r>
            <w:proofErr w:type="gramStart"/>
            <w:r w:rsidRPr="00CA592D">
              <w:rPr>
                <w:rFonts w:cstheme="minorHAnsi"/>
              </w:rPr>
              <w:t>change</w:t>
            </w:r>
            <w:proofErr w:type="gramEnd"/>
            <w:r w:rsidRPr="00CA592D">
              <w:rPr>
                <w:rFonts w:cstheme="minorHAnsi"/>
              </w:rPr>
              <w:t xml:space="preserve"> in the culture and missional impact of our churches across the diocese and county. We are now looking to recruit a </w:t>
            </w:r>
            <w:r w:rsidRPr="00CA592D">
              <w:rPr>
                <w:rFonts w:cstheme="minorHAnsi"/>
                <w:b/>
                <w:bCs/>
                <w:i/>
                <w:iCs/>
              </w:rPr>
              <w:t xml:space="preserve">Church Planting </w:t>
            </w:r>
            <w:proofErr w:type="gramStart"/>
            <w:r w:rsidRPr="00CA592D">
              <w:rPr>
                <w:rFonts w:cstheme="minorHAnsi"/>
                <w:b/>
                <w:bCs/>
                <w:i/>
                <w:iCs/>
              </w:rPr>
              <w:t>Lead</w:t>
            </w:r>
            <w:proofErr w:type="gramEnd"/>
            <w:r w:rsidRPr="00CA592D">
              <w:rPr>
                <w:rFonts w:cstheme="minorHAnsi"/>
              </w:rPr>
              <w:t xml:space="preserve"> to join us in that work.</w:t>
            </w:r>
          </w:p>
          <w:p w14:paraId="41E15973" w14:textId="77777777" w:rsidR="002E77DB" w:rsidRPr="00CA592D" w:rsidRDefault="002E77DB" w:rsidP="002E77DB">
            <w:pPr>
              <w:pStyle w:val="NoSpacing"/>
              <w:spacing w:line="276" w:lineRule="auto"/>
              <w:rPr>
                <w:rFonts w:cstheme="minorHAnsi"/>
                <w:noProof/>
              </w:rPr>
            </w:pPr>
            <w:r w:rsidRPr="00CA592D">
              <w:rPr>
                <w:rFonts w:cstheme="minorHAnsi"/>
                <w:noProof/>
              </w:rPr>
              <w:t xml:space="preserve">As a </w:t>
            </w:r>
            <w:r w:rsidRPr="00CA592D">
              <w:rPr>
                <w:rFonts w:cstheme="minorHAnsi"/>
                <w:b/>
                <w:bCs/>
                <w:noProof/>
              </w:rPr>
              <w:t>new role</w:t>
            </w:r>
            <w:r w:rsidRPr="00CA592D">
              <w:rPr>
                <w:rFonts w:cstheme="minorHAnsi"/>
                <w:noProof/>
              </w:rPr>
              <w:t xml:space="preserve"> to the diocese, the Church Planting Lead will build upon our initial work (developed with the help of an external church planting consultant </w:t>
            </w:r>
            <w:r w:rsidRPr="00CA592D">
              <w:rPr>
                <w:rFonts w:cstheme="minorHAnsi"/>
                <w:b/>
                <w:bCs/>
                <w:noProof/>
              </w:rPr>
              <w:t>to</w:t>
            </w:r>
            <w:r w:rsidRPr="00CA592D">
              <w:rPr>
                <w:rFonts w:cstheme="minorHAnsi"/>
                <w:noProof/>
              </w:rPr>
              <w:t xml:space="preserve"> </w:t>
            </w:r>
            <w:r w:rsidRPr="00CA592D">
              <w:rPr>
                <w:rFonts w:cstheme="minorHAnsi"/>
                <w:b/>
                <w:bCs/>
                <w:noProof/>
              </w:rPr>
              <w:t>design local plans</w:t>
            </w:r>
            <w:r w:rsidRPr="00CA592D">
              <w:rPr>
                <w:rFonts w:cstheme="minorHAnsi"/>
                <w:noProof/>
              </w:rPr>
              <w:t xml:space="preserve"> and </w:t>
            </w:r>
            <w:r w:rsidRPr="00CA592D">
              <w:rPr>
                <w:rFonts w:cstheme="minorHAnsi"/>
                <w:b/>
                <w:bCs/>
                <w:noProof/>
              </w:rPr>
              <w:t xml:space="preserve">supporting initial implementation) </w:t>
            </w:r>
            <w:r w:rsidRPr="00CA592D">
              <w:rPr>
                <w:rFonts w:cstheme="minorHAnsi"/>
                <w:noProof/>
              </w:rPr>
              <w:t xml:space="preserve">to launch the first cohort of church plants and revitalisations, develop local leadership and capacity to plant, raise the profile of church planting across the Diocese and continue to build wider networks of support. </w:t>
            </w:r>
          </w:p>
          <w:p w14:paraId="7D3163F2" w14:textId="77777777" w:rsidR="002E77DB" w:rsidRPr="00CA592D" w:rsidRDefault="002E77DB" w:rsidP="002E77DB">
            <w:pPr>
              <w:pStyle w:val="NoSpacing"/>
              <w:spacing w:line="276" w:lineRule="auto"/>
              <w:ind w:left="720"/>
              <w:rPr>
                <w:rFonts w:cstheme="minorHAnsi"/>
                <w:noProof/>
              </w:rPr>
            </w:pPr>
          </w:p>
          <w:p w14:paraId="6AD42C94" w14:textId="3A70903D" w:rsidR="002E77DB" w:rsidRPr="00CA592D" w:rsidRDefault="002E77DB" w:rsidP="002E77DB">
            <w:pPr>
              <w:pStyle w:val="NoSpacing"/>
              <w:spacing w:line="276" w:lineRule="auto"/>
              <w:rPr>
                <w:rFonts w:cstheme="minorHAnsi"/>
                <w:noProof/>
              </w:rPr>
            </w:pPr>
            <w:r w:rsidRPr="00CA592D">
              <w:rPr>
                <w:rFonts w:cstheme="minorHAnsi"/>
                <w:noProof/>
              </w:rPr>
              <w:t>Through ongong involvement with Faith in the North, CCX and active engagement with the first Camino cohort at St Hild’s in Autumn 2025, the Diocese of Carlisle is keen to explore how we strengthen and deepen our partnership with</w:t>
            </w:r>
            <w:r w:rsidR="00735473" w:rsidRPr="00CA592D">
              <w:rPr>
                <w:rFonts w:cstheme="minorHAnsi"/>
                <w:noProof/>
              </w:rPr>
              <w:t xml:space="preserve"> c</w:t>
            </w:r>
            <w:r w:rsidRPr="00CA592D">
              <w:rPr>
                <w:rFonts w:cstheme="minorHAnsi"/>
                <w:noProof/>
              </w:rPr>
              <w:t>hurch planting partners (building on initial discussions with Myriad, Antioch network and New Wine), in order to contribute to the national vision of planting 10,000 new worshipping communities and discover how to effectively plant new communities in a</w:t>
            </w:r>
            <w:r w:rsidR="007235C6" w:rsidRPr="00CA592D">
              <w:rPr>
                <w:rFonts w:cstheme="minorHAnsi"/>
                <w:noProof/>
              </w:rPr>
              <w:t>n</w:t>
            </w:r>
            <w:r w:rsidRPr="00CA592D">
              <w:rPr>
                <w:rFonts w:cstheme="minorHAnsi"/>
                <w:noProof/>
              </w:rPr>
              <w:t xml:space="preserve"> authentically </w:t>
            </w:r>
            <w:r w:rsidRPr="00CA592D">
              <w:rPr>
                <w:rFonts w:cstheme="minorHAnsi"/>
                <w:i/>
                <w:iCs/>
                <w:noProof/>
              </w:rPr>
              <w:t>Cumbrian way</w:t>
            </w:r>
            <w:r w:rsidRPr="00CA592D">
              <w:rPr>
                <w:rFonts w:cstheme="minorHAnsi"/>
                <w:noProof/>
              </w:rPr>
              <w:t>.</w:t>
            </w:r>
          </w:p>
          <w:p w14:paraId="68BF18BB" w14:textId="77777777" w:rsidR="002E77DB" w:rsidRPr="00CA592D" w:rsidRDefault="002E77DB" w:rsidP="002E77DB">
            <w:pPr>
              <w:pStyle w:val="NoSpacing"/>
              <w:spacing w:line="276" w:lineRule="auto"/>
              <w:ind w:left="720"/>
              <w:rPr>
                <w:rFonts w:cstheme="minorHAnsi"/>
                <w:noProof/>
              </w:rPr>
            </w:pPr>
          </w:p>
          <w:p w14:paraId="0624BE97" w14:textId="77777777" w:rsidR="002E77DB" w:rsidRPr="00CA592D" w:rsidRDefault="002E77DB" w:rsidP="002E77DB">
            <w:pPr>
              <w:pStyle w:val="NoSpacing"/>
              <w:spacing w:line="276" w:lineRule="auto"/>
              <w:rPr>
                <w:rFonts w:cstheme="minorHAnsi"/>
                <w:noProof/>
              </w:rPr>
            </w:pPr>
            <w:r w:rsidRPr="00CA592D">
              <w:rPr>
                <w:rFonts w:cstheme="minorHAnsi"/>
                <w:noProof/>
              </w:rPr>
              <w:t xml:space="preserve">The Church Planting Lead will take responsbility for continuing to discern and develop our approach during this first phase of planting, supporting us to learn from best practice and honour our commitment to the mixed ecology and local contexts. </w:t>
            </w:r>
          </w:p>
          <w:p w14:paraId="4AB0559C" w14:textId="77777777" w:rsidR="002E77DB" w:rsidRPr="00CA592D" w:rsidRDefault="002E77DB" w:rsidP="002E77DB">
            <w:pPr>
              <w:pStyle w:val="NoSpacing"/>
              <w:spacing w:line="276" w:lineRule="auto"/>
              <w:ind w:left="720"/>
              <w:rPr>
                <w:rFonts w:cstheme="minorHAnsi"/>
                <w:noProof/>
              </w:rPr>
            </w:pPr>
          </w:p>
          <w:p w14:paraId="69D128B2" w14:textId="77777777" w:rsidR="002E77DB" w:rsidRPr="00CA592D" w:rsidRDefault="002E77DB" w:rsidP="002E77DB">
            <w:pPr>
              <w:pStyle w:val="NoSpacing"/>
              <w:spacing w:line="276" w:lineRule="auto"/>
              <w:rPr>
                <w:rFonts w:cstheme="minorHAnsi"/>
                <w:noProof/>
              </w:rPr>
            </w:pPr>
            <w:r w:rsidRPr="00CA592D">
              <w:rPr>
                <w:rFonts w:cstheme="minorHAnsi"/>
                <w:noProof/>
              </w:rPr>
              <w:t>We are seeking a leader with an enthuisatic faith in Jesus Christ, who is theologically rooted, missionally proven and committed to welcoming and valung all traditions within the Church of England as each of us in our different roles seek to enable the whole church to thrive in this diocese as we make known God for All.</w:t>
            </w:r>
          </w:p>
          <w:p w14:paraId="16EA9EF8" w14:textId="77777777" w:rsidR="002E77DB" w:rsidRPr="00CA592D" w:rsidRDefault="002E77DB" w:rsidP="002E77DB">
            <w:pPr>
              <w:rPr>
                <w:rFonts w:cstheme="minorHAnsi"/>
              </w:rPr>
            </w:pPr>
          </w:p>
          <w:p w14:paraId="0AD85666" w14:textId="190B4C47" w:rsidR="00B56BE7" w:rsidRPr="00CA592D" w:rsidRDefault="002E77DB" w:rsidP="00B56BE7">
            <w:pPr>
              <w:pStyle w:val="NoSpacing"/>
              <w:rPr>
                <w:rFonts w:cstheme="minorHAnsi"/>
                <w:noProof/>
              </w:rPr>
            </w:pPr>
            <w:r w:rsidRPr="00CA592D">
              <w:rPr>
                <w:rFonts w:cstheme="minorHAnsi"/>
                <w:noProof/>
              </w:rPr>
              <w:t xml:space="preserve"> </w:t>
            </w:r>
          </w:p>
          <w:p w14:paraId="6F693A67" w14:textId="77777777" w:rsidR="0014601D" w:rsidRPr="00CA592D" w:rsidRDefault="0014601D" w:rsidP="00482858">
            <w:pPr>
              <w:rPr>
                <w:rFonts w:cstheme="minorHAnsi"/>
              </w:rPr>
            </w:pPr>
          </w:p>
          <w:p w14:paraId="0D8D757A" w14:textId="03666346" w:rsidR="00122507" w:rsidRPr="00CA592D" w:rsidRDefault="00122507" w:rsidP="00B33006">
            <w:pPr>
              <w:pStyle w:val="NoSpacing"/>
              <w:rPr>
                <w:rFonts w:cstheme="minorHAnsi"/>
                <w:w w:val="105"/>
              </w:rPr>
            </w:pPr>
          </w:p>
        </w:tc>
      </w:tr>
    </w:tbl>
    <w:bookmarkEnd w:id="0"/>
    <w:p w14:paraId="22617ACF" w14:textId="09FB2284" w:rsidR="00116286" w:rsidRPr="00CA592D" w:rsidRDefault="0095771F" w:rsidP="00DE3D86">
      <w:pPr>
        <w:spacing w:after="0"/>
        <w:rPr>
          <w:b/>
          <w:bCs/>
          <w:sz w:val="20"/>
        </w:rPr>
      </w:pPr>
      <w:r w:rsidRPr="00CA592D">
        <w:rPr>
          <w:rFonts w:cstheme="minorHAnsi"/>
          <w:noProof/>
        </w:rPr>
        <w:lastRenderedPageBreak/>
        <w:drawing>
          <wp:anchor distT="0" distB="0" distL="114300" distR="114300" simplePos="0" relativeHeight="251658242" behindDoc="1" locked="0" layoutInCell="1" allowOverlap="1" wp14:anchorId="27C4992A" wp14:editId="2819F960">
            <wp:simplePos x="0" y="0"/>
            <wp:positionH relativeFrom="margin">
              <wp:posOffset>2133600</wp:posOffset>
            </wp:positionH>
            <wp:positionV relativeFrom="paragraph">
              <wp:posOffset>7073265</wp:posOffset>
            </wp:positionV>
            <wp:extent cx="2010301" cy="1136015"/>
            <wp:effectExtent l="0" t="0" r="9525" b="6985"/>
            <wp:wrapNone/>
            <wp:docPr id="313375667" name="Picture 3133756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5667" name="Picture 1"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0301"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006" w:rsidRPr="00CA592D">
        <w:rPr>
          <w:rFonts w:cstheme="minorHAnsi"/>
        </w:rPr>
        <w:br w:type="textWrapping" w:clear="all"/>
      </w:r>
      <w:r w:rsidR="00116286" w:rsidRPr="00CA592D">
        <w:rPr>
          <w:sz w:val="20"/>
        </w:rPr>
        <w:br w:type="page"/>
      </w:r>
    </w:p>
    <w:tbl>
      <w:tblPr>
        <w:tblW w:w="10470" w:type="dxa"/>
        <w:tblLayout w:type="fixed"/>
        <w:tblCellMar>
          <w:left w:w="115" w:type="dxa"/>
          <w:right w:w="115" w:type="dxa"/>
        </w:tblCellMar>
        <w:tblLook w:val="0600" w:firstRow="0" w:lastRow="0" w:firstColumn="0" w:lastColumn="0" w:noHBand="1" w:noVBand="1"/>
      </w:tblPr>
      <w:tblGrid>
        <w:gridCol w:w="10348"/>
        <w:gridCol w:w="122"/>
      </w:tblGrid>
      <w:tr w:rsidR="00355BCD" w14:paraId="2248E610" w14:textId="77777777" w:rsidTr="006F6664">
        <w:trPr>
          <w:trHeight w:val="499"/>
        </w:trPr>
        <w:tc>
          <w:tcPr>
            <w:tcW w:w="10470" w:type="dxa"/>
            <w:gridSpan w:val="2"/>
          </w:tcPr>
          <w:p w14:paraId="247EFE7E" w14:textId="3B73C041" w:rsidR="00355BCD" w:rsidRPr="00371655" w:rsidRDefault="00355BCD" w:rsidP="00355BCD">
            <w:pPr>
              <w:pStyle w:val="NoSpacing"/>
              <w:rPr>
                <w:rFonts w:cstheme="minorHAnsi"/>
                <w:noProof/>
                <w:sz w:val="40"/>
                <w:szCs w:val="40"/>
              </w:rPr>
            </w:pPr>
            <w:r w:rsidRPr="00371655">
              <w:rPr>
                <w:rFonts w:cstheme="minorHAnsi"/>
                <w:b/>
                <w:bCs/>
                <w:noProof/>
                <w:sz w:val="40"/>
                <w:szCs w:val="40"/>
              </w:rPr>
              <w:lastRenderedPageBreak/>
              <w:t>A message from Bishop Rob</w:t>
            </w:r>
          </w:p>
          <w:p w14:paraId="36F5EA63" w14:textId="11BCA0F8" w:rsidR="00355BCD" w:rsidRDefault="00355BCD" w:rsidP="0033544B">
            <w:pPr>
              <w:pStyle w:val="NoSpacing"/>
              <w:rPr>
                <w:rFonts w:cstheme="minorHAnsi"/>
                <w:b/>
                <w:bCs/>
                <w:noProof/>
                <w:sz w:val="32"/>
                <w:szCs w:val="32"/>
              </w:rPr>
            </w:pPr>
          </w:p>
          <w:p w14:paraId="4D60FFDB" w14:textId="0E43E8A9" w:rsidR="00F93B81" w:rsidRPr="00371655" w:rsidRDefault="00F93B81" w:rsidP="002E77DB">
            <w:pPr>
              <w:spacing w:after="0"/>
              <w:jc w:val="both"/>
              <w:rPr>
                <w:rFonts w:eastAsia="Times New Roman"/>
                <w:color w:val="000000"/>
              </w:rPr>
            </w:pPr>
            <w:r w:rsidRPr="00371655">
              <w:rPr>
                <w:rFonts w:eastAsia="Times New Roman"/>
                <w:color w:val="000000"/>
              </w:rPr>
              <w:t xml:space="preserve">Thank you for your interest in the role of Church Planting Lead for the Diocese of Carlisle. </w:t>
            </w:r>
          </w:p>
          <w:p w14:paraId="09DB2C15" w14:textId="502BD78E" w:rsidR="002E77DB" w:rsidRPr="00371655" w:rsidRDefault="002E77DB" w:rsidP="002E77DB">
            <w:pPr>
              <w:spacing w:after="0"/>
              <w:jc w:val="both"/>
              <w:rPr>
                <w:rFonts w:eastAsia="Times New Roman"/>
                <w:color w:val="000000"/>
              </w:rPr>
            </w:pPr>
          </w:p>
          <w:p w14:paraId="12F23A67" w14:textId="1CD5849B" w:rsidR="00F93B81" w:rsidRPr="00371655" w:rsidRDefault="00F93B81" w:rsidP="002E77DB">
            <w:pPr>
              <w:spacing w:after="0"/>
              <w:jc w:val="both"/>
              <w:rPr>
                <w:rFonts w:eastAsia="Times New Roman"/>
                <w:color w:val="000000"/>
              </w:rPr>
            </w:pPr>
            <w:r w:rsidRPr="00371655">
              <w:rPr>
                <w:rFonts w:eastAsia="Times New Roman"/>
                <w:color w:val="000000"/>
              </w:rPr>
              <w:t>Alongside our commitment to encouraging and enabling pioneer</w:t>
            </w:r>
            <w:r w:rsidR="00B46069" w:rsidRPr="00371655">
              <w:rPr>
                <w:rFonts w:eastAsia="Times New Roman"/>
                <w:color w:val="000000"/>
              </w:rPr>
              <w:t>ing</w:t>
            </w:r>
            <w:r w:rsidR="006878D5" w:rsidRPr="00371655">
              <w:rPr>
                <w:rFonts w:eastAsia="Times New Roman"/>
                <w:color w:val="000000"/>
              </w:rPr>
              <w:t xml:space="preserve"> </w:t>
            </w:r>
            <w:r w:rsidRPr="00371655">
              <w:rPr>
                <w:rFonts w:eastAsia="Times New Roman"/>
                <w:color w:val="000000"/>
              </w:rPr>
              <w:t xml:space="preserve">communities, we are beginning </w:t>
            </w:r>
            <w:proofErr w:type="gramStart"/>
            <w:r w:rsidRPr="00371655">
              <w:rPr>
                <w:rFonts w:eastAsia="Times New Roman"/>
                <w:color w:val="000000"/>
              </w:rPr>
              <w:t>a number of</w:t>
            </w:r>
            <w:proofErr w:type="gramEnd"/>
            <w:r w:rsidRPr="00371655">
              <w:rPr>
                <w:rFonts w:eastAsia="Times New Roman"/>
                <w:color w:val="000000"/>
              </w:rPr>
              <w:t xml:space="preserve"> new church plants in Barrow and Carlisle and in rural communities near Keswick. </w:t>
            </w:r>
          </w:p>
          <w:p w14:paraId="29DC8705" w14:textId="77777777" w:rsidR="002E77DB" w:rsidRPr="00371655" w:rsidRDefault="002E77DB" w:rsidP="002E77DB">
            <w:pPr>
              <w:spacing w:after="0"/>
              <w:jc w:val="both"/>
              <w:rPr>
                <w:rFonts w:eastAsia="Times New Roman"/>
                <w:color w:val="000000"/>
              </w:rPr>
            </w:pPr>
          </w:p>
          <w:p w14:paraId="1E15D41D" w14:textId="792B4316" w:rsidR="00F93B81" w:rsidRPr="00371655" w:rsidRDefault="00F93B81" w:rsidP="002E77DB">
            <w:pPr>
              <w:spacing w:after="0"/>
              <w:jc w:val="both"/>
              <w:rPr>
                <w:rFonts w:eastAsia="Times New Roman"/>
                <w:color w:val="000000"/>
              </w:rPr>
            </w:pPr>
            <w:r w:rsidRPr="00371655">
              <w:rPr>
                <w:rFonts w:eastAsia="Times New Roman"/>
                <w:color w:val="000000"/>
              </w:rPr>
              <w:t xml:space="preserve">We are praying that as these churches take root and grow, helping new people find faith and new life in Jesus Christ, that this will become a movement which both resources other churches </w:t>
            </w:r>
            <w:proofErr w:type="gramStart"/>
            <w:r w:rsidRPr="00371655">
              <w:rPr>
                <w:rFonts w:eastAsia="Times New Roman"/>
                <w:color w:val="000000"/>
              </w:rPr>
              <w:t>and also</w:t>
            </w:r>
            <w:proofErr w:type="gramEnd"/>
            <w:r w:rsidRPr="00371655">
              <w:rPr>
                <w:rFonts w:eastAsia="Times New Roman"/>
                <w:color w:val="000000"/>
              </w:rPr>
              <w:t xml:space="preserve"> plants new worshipping communities in some of our most </w:t>
            </w:r>
            <w:proofErr w:type="spellStart"/>
            <w:r w:rsidRPr="00371655">
              <w:rPr>
                <w:rFonts w:eastAsia="Times New Roman"/>
                <w:color w:val="000000"/>
              </w:rPr>
              <w:t>marginalised</w:t>
            </w:r>
            <w:proofErr w:type="spellEnd"/>
            <w:r w:rsidRPr="00371655">
              <w:rPr>
                <w:rFonts w:eastAsia="Times New Roman"/>
                <w:color w:val="000000"/>
              </w:rPr>
              <w:t xml:space="preserve"> places. </w:t>
            </w:r>
          </w:p>
          <w:p w14:paraId="5550CFBE" w14:textId="0FBD796F" w:rsidR="002E77DB" w:rsidRPr="00371655" w:rsidRDefault="002E77DB" w:rsidP="002E77DB">
            <w:pPr>
              <w:spacing w:after="0"/>
              <w:jc w:val="both"/>
              <w:rPr>
                <w:rFonts w:eastAsia="Times New Roman"/>
                <w:color w:val="000000"/>
              </w:rPr>
            </w:pPr>
          </w:p>
          <w:p w14:paraId="736C559A" w14:textId="11D93AC1" w:rsidR="005B4FF1" w:rsidRPr="00371655" w:rsidRDefault="00F93B81" w:rsidP="002E77DB">
            <w:pPr>
              <w:spacing w:after="0"/>
              <w:jc w:val="both"/>
              <w:rPr>
                <w:rFonts w:eastAsia="Times New Roman"/>
                <w:color w:val="000000"/>
              </w:rPr>
            </w:pPr>
            <w:r w:rsidRPr="00371655">
              <w:rPr>
                <w:rFonts w:eastAsia="Times New Roman"/>
                <w:color w:val="000000"/>
              </w:rPr>
              <w:t xml:space="preserve">We love this place where God has called us. Through ancient parish churches and new worshipping communities, we want to share the good news of Jesus and to seek the hope and joy of his kingdom here. </w:t>
            </w:r>
          </w:p>
          <w:p w14:paraId="68A868B2" w14:textId="4A036D82" w:rsidR="002E77DB" w:rsidRPr="00371655" w:rsidRDefault="002E77DB" w:rsidP="002E77DB">
            <w:pPr>
              <w:spacing w:after="0"/>
              <w:jc w:val="both"/>
              <w:rPr>
                <w:rFonts w:eastAsia="Times New Roman"/>
                <w:color w:val="000000"/>
              </w:rPr>
            </w:pPr>
          </w:p>
          <w:p w14:paraId="6892888F" w14:textId="62AC947C" w:rsidR="005B4FF1" w:rsidRPr="00371655" w:rsidRDefault="00F93B81" w:rsidP="002E77DB">
            <w:pPr>
              <w:spacing w:after="0"/>
              <w:jc w:val="both"/>
              <w:rPr>
                <w:rFonts w:eastAsia="Times New Roman"/>
                <w:color w:val="000000"/>
              </w:rPr>
            </w:pPr>
            <w:r w:rsidRPr="00371655">
              <w:rPr>
                <w:rFonts w:eastAsia="Times New Roman"/>
                <w:color w:val="000000"/>
              </w:rPr>
              <w:t xml:space="preserve">This role is essential to helping us do this. Could you be the one God is calling to join us? </w:t>
            </w:r>
          </w:p>
          <w:p w14:paraId="702AB37B" w14:textId="6C385F84" w:rsidR="002E77DB" w:rsidRPr="00371655" w:rsidRDefault="002E77DB" w:rsidP="002E77DB">
            <w:pPr>
              <w:spacing w:after="0"/>
              <w:jc w:val="both"/>
              <w:rPr>
                <w:rFonts w:eastAsia="Times New Roman"/>
                <w:color w:val="000000"/>
              </w:rPr>
            </w:pPr>
          </w:p>
          <w:p w14:paraId="76EF8F58" w14:textId="1B09169B" w:rsidR="00097FAA" w:rsidRPr="00371655" w:rsidRDefault="00F93B81" w:rsidP="002E77DB">
            <w:pPr>
              <w:spacing w:after="0"/>
              <w:jc w:val="both"/>
            </w:pPr>
            <w:r w:rsidRPr="00371655">
              <w:rPr>
                <w:rFonts w:eastAsia="Times New Roman"/>
                <w:color w:val="000000"/>
              </w:rPr>
              <w:t>Please prayerfully consider this, and we very much look forward to meeting you and working alongside you as partners in the gospel.</w:t>
            </w:r>
          </w:p>
          <w:p w14:paraId="418D7A63" w14:textId="49B543BD" w:rsidR="002E77DB" w:rsidRDefault="00DE5D51" w:rsidP="002E77DB">
            <w:pPr>
              <w:spacing w:after="0"/>
              <w:jc w:val="both"/>
              <w:rPr>
                <w:sz w:val="22"/>
                <w:szCs w:val="22"/>
              </w:rPr>
            </w:pPr>
            <w:r>
              <w:rPr>
                <w:noProof/>
              </w:rPr>
              <w:drawing>
                <wp:anchor distT="0" distB="0" distL="114300" distR="114300" simplePos="0" relativeHeight="251657215" behindDoc="1" locked="0" layoutInCell="1" allowOverlap="1" wp14:anchorId="231C3354" wp14:editId="796C3FB3">
                  <wp:simplePos x="0" y="0"/>
                  <wp:positionH relativeFrom="column">
                    <wp:posOffset>4156710</wp:posOffset>
                  </wp:positionH>
                  <wp:positionV relativeFrom="paragraph">
                    <wp:posOffset>79375</wp:posOffset>
                  </wp:positionV>
                  <wp:extent cx="1998345" cy="3840480"/>
                  <wp:effectExtent l="0" t="0" r="0" b="7620"/>
                  <wp:wrapTight wrapText="bothSides">
                    <wp:wrapPolygon edited="0">
                      <wp:start x="8854" y="3964"/>
                      <wp:lineTo x="7619" y="4500"/>
                      <wp:lineTo x="5765" y="5464"/>
                      <wp:lineTo x="5765" y="5893"/>
                      <wp:lineTo x="4942" y="7607"/>
                      <wp:lineTo x="5765" y="9321"/>
                      <wp:lineTo x="7207" y="11036"/>
                      <wp:lineTo x="4530" y="11893"/>
                      <wp:lineTo x="3295" y="12429"/>
                      <wp:lineTo x="3295" y="12857"/>
                      <wp:lineTo x="824" y="17893"/>
                      <wp:lineTo x="0" y="21321"/>
                      <wp:lineTo x="0" y="21536"/>
                      <wp:lineTo x="21209" y="21536"/>
                      <wp:lineTo x="20797" y="14464"/>
                      <wp:lineTo x="19973" y="12643"/>
                      <wp:lineTo x="17091" y="11571"/>
                      <wp:lineTo x="15237" y="11036"/>
                      <wp:lineTo x="14414" y="9321"/>
                      <wp:lineTo x="15443" y="8143"/>
                      <wp:lineTo x="14826" y="5250"/>
                      <wp:lineTo x="11943" y="4179"/>
                      <wp:lineTo x="9678" y="3964"/>
                      <wp:lineTo x="8854" y="3964"/>
                    </wp:wrapPolygon>
                  </wp:wrapTight>
                  <wp:docPr id="527845253" name="Picture 4" descr="May be an image of 1 person and the Cotsw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and the Cotswold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10000" b="90000" l="10000" r="90000">
                                        <a14:backgroundMark x1="17969" y1="61827" x2="35938" y2="57143"/>
                                        <a14:backgroundMark x1="65156" y1="54098" x2="76094" y2="55504"/>
                                      </a14:backgroundRemoval>
                                    </a14:imgEffect>
                                  </a14:imgLayer>
                                </a14:imgProps>
                              </a:ext>
                              <a:ext uri="{28A0092B-C50C-407E-A947-70E740481C1C}">
                                <a14:useLocalDpi xmlns:a14="http://schemas.microsoft.com/office/drawing/2010/main" val="0"/>
                              </a:ext>
                            </a:extLst>
                          </a:blip>
                          <a:srcRect l="34363" r="34644" b="10764"/>
                          <a:stretch>
                            <a:fillRect/>
                          </a:stretch>
                        </pic:blipFill>
                        <pic:spPr bwMode="auto">
                          <a:xfrm>
                            <a:off x="0" y="0"/>
                            <a:ext cx="1998345" cy="384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74A59" w14:textId="044BC0A3" w:rsidR="002E77DB" w:rsidRPr="002E77DB" w:rsidRDefault="00355BCD" w:rsidP="002E77DB">
            <w:pPr>
              <w:spacing w:after="0"/>
              <w:jc w:val="both"/>
              <w:rPr>
                <w:sz w:val="22"/>
                <w:szCs w:val="22"/>
              </w:rPr>
            </w:pPr>
            <w:proofErr w:type="gramStart"/>
            <w:r w:rsidRPr="009250D4">
              <w:rPr>
                <w:sz w:val="22"/>
                <w:szCs w:val="22"/>
              </w:rPr>
              <w:t>Every</w:t>
            </w:r>
            <w:r>
              <w:rPr>
                <w:sz w:val="22"/>
                <w:szCs w:val="22"/>
              </w:rPr>
              <w:t xml:space="preserve"> b</w:t>
            </w:r>
            <w:r w:rsidRPr="009250D4">
              <w:rPr>
                <w:sz w:val="22"/>
                <w:szCs w:val="22"/>
              </w:rPr>
              <w:t>lessing</w:t>
            </w:r>
            <w:proofErr w:type="gramEnd"/>
            <w:r w:rsidRPr="009250D4">
              <w:rPr>
                <w:sz w:val="22"/>
                <w:szCs w:val="22"/>
              </w:rPr>
              <w:t>,</w:t>
            </w:r>
          </w:p>
          <w:p w14:paraId="55225C1F" w14:textId="74622EB1" w:rsidR="00355BCD" w:rsidRDefault="00355BCD" w:rsidP="00355BCD">
            <w:pPr>
              <w:jc w:val="both"/>
            </w:pPr>
            <w:r w:rsidRPr="006B7FB5">
              <w:rPr>
                <w:noProof/>
              </w:rPr>
              <w:drawing>
                <wp:inline distT="0" distB="0" distL="0" distR="0" wp14:anchorId="2850606A" wp14:editId="4804F247">
                  <wp:extent cx="2318943" cy="1244600"/>
                  <wp:effectExtent l="0" t="0" r="5715" b="0"/>
                  <wp:docPr id="4404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4294" name=""/>
                          <pic:cNvPicPr/>
                        </pic:nvPicPr>
                        <pic:blipFill rotWithShape="1">
                          <a:blip r:embed="rId17"/>
                          <a:srcRect r="72768"/>
                          <a:stretch>
                            <a:fillRect/>
                          </a:stretch>
                        </pic:blipFill>
                        <pic:spPr bwMode="auto">
                          <a:xfrm>
                            <a:off x="0" y="0"/>
                            <a:ext cx="2371407" cy="1272758"/>
                          </a:xfrm>
                          <a:prstGeom prst="rect">
                            <a:avLst/>
                          </a:prstGeom>
                          <a:ln>
                            <a:noFill/>
                          </a:ln>
                          <a:extLst>
                            <a:ext uri="{53640926-AAD7-44D8-BBD7-CCE9431645EC}">
                              <a14:shadowObscured xmlns:a14="http://schemas.microsoft.com/office/drawing/2010/main"/>
                            </a:ext>
                          </a:extLst>
                        </pic:spPr>
                      </pic:pic>
                    </a:graphicData>
                  </a:graphic>
                </wp:inline>
              </w:drawing>
            </w:r>
            <w:r>
              <w:fldChar w:fldCharType="begin"/>
            </w:r>
            <w:r>
              <w:instrText xml:space="preserve"> INCLUDEPICTURE "https://scontent-lhr6-2.xx.fbcdn.net/v/t39.30808-6/495648603_1111238841033602_323518182755606995_n.jpg?_nc_cat=104&amp;ccb=1-7&amp;_nc_sid=127cfc&amp;_nc_ohc=saRFT1wKiJsQ7kNvwFNC_Mz&amp;_nc_oc=Admyshrage86EUCIgdL1Avej18Xi8KL7B1Te79JZn_kvh-uwojeBwP6wZbiIIIT-q90&amp;_nc_zt=23&amp;_nc_ht=scontent-lhr6-2.xx&amp;_nc_gid=tZWQK8imC4xML7D0JkCExg&amp;oh=00_AfRON-svKcUGnZPQn6DkvqHIfmETWC7GVmVm0NzZhEaB7A&amp;oe=68715AB4" \* MERGEFORMATINET </w:instrText>
            </w:r>
            <w:r>
              <w:fldChar w:fldCharType="separate"/>
            </w:r>
            <w:r>
              <w:fldChar w:fldCharType="end"/>
            </w:r>
          </w:p>
          <w:p w14:paraId="2234FAD6" w14:textId="31203171" w:rsidR="00355BCD" w:rsidRPr="00B56BE7" w:rsidRDefault="00355BCD" w:rsidP="00355BCD">
            <w:pPr>
              <w:rPr>
                <w:sz w:val="22"/>
                <w:szCs w:val="22"/>
              </w:rPr>
            </w:pPr>
            <w:r w:rsidRPr="00B56BE7">
              <w:rPr>
                <w:sz w:val="22"/>
                <w:szCs w:val="22"/>
              </w:rPr>
              <w:t>Bishop Designate of Carlisle</w:t>
            </w:r>
          </w:p>
          <w:p w14:paraId="7B10A421" w14:textId="5E1C99CE" w:rsidR="002E77DB" w:rsidRDefault="002E77DB" w:rsidP="00355BCD">
            <w:pPr>
              <w:pStyle w:val="NoSpacing"/>
              <w:rPr>
                <w:rFonts w:cstheme="minorHAnsi"/>
                <w:b/>
                <w:bCs/>
                <w:noProof/>
                <w:sz w:val="36"/>
                <w:szCs w:val="36"/>
              </w:rPr>
            </w:pPr>
          </w:p>
          <w:p w14:paraId="4BEB0FA9" w14:textId="14B7E9CF" w:rsidR="002E77DB" w:rsidRDefault="002E77DB" w:rsidP="00355BCD">
            <w:pPr>
              <w:pStyle w:val="NoSpacing"/>
              <w:rPr>
                <w:rFonts w:cstheme="minorHAnsi"/>
                <w:b/>
                <w:bCs/>
                <w:noProof/>
                <w:sz w:val="36"/>
                <w:szCs w:val="36"/>
              </w:rPr>
            </w:pPr>
          </w:p>
          <w:p w14:paraId="7949AF35" w14:textId="75441C40" w:rsidR="002E77DB" w:rsidRDefault="002E77DB" w:rsidP="00355BCD">
            <w:pPr>
              <w:pStyle w:val="NoSpacing"/>
              <w:rPr>
                <w:rFonts w:cstheme="minorHAnsi"/>
                <w:b/>
                <w:bCs/>
                <w:noProof/>
                <w:sz w:val="36"/>
                <w:szCs w:val="36"/>
              </w:rPr>
            </w:pPr>
          </w:p>
          <w:p w14:paraId="3E3FDD41" w14:textId="135841C8" w:rsidR="002E77DB" w:rsidRDefault="002E77DB" w:rsidP="00355BCD">
            <w:pPr>
              <w:pStyle w:val="NoSpacing"/>
              <w:rPr>
                <w:rFonts w:cstheme="minorHAnsi"/>
                <w:b/>
                <w:bCs/>
                <w:noProof/>
                <w:sz w:val="36"/>
                <w:szCs w:val="36"/>
              </w:rPr>
            </w:pPr>
          </w:p>
          <w:p w14:paraId="33EB4C42" w14:textId="77777777" w:rsidR="002E77DB" w:rsidRDefault="002E77DB" w:rsidP="00355BCD">
            <w:pPr>
              <w:pStyle w:val="NoSpacing"/>
              <w:rPr>
                <w:rFonts w:cstheme="minorHAnsi"/>
                <w:b/>
                <w:bCs/>
                <w:noProof/>
                <w:sz w:val="36"/>
                <w:szCs w:val="36"/>
              </w:rPr>
            </w:pPr>
          </w:p>
          <w:p w14:paraId="7D44078A" w14:textId="77777777" w:rsidR="002E77DB" w:rsidRDefault="002E77DB" w:rsidP="00355BCD">
            <w:pPr>
              <w:pStyle w:val="NoSpacing"/>
              <w:rPr>
                <w:rFonts w:cstheme="minorHAnsi"/>
                <w:b/>
                <w:bCs/>
                <w:noProof/>
                <w:sz w:val="36"/>
                <w:szCs w:val="36"/>
              </w:rPr>
            </w:pPr>
          </w:p>
          <w:p w14:paraId="42A48B14" w14:textId="77777777" w:rsidR="002E77DB" w:rsidRDefault="002E77DB" w:rsidP="00355BCD">
            <w:pPr>
              <w:pStyle w:val="NoSpacing"/>
              <w:rPr>
                <w:rFonts w:cstheme="minorHAnsi"/>
                <w:b/>
                <w:bCs/>
                <w:noProof/>
                <w:sz w:val="36"/>
                <w:szCs w:val="36"/>
              </w:rPr>
            </w:pPr>
          </w:p>
          <w:p w14:paraId="6E49DA4E" w14:textId="7CB4A93A" w:rsidR="00355BCD" w:rsidRPr="00B84940" w:rsidRDefault="000C5530" w:rsidP="00355BCD">
            <w:pPr>
              <w:pStyle w:val="NoSpacing"/>
              <w:rPr>
                <w:rFonts w:cstheme="minorHAnsi"/>
                <w:b/>
                <w:bCs/>
                <w:noProof/>
                <w:sz w:val="36"/>
                <w:szCs w:val="36"/>
              </w:rPr>
            </w:pPr>
            <w:r w:rsidRPr="00B84940">
              <w:rPr>
                <w:rFonts w:cstheme="minorHAnsi"/>
                <w:b/>
                <w:bCs/>
                <w:noProof/>
                <w:sz w:val="36"/>
                <w:szCs w:val="36"/>
              </w:rPr>
              <w:lastRenderedPageBreak/>
              <w:t>Church Planting in the Diocese of Carlisle</w:t>
            </w:r>
          </w:p>
        </w:tc>
      </w:tr>
      <w:tr w:rsidR="00355BCD" w14:paraId="31A7C43D" w14:textId="77777777" w:rsidTr="006F6664">
        <w:tc>
          <w:tcPr>
            <w:tcW w:w="10470" w:type="dxa"/>
            <w:gridSpan w:val="2"/>
          </w:tcPr>
          <w:p w14:paraId="24063247" w14:textId="07B377AD" w:rsidR="00F640D2" w:rsidRDefault="00F640D2" w:rsidP="00355BCD">
            <w:pPr>
              <w:pStyle w:val="NoSpacing"/>
              <w:spacing w:line="276" w:lineRule="auto"/>
              <w:rPr>
                <w:rFonts w:cstheme="minorHAnsi"/>
                <w:noProof/>
                <w:sz w:val="22"/>
                <w:szCs w:val="22"/>
              </w:rPr>
            </w:pPr>
          </w:p>
          <w:p w14:paraId="0D498FB7" w14:textId="08619E65" w:rsidR="00355BCD" w:rsidRPr="00963B0F" w:rsidRDefault="00355BCD" w:rsidP="00F640D2">
            <w:pPr>
              <w:pStyle w:val="NoSpacing"/>
              <w:spacing w:line="276" w:lineRule="auto"/>
              <w:jc w:val="both"/>
              <w:rPr>
                <w:rFonts w:cstheme="minorHAnsi"/>
                <w:noProof/>
                <w:sz w:val="22"/>
                <w:szCs w:val="22"/>
              </w:rPr>
            </w:pPr>
            <w:r w:rsidRPr="00963B0F">
              <w:rPr>
                <w:rFonts w:cstheme="minorHAnsi"/>
                <w:noProof/>
                <w:sz w:val="22"/>
                <w:szCs w:val="22"/>
              </w:rPr>
              <w:t xml:space="preserve">Building upon the vision and work of God for All, </w:t>
            </w:r>
            <w:r>
              <w:rPr>
                <w:rFonts w:cstheme="minorHAnsi"/>
                <w:noProof/>
                <w:sz w:val="22"/>
                <w:szCs w:val="22"/>
              </w:rPr>
              <w:t xml:space="preserve">the Diocese’s Church Planting and Pioneering strategy </w:t>
            </w:r>
            <w:r w:rsidRPr="00963B0F">
              <w:rPr>
                <w:rFonts w:cstheme="minorHAnsi"/>
                <w:noProof/>
                <w:sz w:val="22"/>
                <w:szCs w:val="22"/>
              </w:rPr>
              <w:t>was refreshed in 2024</w:t>
            </w:r>
            <w:r>
              <w:rPr>
                <w:rFonts w:cstheme="minorHAnsi"/>
                <w:noProof/>
                <w:sz w:val="22"/>
                <w:szCs w:val="22"/>
              </w:rPr>
              <w:t xml:space="preserve"> to underpin t</w:t>
            </w:r>
            <w:r w:rsidRPr="00963B0F">
              <w:rPr>
                <w:rFonts w:cstheme="minorHAnsi"/>
                <w:noProof/>
                <w:sz w:val="22"/>
                <w:szCs w:val="22"/>
              </w:rPr>
              <w:t xml:space="preserve">he development of a programme of ‘Church Planting and Pioneering’ </w:t>
            </w:r>
            <w:r>
              <w:rPr>
                <w:rFonts w:cstheme="minorHAnsi"/>
                <w:noProof/>
                <w:sz w:val="22"/>
                <w:szCs w:val="22"/>
              </w:rPr>
              <w:t>which will enable</w:t>
            </w:r>
            <w:r w:rsidRPr="00963B0F">
              <w:rPr>
                <w:rFonts w:cstheme="minorHAnsi"/>
                <w:noProof/>
                <w:sz w:val="22"/>
                <w:szCs w:val="22"/>
              </w:rPr>
              <w:t xml:space="preserve"> our commitment to plant 100 New Worshiping Communities as part of the national Church of England’s 2030 Vision to plant 10,000 New Worshipping Communities across England and Wales. </w:t>
            </w:r>
          </w:p>
          <w:p w14:paraId="0116190B" w14:textId="39DB4913" w:rsidR="00355BCD" w:rsidRPr="00D82497" w:rsidRDefault="00355BCD" w:rsidP="00F640D2">
            <w:pPr>
              <w:pStyle w:val="NoSpacing"/>
              <w:spacing w:line="276" w:lineRule="auto"/>
              <w:jc w:val="both"/>
              <w:rPr>
                <w:rFonts w:cstheme="minorHAnsi"/>
                <w:noProof/>
                <w:color w:val="C00000"/>
                <w:sz w:val="22"/>
                <w:szCs w:val="22"/>
              </w:rPr>
            </w:pPr>
          </w:p>
          <w:p w14:paraId="5B9653F8" w14:textId="0FD01636" w:rsidR="00355BCD" w:rsidRPr="00963B0F" w:rsidRDefault="00355BCD" w:rsidP="00F640D2">
            <w:pPr>
              <w:pStyle w:val="NoSpacing"/>
              <w:spacing w:line="276" w:lineRule="auto"/>
              <w:jc w:val="both"/>
              <w:rPr>
                <w:rFonts w:cstheme="minorHAnsi"/>
                <w:noProof/>
                <w:sz w:val="22"/>
                <w:szCs w:val="22"/>
              </w:rPr>
            </w:pPr>
            <w:r w:rsidRPr="00963B0F">
              <w:rPr>
                <w:rFonts w:cstheme="minorHAnsi"/>
                <w:noProof/>
                <w:sz w:val="22"/>
                <w:szCs w:val="22"/>
              </w:rPr>
              <w:t xml:space="preserve">Working with local partners, </w:t>
            </w:r>
            <w:r w:rsidRPr="00963B0F">
              <w:rPr>
                <w:rFonts w:cstheme="minorHAnsi"/>
                <w:i/>
                <w:iCs/>
                <w:noProof/>
                <w:sz w:val="22"/>
                <w:szCs w:val="22"/>
              </w:rPr>
              <w:t>The Cumbrian Way</w:t>
            </w:r>
            <w:r w:rsidRPr="00963B0F">
              <w:rPr>
                <w:rFonts w:cstheme="minorHAnsi"/>
                <w:noProof/>
                <w:sz w:val="22"/>
                <w:szCs w:val="22"/>
              </w:rPr>
              <w:t xml:space="preserve"> is designed to extend the networks and activities we already offer through our existing mission ecosystem, enrich missional imagination and engag</w:t>
            </w:r>
            <w:r>
              <w:rPr>
                <w:rFonts w:cstheme="minorHAnsi"/>
                <w:noProof/>
                <w:sz w:val="22"/>
                <w:szCs w:val="22"/>
              </w:rPr>
              <w:t>e</w:t>
            </w:r>
            <w:r w:rsidRPr="00963B0F">
              <w:rPr>
                <w:rFonts w:cstheme="minorHAnsi"/>
                <w:noProof/>
                <w:sz w:val="22"/>
                <w:szCs w:val="22"/>
              </w:rPr>
              <w:t xml:space="preserve"> the whole church in</w:t>
            </w:r>
            <w:r>
              <w:rPr>
                <w:rFonts w:cstheme="minorHAnsi"/>
                <w:noProof/>
                <w:sz w:val="22"/>
                <w:szCs w:val="22"/>
              </w:rPr>
              <w:t xml:space="preserve"> growth. This is </w:t>
            </w:r>
            <w:r w:rsidRPr="00963B0F">
              <w:rPr>
                <w:rFonts w:cstheme="minorHAnsi"/>
                <w:noProof/>
                <w:sz w:val="22"/>
                <w:szCs w:val="22"/>
              </w:rPr>
              <w:t>in line with our 2030</w:t>
            </w:r>
            <w:r>
              <w:rPr>
                <w:rFonts w:cstheme="minorHAnsi"/>
                <w:noProof/>
                <w:sz w:val="22"/>
                <w:szCs w:val="22"/>
              </w:rPr>
              <w:t xml:space="preserve"> Church Planting and Pioneering</w:t>
            </w:r>
            <w:r w:rsidRPr="00963B0F">
              <w:rPr>
                <w:rFonts w:cstheme="minorHAnsi"/>
                <w:noProof/>
                <w:sz w:val="22"/>
                <w:szCs w:val="22"/>
              </w:rPr>
              <w:t xml:space="preserve"> vision of  </w:t>
            </w:r>
            <w:r w:rsidRPr="00963B0F">
              <w:rPr>
                <w:rFonts w:cstheme="minorHAnsi"/>
                <w:i/>
                <w:iCs/>
                <w:noProof/>
                <w:sz w:val="22"/>
                <w:szCs w:val="22"/>
              </w:rPr>
              <w:t>‘[A] missional ecosystem rooted in inherited, church planting and pioneering ministry enabling a thriving mixed ecology to be an integral part of our culture and practice across the diocese.’</w:t>
            </w:r>
            <w:r w:rsidRPr="00963B0F">
              <w:rPr>
                <w:rFonts w:cstheme="minorHAnsi"/>
                <w:noProof/>
                <w:sz w:val="22"/>
                <w:szCs w:val="22"/>
              </w:rPr>
              <w:t xml:space="preserve"> </w:t>
            </w:r>
          </w:p>
          <w:p w14:paraId="31202D55" w14:textId="77777777" w:rsidR="00355BCD" w:rsidRDefault="00355BCD" w:rsidP="00F640D2">
            <w:pPr>
              <w:pStyle w:val="NoSpacing"/>
              <w:spacing w:line="276" w:lineRule="auto"/>
              <w:jc w:val="both"/>
              <w:rPr>
                <w:rFonts w:cstheme="minorHAnsi"/>
                <w:noProof/>
                <w:sz w:val="22"/>
                <w:szCs w:val="22"/>
              </w:rPr>
            </w:pPr>
          </w:p>
          <w:p w14:paraId="23E6F208" w14:textId="0DA47280" w:rsidR="00355BCD" w:rsidRPr="00D015B7" w:rsidRDefault="00355BCD" w:rsidP="00F640D2">
            <w:pPr>
              <w:pStyle w:val="NoSpacing"/>
              <w:spacing w:line="276" w:lineRule="auto"/>
              <w:jc w:val="both"/>
              <w:rPr>
                <w:rFonts w:cstheme="minorHAnsi"/>
                <w:noProof/>
                <w:sz w:val="22"/>
                <w:szCs w:val="22"/>
              </w:rPr>
            </w:pPr>
            <w:r w:rsidRPr="00963B0F">
              <w:rPr>
                <w:rFonts w:cstheme="minorHAnsi"/>
                <w:noProof/>
                <w:sz w:val="22"/>
                <w:szCs w:val="22"/>
              </w:rPr>
              <w:t>By 2030</w:t>
            </w:r>
            <w:r>
              <w:rPr>
                <w:rFonts w:cstheme="minorHAnsi"/>
                <w:noProof/>
                <w:sz w:val="22"/>
                <w:szCs w:val="22"/>
              </w:rPr>
              <w:t>,</w:t>
            </w:r>
            <w:r w:rsidRPr="00963B0F">
              <w:rPr>
                <w:rFonts w:cstheme="minorHAnsi"/>
                <w:noProof/>
                <w:sz w:val="22"/>
                <w:szCs w:val="22"/>
              </w:rPr>
              <w:t xml:space="preserve"> we intend church planting to be established across the diocese, planting new church communities and revitalising others, establishing both new congregations and smaller ‘apostolic communities’ </w:t>
            </w:r>
            <w:r w:rsidRPr="008B370E">
              <w:rPr>
                <w:rFonts w:cstheme="minorHAnsi"/>
                <w:noProof/>
                <w:sz w:val="22"/>
                <w:szCs w:val="22"/>
              </w:rPr>
              <w:t>(sent ou</w:t>
            </w:r>
            <w:r>
              <w:rPr>
                <w:rFonts w:cstheme="minorHAnsi"/>
                <w:noProof/>
                <w:sz w:val="22"/>
                <w:szCs w:val="22"/>
              </w:rPr>
              <w:t xml:space="preserve">t </w:t>
            </w:r>
            <w:r w:rsidRPr="008B370E">
              <w:rPr>
                <w:rFonts w:cstheme="minorHAnsi"/>
                <w:noProof/>
                <w:sz w:val="22"/>
                <w:szCs w:val="22"/>
              </w:rPr>
              <w:t xml:space="preserve">from and in relationship with a </w:t>
            </w:r>
            <w:r>
              <w:rPr>
                <w:rFonts w:cstheme="minorHAnsi"/>
                <w:noProof/>
                <w:sz w:val="22"/>
                <w:szCs w:val="22"/>
              </w:rPr>
              <w:t>‘</w:t>
            </w:r>
            <w:r w:rsidRPr="008B370E">
              <w:rPr>
                <w:rFonts w:cstheme="minorHAnsi"/>
                <w:noProof/>
                <w:sz w:val="22"/>
                <w:szCs w:val="22"/>
              </w:rPr>
              <w:t>sending</w:t>
            </w:r>
            <w:r>
              <w:rPr>
                <w:rFonts w:cstheme="minorHAnsi"/>
                <w:noProof/>
                <w:sz w:val="22"/>
                <w:szCs w:val="22"/>
              </w:rPr>
              <w:t>’</w:t>
            </w:r>
            <w:r w:rsidRPr="008B370E">
              <w:rPr>
                <w:rFonts w:cstheme="minorHAnsi"/>
                <w:noProof/>
                <w:sz w:val="22"/>
                <w:szCs w:val="22"/>
              </w:rPr>
              <w:t xml:space="preserve"> church), offering training that is open to all churches</w:t>
            </w:r>
            <w:r>
              <w:rPr>
                <w:rFonts w:cstheme="minorHAnsi"/>
                <w:noProof/>
                <w:sz w:val="22"/>
                <w:szCs w:val="22"/>
              </w:rPr>
              <w:t xml:space="preserve"> and</w:t>
            </w:r>
            <w:r>
              <w:t xml:space="preserve"> </w:t>
            </w:r>
            <w:r w:rsidRPr="00666D8C">
              <w:rPr>
                <w:rFonts w:cstheme="minorHAnsi"/>
                <w:noProof/>
                <w:sz w:val="22"/>
                <w:szCs w:val="22"/>
              </w:rPr>
              <w:t>working to develop key churches as resource</w:t>
            </w:r>
            <w:r>
              <w:rPr>
                <w:rFonts w:cstheme="minorHAnsi"/>
                <w:noProof/>
                <w:sz w:val="22"/>
                <w:szCs w:val="22"/>
              </w:rPr>
              <w:t xml:space="preserve"> </w:t>
            </w:r>
            <w:r w:rsidRPr="00666D8C">
              <w:rPr>
                <w:rFonts w:cstheme="minorHAnsi"/>
                <w:noProof/>
                <w:sz w:val="22"/>
                <w:szCs w:val="22"/>
              </w:rPr>
              <w:t xml:space="preserve">bases for church-planting and missional growth across the wider Diocese. </w:t>
            </w:r>
            <w:r>
              <w:rPr>
                <w:rFonts w:cstheme="minorHAnsi"/>
                <w:noProof/>
                <w:sz w:val="22"/>
                <w:szCs w:val="22"/>
              </w:rPr>
              <w:t xml:space="preserve"> </w:t>
            </w:r>
            <w:r w:rsidRPr="008B370E">
              <w:rPr>
                <w:rFonts w:cstheme="minorHAnsi"/>
                <w:noProof/>
                <w:sz w:val="22"/>
                <w:szCs w:val="22"/>
              </w:rPr>
              <w:t xml:space="preserve"> </w:t>
            </w:r>
          </w:p>
          <w:p w14:paraId="3E5870A1" w14:textId="77777777" w:rsidR="00355BCD" w:rsidRDefault="00355BCD" w:rsidP="00F640D2">
            <w:pPr>
              <w:pStyle w:val="NoSpacing"/>
              <w:spacing w:line="276" w:lineRule="auto"/>
              <w:jc w:val="both"/>
              <w:rPr>
                <w:rFonts w:cstheme="minorHAnsi"/>
                <w:noProof/>
                <w:sz w:val="22"/>
                <w:szCs w:val="22"/>
              </w:rPr>
            </w:pPr>
          </w:p>
          <w:p w14:paraId="5AB48C72" w14:textId="2B287693" w:rsidR="00355BCD" w:rsidRPr="00963B0F" w:rsidRDefault="00355BCD" w:rsidP="00F640D2">
            <w:pPr>
              <w:pStyle w:val="NoSpacing"/>
              <w:spacing w:line="276" w:lineRule="auto"/>
              <w:jc w:val="both"/>
              <w:rPr>
                <w:rFonts w:cstheme="minorHAnsi"/>
                <w:noProof/>
                <w:sz w:val="22"/>
                <w:szCs w:val="22"/>
              </w:rPr>
            </w:pPr>
            <w:r>
              <w:rPr>
                <w:rFonts w:cstheme="minorHAnsi"/>
                <w:noProof/>
                <w:sz w:val="22"/>
                <w:szCs w:val="22"/>
              </w:rPr>
              <w:t xml:space="preserve">From a first phase (developing planting capacity in </w:t>
            </w:r>
            <w:r w:rsidRPr="001911D0">
              <w:rPr>
                <w:rFonts w:cstheme="minorHAnsi"/>
                <w:noProof/>
                <w:sz w:val="22"/>
                <w:szCs w:val="22"/>
              </w:rPr>
              <w:t>Carlisle City</w:t>
            </w:r>
            <w:r>
              <w:rPr>
                <w:rFonts w:cstheme="minorHAnsi"/>
                <w:noProof/>
                <w:sz w:val="22"/>
                <w:szCs w:val="22"/>
              </w:rPr>
              <w:t>, B</w:t>
            </w:r>
            <w:r w:rsidRPr="001911D0">
              <w:rPr>
                <w:rFonts w:cstheme="minorHAnsi"/>
                <w:noProof/>
                <w:sz w:val="22"/>
                <w:szCs w:val="22"/>
              </w:rPr>
              <w:t xml:space="preserve">arrow Deanery </w:t>
            </w:r>
            <w:r>
              <w:rPr>
                <w:rFonts w:cstheme="minorHAnsi"/>
                <w:noProof/>
                <w:sz w:val="22"/>
                <w:szCs w:val="22"/>
              </w:rPr>
              <w:t xml:space="preserve">and </w:t>
            </w:r>
            <w:r w:rsidRPr="001911D0">
              <w:rPr>
                <w:rFonts w:cstheme="minorHAnsi"/>
                <w:noProof/>
                <w:sz w:val="22"/>
                <w:szCs w:val="22"/>
              </w:rPr>
              <w:t>Derwent Deanery</w:t>
            </w:r>
            <w:r>
              <w:rPr>
                <w:rFonts w:cstheme="minorHAnsi"/>
                <w:noProof/>
                <w:sz w:val="22"/>
                <w:szCs w:val="22"/>
              </w:rPr>
              <w:t>) intended</w:t>
            </w:r>
            <w:r w:rsidRPr="001911D0">
              <w:rPr>
                <w:rFonts w:cstheme="minorHAnsi"/>
                <w:noProof/>
                <w:sz w:val="22"/>
                <w:szCs w:val="22"/>
              </w:rPr>
              <w:t xml:space="preserve"> to develop church planting experience, models and momentum</w:t>
            </w:r>
            <w:r>
              <w:rPr>
                <w:rFonts w:cstheme="minorHAnsi"/>
                <w:noProof/>
                <w:sz w:val="22"/>
                <w:szCs w:val="22"/>
              </w:rPr>
              <w:t xml:space="preserve"> to </w:t>
            </w:r>
            <w:r w:rsidRPr="001911D0">
              <w:rPr>
                <w:rFonts w:cstheme="minorHAnsi"/>
                <w:noProof/>
                <w:sz w:val="22"/>
                <w:szCs w:val="22"/>
              </w:rPr>
              <w:t>reach estates, rural and urban communities</w:t>
            </w:r>
            <w:r>
              <w:rPr>
                <w:rFonts w:cstheme="minorHAnsi"/>
                <w:noProof/>
                <w:sz w:val="22"/>
                <w:szCs w:val="22"/>
              </w:rPr>
              <w:t xml:space="preserve"> from 2025 (with a second phase </w:t>
            </w:r>
            <w:r w:rsidR="009C711D">
              <w:rPr>
                <w:rFonts w:cstheme="minorHAnsi"/>
                <w:noProof/>
                <w:sz w:val="22"/>
                <w:szCs w:val="22"/>
              </w:rPr>
              <w:t>to follow</w:t>
            </w:r>
            <w:r w:rsidRPr="00963B0F">
              <w:rPr>
                <w:rFonts w:cstheme="minorHAnsi"/>
                <w:noProof/>
                <w:sz w:val="22"/>
                <w:szCs w:val="22"/>
              </w:rPr>
              <w:t xml:space="preserve">) we expect the impact of </w:t>
            </w:r>
            <w:r w:rsidRPr="00963B0F">
              <w:rPr>
                <w:rFonts w:cstheme="minorHAnsi"/>
                <w:i/>
                <w:iCs/>
                <w:noProof/>
                <w:sz w:val="22"/>
                <w:szCs w:val="22"/>
              </w:rPr>
              <w:t>The Cumbria</w:t>
            </w:r>
            <w:r w:rsidR="007237F3">
              <w:rPr>
                <w:rFonts w:cstheme="minorHAnsi"/>
                <w:i/>
                <w:iCs/>
                <w:noProof/>
                <w:sz w:val="22"/>
                <w:szCs w:val="22"/>
              </w:rPr>
              <w:t>n</w:t>
            </w:r>
            <w:r w:rsidRPr="00963B0F">
              <w:rPr>
                <w:rFonts w:cstheme="minorHAnsi"/>
                <w:i/>
                <w:iCs/>
                <w:noProof/>
                <w:sz w:val="22"/>
                <w:szCs w:val="22"/>
              </w:rPr>
              <w:t xml:space="preserve"> Way</w:t>
            </w:r>
            <w:r w:rsidRPr="00963B0F">
              <w:rPr>
                <w:rFonts w:cstheme="minorHAnsi"/>
                <w:noProof/>
                <w:sz w:val="22"/>
                <w:szCs w:val="22"/>
              </w:rPr>
              <w:t xml:space="preserve"> will be to start at least 89 new worshipping communities, including 5 church plants/ revitalisations, and 4 new congregations. </w:t>
            </w:r>
          </w:p>
          <w:p w14:paraId="7B66CBDC" w14:textId="3063D18C" w:rsidR="00355BCD" w:rsidRPr="00741430" w:rsidRDefault="00355BCD" w:rsidP="00355BCD">
            <w:pPr>
              <w:pStyle w:val="NoSpacing"/>
              <w:spacing w:line="276" w:lineRule="auto"/>
              <w:rPr>
                <w:rFonts w:cstheme="minorHAnsi"/>
                <w:noProof/>
                <w:sz w:val="22"/>
                <w:szCs w:val="22"/>
              </w:rPr>
            </w:pPr>
          </w:p>
        </w:tc>
      </w:tr>
      <w:tr w:rsidR="00355BCD" w14:paraId="3586D85A" w14:textId="77777777" w:rsidTr="006F6664">
        <w:tc>
          <w:tcPr>
            <w:tcW w:w="10470" w:type="dxa"/>
            <w:gridSpan w:val="2"/>
          </w:tcPr>
          <w:p w14:paraId="1EFB9B70" w14:textId="455D3C53" w:rsidR="00355BCD" w:rsidRPr="00B84940" w:rsidRDefault="00355BCD" w:rsidP="00355BCD">
            <w:pPr>
              <w:pStyle w:val="NoSpacing"/>
              <w:rPr>
                <w:b/>
                <w:bCs/>
                <w:sz w:val="36"/>
                <w:szCs w:val="36"/>
              </w:rPr>
            </w:pPr>
            <w:r w:rsidRPr="00B84940">
              <w:rPr>
                <w:b/>
                <w:bCs/>
                <w:sz w:val="36"/>
                <w:szCs w:val="36"/>
              </w:rPr>
              <w:t>About the role</w:t>
            </w:r>
          </w:p>
        </w:tc>
      </w:tr>
      <w:tr w:rsidR="00355BCD" w14:paraId="230568FF" w14:textId="77777777" w:rsidTr="006F6664">
        <w:trPr>
          <w:trHeight w:val="109"/>
        </w:trPr>
        <w:tc>
          <w:tcPr>
            <w:tcW w:w="10470" w:type="dxa"/>
            <w:gridSpan w:val="2"/>
          </w:tcPr>
          <w:p w14:paraId="156BA791" w14:textId="77777777" w:rsidR="002E77DB" w:rsidRDefault="002E77DB" w:rsidP="00F640D2">
            <w:pPr>
              <w:pStyle w:val="NoSpacing"/>
              <w:spacing w:line="276" w:lineRule="auto"/>
              <w:jc w:val="both"/>
              <w:rPr>
                <w:rFonts w:ascii="Arial" w:hAnsi="Arial" w:cs="Arial"/>
                <w:noProof/>
                <w:sz w:val="22"/>
                <w:szCs w:val="22"/>
              </w:rPr>
            </w:pPr>
          </w:p>
          <w:p w14:paraId="06A4A222" w14:textId="2C7B68AE" w:rsidR="00355BCD" w:rsidRPr="00B84940" w:rsidRDefault="00355BCD" w:rsidP="00F640D2">
            <w:pPr>
              <w:pStyle w:val="NoSpacing"/>
              <w:spacing w:line="276" w:lineRule="auto"/>
              <w:jc w:val="both"/>
              <w:rPr>
                <w:rFonts w:ascii="Arial" w:hAnsi="Arial" w:cs="Arial"/>
                <w:noProof/>
                <w:sz w:val="22"/>
                <w:szCs w:val="22"/>
              </w:rPr>
            </w:pPr>
            <w:r w:rsidRPr="00B84940">
              <w:rPr>
                <w:rFonts w:ascii="Arial" w:hAnsi="Arial" w:cs="Arial"/>
                <w:noProof/>
                <w:sz w:val="22"/>
                <w:szCs w:val="22"/>
              </w:rPr>
              <w:t xml:space="preserve">Reporting to the Director of Mission, Ministry Support and Innovation, the post of </w:t>
            </w:r>
            <w:r w:rsidRPr="00B84940">
              <w:rPr>
                <w:rFonts w:ascii="Arial" w:hAnsi="Arial" w:cs="Arial"/>
                <w:b/>
                <w:bCs/>
                <w:i/>
                <w:iCs/>
                <w:noProof/>
                <w:sz w:val="22"/>
                <w:szCs w:val="22"/>
              </w:rPr>
              <w:t xml:space="preserve">Church Planting </w:t>
            </w:r>
            <w:r>
              <w:rPr>
                <w:rFonts w:ascii="Arial" w:hAnsi="Arial" w:cs="Arial"/>
                <w:b/>
                <w:bCs/>
                <w:i/>
                <w:iCs/>
                <w:noProof/>
                <w:sz w:val="22"/>
                <w:szCs w:val="22"/>
              </w:rPr>
              <w:t>Lead</w:t>
            </w:r>
            <w:r w:rsidRPr="00B84940">
              <w:rPr>
                <w:rFonts w:ascii="Arial" w:hAnsi="Arial" w:cs="Arial"/>
                <w:noProof/>
                <w:sz w:val="22"/>
                <w:szCs w:val="22"/>
              </w:rPr>
              <w:t xml:space="preserve"> is a new and exciting position, which will play a </w:t>
            </w:r>
            <w:r w:rsidR="0017652D">
              <w:rPr>
                <w:rFonts w:ascii="Arial" w:hAnsi="Arial" w:cs="Arial"/>
                <w:noProof/>
                <w:sz w:val="22"/>
                <w:szCs w:val="22"/>
              </w:rPr>
              <w:t xml:space="preserve">significant </w:t>
            </w:r>
            <w:r w:rsidRPr="00B84940">
              <w:rPr>
                <w:rFonts w:ascii="Arial" w:hAnsi="Arial" w:cs="Arial"/>
                <w:noProof/>
                <w:sz w:val="22"/>
                <w:szCs w:val="22"/>
              </w:rPr>
              <w:t xml:space="preserve">role in our vision to establish 100 new worshipping communities across the Diocese by 2030. Supporting our churches, lay and clergy leaders to develop the first generation of church plants and revitalisations, the </w:t>
            </w:r>
            <w:r w:rsidRPr="00B84940">
              <w:rPr>
                <w:rFonts w:ascii="Arial" w:hAnsi="Arial" w:cs="Arial"/>
                <w:b/>
                <w:bCs/>
                <w:i/>
                <w:iCs/>
                <w:noProof/>
                <w:sz w:val="22"/>
                <w:szCs w:val="22"/>
              </w:rPr>
              <w:t>Church Planting</w:t>
            </w:r>
            <w:r>
              <w:rPr>
                <w:rFonts w:ascii="Arial" w:hAnsi="Arial" w:cs="Arial"/>
                <w:b/>
                <w:bCs/>
                <w:i/>
                <w:iCs/>
                <w:noProof/>
                <w:sz w:val="22"/>
                <w:szCs w:val="22"/>
              </w:rPr>
              <w:t xml:space="preserve"> Lead </w:t>
            </w:r>
            <w:r w:rsidRPr="00B84940">
              <w:rPr>
                <w:rFonts w:ascii="Arial" w:hAnsi="Arial" w:cs="Arial"/>
                <w:noProof/>
                <w:sz w:val="22"/>
                <w:szCs w:val="22"/>
              </w:rPr>
              <w:t xml:space="preserve">will work with local, diocesean and ecumenical partners to develop pipelines, new resources, confidence and planning towards a second phase of expanded and repeat planting in later years. </w:t>
            </w:r>
          </w:p>
          <w:p w14:paraId="23777E56" w14:textId="77777777" w:rsidR="00355BCD" w:rsidRPr="00B84940" w:rsidRDefault="00355BCD" w:rsidP="00F640D2">
            <w:pPr>
              <w:pStyle w:val="NoSpacing"/>
              <w:spacing w:line="276" w:lineRule="auto"/>
              <w:jc w:val="both"/>
              <w:rPr>
                <w:rFonts w:ascii="Arial" w:hAnsi="Arial" w:cs="Arial"/>
                <w:noProof/>
                <w:sz w:val="22"/>
                <w:szCs w:val="22"/>
              </w:rPr>
            </w:pPr>
          </w:p>
          <w:p w14:paraId="743C88C4" w14:textId="08697853" w:rsidR="00355BCD" w:rsidRPr="00B84940" w:rsidRDefault="00355BCD" w:rsidP="00F640D2">
            <w:pPr>
              <w:pStyle w:val="NoSpacing"/>
              <w:spacing w:line="276" w:lineRule="auto"/>
              <w:jc w:val="both"/>
              <w:rPr>
                <w:rFonts w:ascii="Arial" w:hAnsi="Arial" w:cs="Arial"/>
                <w:noProof/>
                <w:sz w:val="22"/>
                <w:szCs w:val="22"/>
              </w:rPr>
            </w:pPr>
            <w:r w:rsidRPr="00B84940">
              <w:rPr>
                <w:rFonts w:ascii="Arial" w:hAnsi="Arial" w:cs="Arial"/>
                <w:noProof/>
                <w:sz w:val="22"/>
                <w:szCs w:val="22"/>
              </w:rPr>
              <w:t xml:space="preserve">With responsibility for the implementation of our church planting strategic aims, the </w:t>
            </w:r>
            <w:r w:rsidR="005C051B" w:rsidRPr="005C051B">
              <w:rPr>
                <w:rFonts w:ascii="Arial" w:hAnsi="Arial" w:cs="Arial"/>
                <w:b/>
                <w:bCs/>
                <w:i/>
                <w:iCs/>
                <w:noProof/>
                <w:sz w:val="22"/>
                <w:szCs w:val="22"/>
              </w:rPr>
              <w:t>Church Planting</w:t>
            </w:r>
            <w:r w:rsidRPr="005C051B">
              <w:rPr>
                <w:rFonts w:ascii="Arial" w:hAnsi="Arial" w:cs="Arial"/>
                <w:b/>
                <w:bCs/>
                <w:i/>
                <w:iCs/>
                <w:noProof/>
                <w:sz w:val="22"/>
                <w:szCs w:val="22"/>
              </w:rPr>
              <w:t xml:space="preserve"> Lead</w:t>
            </w:r>
            <w:r w:rsidRPr="00B84940">
              <w:rPr>
                <w:rFonts w:ascii="Arial" w:hAnsi="Arial" w:cs="Arial"/>
                <w:noProof/>
                <w:sz w:val="22"/>
                <w:szCs w:val="22"/>
              </w:rPr>
              <w:t xml:space="preserve"> will play a critical role in supporting the development of strategy and learning, designing resources and supporting local delivery, and will be able to draw on a rich mix of lived experience, learning and wider networks drawn from personal experience of planting and local church growth. </w:t>
            </w:r>
          </w:p>
          <w:p w14:paraId="02095E3F" w14:textId="77777777" w:rsidR="00355BCD" w:rsidRPr="00B84940" w:rsidRDefault="00355BCD" w:rsidP="00F640D2">
            <w:pPr>
              <w:pStyle w:val="NoSpacing"/>
              <w:spacing w:line="276" w:lineRule="auto"/>
              <w:jc w:val="both"/>
              <w:rPr>
                <w:rFonts w:ascii="Arial" w:hAnsi="Arial" w:cs="Arial"/>
                <w:noProof/>
                <w:sz w:val="22"/>
                <w:szCs w:val="22"/>
              </w:rPr>
            </w:pPr>
          </w:p>
          <w:p w14:paraId="5B92DE59" w14:textId="5B09185E" w:rsidR="00355BCD" w:rsidRPr="00B84940" w:rsidRDefault="00355BCD" w:rsidP="00F640D2">
            <w:pPr>
              <w:pStyle w:val="NoSpacing"/>
              <w:spacing w:line="276" w:lineRule="auto"/>
              <w:jc w:val="both"/>
              <w:rPr>
                <w:rFonts w:ascii="Arial" w:hAnsi="Arial" w:cs="Arial"/>
                <w:noProof/>
                <w:sz w:val="22"/>
                <w:szCs w:val="22"/>
              </w:rPr>
            </w:pPr>
            <w:r w:rsidRPr="00B84940">
              <w:rPr>
                <w:rFonts w:ascii="Arial" w:hAnsi="Arial" w:cs="Arial"/>
                <w:noProof/>
                <w:sz w:val="22"/>
                <w:szCs w:val="22"/>
              </w:rPr>
              <w:t xml:space="preserve">This post is externally funded through the Church of England’s Strategic Mission and Ministry Investment fund.  For more backgroud or an informal conversation, please contact </w:t>
            </w:r>
            <w:r w:rsidRPr="00B84940">
              <w:rPr>
                <w:rFonts w:ascii="Arial" w:hAnsi="Arial" w:cs="Arial"/>
                <w:b/>
                <w:bCs/>
                <w:noProof/>
                <w:sz w:val="22"/>
                <w:szCs w:val="22"/>
              </w:rPr>
              <w:t>Rachel Head, Director of Mission, Ministry Support and Innovation:</w:t>
            </w:r>
            <w:r w:rsidRPr="00B84940">
              <w:rPr>
                <w:rFonts w:ascii="Arial" w:hAnsi="Arial" w:cs="Arial"/>
                <w:noProof/>
                <w:sz w:val="22"/>
                <w:szCs w:val="22"/>
              </w:rPr>
              <w:t xml:space="preserve"> </w:t>
            </w:r>
            <w:hyperlink r:id="rId18" w:history="1">
              <w:r w:rsidRPr="00B84940">
                <w:rPr>
                  <w:rStyle w:val="Hyperlink"/>
                  <w:color w:val="auto"/>
                  <w:sz w:val="22"/>
                  <w:szCs w:val="22"/>
                </w:rPr>
                <w:t>rachel.head@carlislediocese.org.uk</w:t>
              </w:r>
            </w:hyperlink>
            <w:r w:rsidRPr="00B84940">
              <w:rPr>
                <w:sz w:val="22"/>
                <w:szCs w:val="22"/>
              </w:rPr>
              <w:t xml:space="preserve"> </w:t>
            </w:r>
          </w:p>
          <w:p w14:paraId="277A89CE" w14:textId="2CC5D63E" w:rsidR="00355BCD" w:rsidRPr="007A6FBD" w:rsidRDefault="00355BCD" w:rsidP="00355BCD">
            <w:pPr>
              <w:pStyle w:val="NoSpacing"/>
              <w:spacing w:line="276" w:lineRule="auto"/>
              <w:rPr>
                <w:rFonts w:ascii="Arial" w:hAnsi="Arial" w:cs="Arial"/>
                <w:noProof/>
                <w:sz w:val="22"/>
                <w:szCs w:val="22"/>
              </w:rPr>
            </w:pPr>
          </w:p>
        </w:tc>
      </w:tr>
      <w:tr w:rsidR="00355BCD" w:rsidRPr="006F6664" w14:paraId="36003825" w14:textId="77777777" w:rsidTr="006F6664">
        <w:trPr>
          <w:gridAfter w:val="1"/>
          <w:wAfter w:w="122" w:type="dxa"/>
          <w:trHeight w:val="896"/>
        </w:trPr>
        <w:tc>
          <w:tcPr>
            <w:tcW w:w="10348" w:type="dxa"/>
          </w:tcPr>
          <w:p w14:paraId="7C857C76" w14:textId="3D3523D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0000" w:themeColor="text1"/>
              </w:rPr>
            </w:pPr>
            <w:r w:rsidRPr="00DE5D51">
              <w:rPr>
                <w:rFonts w:eastAsia="Times New Roman" w:cstheme="minorHAnsi"/>
                <w:b/>
                <w:color w:val="000000" w:themeColor="text1"/>
              </w:rPr>
              <w:lastRenderedPageBreak/>
              <w:t>ROLE DESCRIPTOR</w:t>
            </w:r>
          </w:p>
          <w:p w14:paraId="2804C350" w14:textId="77777777" w:rsidR="00355BCD" w:rsidRPr="00DE5D51" w:rsidRDefault="00355BCD" w:rsidP="00355BCD">
            <w:pPr>
              <w:overflowPunct w:val="0"/>
              <w:autoSpaceDE w:val="0"/>
              <w:autoSpaceDN w:val="0"/>
              <w:adjustRightInd w:val="0"/>
              <w:spacing w:after="0" w:line="240" w:lineRule="auto"/>
              <w:jc w:val="right"/>
              <w:textAlignment w:val="baseline"/>
              <w:rPr>
                <w:rFonts w:eastAsia="Times New Roman" w:cstheme="minorHAnsi"/>
                <w:color w:val="00B050"/>
              </w:rPr>
            </w:pPr>
          </w:p>
          <w:tbl>
            <w:tblPr>
              <w:tblW w:w="10232" w:type="dxa"/>
              <w:tblLayout w:type="fixed"/>
              <w:tblLook w:val="0000" w:firstRow="0" w:lastRow="0" w:firstColumn="0" w:lastColumn="0" w:noHBand="0" w:noVBand="0"/>
            </w:tblPr>
            <w:tblGrid>
              <w:gridCol w:w="4734"/>
              <w:gridCol w:w="5498"/>
            </w:tblGrid>
            <w:tr w:rsidR="00355BCD" w:rsidRPr="00DE5D51" w14:paraId="0E5A17DB" w14:textId="77777777" w:rsidTr="00156638">
              <w:trPr>
                <w:trHeight w:hRule="exact" w:val="536"/>
              </w:trPr>
              <w:tc>
                <w:tcPr>
                  <w:tcW w:w="10232" w:type="dxa"/>
                  <w:gridSpan w:val="2"/>
                  <w:tcBorders>
                    <w:top w:val="single" w:sz="4" w:space="0" w:color="auto"/>
                    <w:left w:val="single" w:sz="4" w:space="0" w:color="auto"/>
                    <w:bottom w:val="single" w:sz="4" w:space="0" w:color="auto"/>
                    <w:right w:val="single" w:sz="4" w:space="0" w:color="auto"/>
                  </w:tcBorders>
                </w:tcPr>
                <w:p w14:paraId="59C5A50F" w14:textId="799A43CA"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0000" w:themeColor="text1"/>
                    </w:rPr>
                  </w:pPr>
                  <w:r w:rsidRPr="00DE5D51">
                    <w:rPr>
                      <w:rFonts w:eastAsia="Times New Roman" w:cstheme="minorHAnsi"/>
                      <w:color w:val="000000" w:themeColor="text1"/>
                    </w:rPr>
                    <w:t xml:space="preserve">JOB TITLE: </w:t>
                  </w:r>
                  <w:r w:rsidRPr="00DE5D51">
                    <w:rPr>
                      <w:rFonts w:eastAsia="Times New Roman" w:cstheme="minorHAnsi"/>
                      <w:b/>
                      <w:bCs/>
                      <w:color w:val="000000" w:themeColor="text1"/>
                    </w:rPr>
                    <w:t xml:space="preserve">Church </w:t>
                  </w:r>
                  <w:r w:rsidRPr="00DE5D51">
                    <w:rPr>
                      <w:rFonts w:eastAsia="Times New Roman" w:cstheme="minorHAnsi"/>
                      <w:b/>
                      <w:bCs/>
                    </w:rPr>
                    <w:t>Planting Lead</w:t>
                  </w:r>
                  <w:r w:rsidRPr="00DE5D51">
                    <w:rPr>
                      <w:rFonts w:eastAsia="Times New Roman" w:cstheme="minorHAnsi"/>
                      <w:color w:val="000000" w:themeColor="text1"/>
                    </w:rPr>
                    <w:t xml:space="preserve"> (1 FTE) </w:t>
                  </w:r>
                </w:p>
              </w:tc>
            </w:tr>
            <w:tr w:rsidR="00355BCD" w:rsidRPr="00DE5D51" w14:paraId="2B1E2130" w14:textId="77777777" w:rsidTr="00156638">
              <w:trPr>
                <w:trHeight w:hRule="exact" w:val="626"/>
              </w:trPr>
              <w:tc>
                <w:tcPr>
                  <w:tcW w:w="10232" w:type="dxa"/>
                  <w:gridSpan w:val="2"/>
                  <w:tcBorders>
                    <w:top w:val="single" w:sz="4" w:space="0" w:color="auto"/>
                    <w:left w:val="single" w:sz="4" w:space="0" w:color="auto"/>
                    <w:bottom w:val="single" w:sz="4" w:space="0" w:color="auto"/>
                    <w:right w:val="single" w:sz="4" w:space="0" w:color="auto"/>
                  </w:tcBorders>
                </w:tcPr>
                <w:p w14:paraId="3151D32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0000" w:themeColor="text1"/>
                    </w:rPr>
                  </w:pPr>
                  <w:r w:rsidRPr="00DE5D51">
                    <w:rPr>
                      <w:rFonts w:eastAsia="Times New Roman" w:cstheme="minorHAnsi"/>
                      <w:color w:val="000000" w:themeColor="text1"/>
                    </w:rPr>
                    <w:t>REPORTS TO: Director of Mission and Ministry, Support and Innovation (MMSI)</w:t>
                  </w:r>
                </w:p>
              </w:tc>
            </w:tr>
            <w:tr w:rsidR="00355BCD" w:rsidRPr="00DE5D51" w14:paraId="1FF2C0E7" w14:textId="77777777" w:rsidTr="00156638">
              <w:trPr>
                <w:trHeight w:hRule="exact" w:val="421"/>
              </w:trPr>
              <w:tc>
                <w:tcPr>
                  <w:tcW w:w="10232" w:type="dxa"/>
                  <w:gridSpan w:val="2"/>
                  <w:tcBorders>
                    <w:top w:val="single" w:sz="4" w:space="0" w:color="auto"/>
                    <w:left w:val="single" w:sz="4" w:space="0" w:color="auto"/>
                    <w:bottom w:val="single" w:sz="4" w:space="0" w:color="auto"/>
                    <w:right w:val="single" w:sz="4" w:space="0" w:color="auto"/>
                  </w:tcBorders>
                </w:tcPr>
                <w:p w14:paraId="3DEBF3BF" w14:textId="4328E17D"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0000" w:themeColor="text1"/>
                    </w:rPr>
                  </w:pPr>
                  <w:r w:rsidRPr="00DE5D51">
                    <w:rPr>
                      <w:rFonts w:eastAsia="Times New Roman" w:cstheme="minorHAnsi"/>
                      <w:color w:val="000000" w:themeColor="text1"/>
                    </w:rPr>
                    <w:t>DEPARTMENT: Mission and Ministry, Support and Innovation (MMSI)</w:t>
                  </w:r>
                </w:p>
              </w:tc>
            </w:tr>
            <w:tr w:rsidR="00355BCD" w:rsidRPr="00DE5D51" w14:paraId="7093AF4C" w14:textId="77777777" w:rsidTr="00457391">
              <w:trPr>
                <w:trHeight w:hRule="exact" w:val="4041"/>
              </w:trPr>
              <w:tc>
                <w:tcPr>
                  <w:tcW w:w="10232" w:type="dxa"/>
                  <w:gridSpan w:val="2"/>
                  <w:tcBorders>
                    <w:top w:val="single" w:sz="4" w:space="0" w:color="auto"/>
                    <w:left w:val="single" w:sz="4" w:space="0" w:color="auto"/>
                    <w:bottom w:val="single" w:sz="4" w:space="0" w:color="auto"/>
                    <w:right w:val="single" w:sz="4" w:space="0" w:color="auto"/>
                  </w:tcBorders>
                </w:tcPr>
                <w:p w14:paraId="72FE1E14"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3EDF2194" w14:textId="7333CA6E"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t>OVERVIEW</w:t>
                  </w:r>
                </w:p>
                <w:p w14:paraId="38EBDACD" w14:textId="7F00FFA4"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Our diocesan Church Planting strategy is in its first phase of implementation to develop a culture of, and capacity for, church planting by initiating church planting and </w:t>
                  </w:r>
                  <w:proofErr w:type="spellStart"/>
                  <w:r w:rsidRPr="00DE5D51">
                    <w:rPr>
                      <w:rFonts w:eastAsia="Times New Roman" w:cstheme="minorHAnsi"/>
                    </w:rPr>
                    <w:t>revitalisation</w:t>
                  </w:r>
                  <w:proofErr w:type="spellEnd"/>
                  <w:r w:rsidRPr="00DE5D51">
                    <w:rPr>
                      <w:rFonts w:eastAsia="Times New Roman" w:cstheme="minorHAnsi"/>
                    </w:rPr>
                    <w:t xml:space="preserve"> in three contexts (rural, urban and estates).  </w:t>
                  </w:r>
                </w:p>
                <w:p w14:paraId="685A2700"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9A18776" w14:textId="007BF8B1" w:rsidR="00457391"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Through national funding, this role will work with and provide oversight </w:t>
                  </w:r>
                  <w:r w:rsidR="00743F6B">
                    <w:rPr>
                      <w:rFonts w:eastAsia="Times New Roman" w:cstheme="minorHAnsi"/>
                    </w:rPr>
                    <w:t>for</w:t>
                  </w:r>
                  <w:r w:rsidRPr="00DE5D51">
                    <w:rPr>
                      <w:rFonts w:eastAsia="Times New Roman" w:cstheme="minorHAnsi"/>
                    </w:rPr>
                    <w:t xml:space="preserve"> each of our planting initiatives, help to launch</w:t>
                  </w:r>
                  <w:r w:rsidR="007A4E67" w:rsidRPr="00DE5D51">
                    <w:rPr>
                      <w:rFonts w:eastAsia="Times New Roman" w:cstheme="minorHAnsi"/>
                    </w:rPr>
                    <w:t xml:space="preserve"> and enrich</w:t>
                  </w:r>
                  <w:r w:rsidR="00B83C4A" w:rsidRPr="00DE5D51">
                    <w:rPr>
                      <w:rFonts w:eastAsia="Times New Roman" w:cstheme="minorHAnsi"/>
                    </w:rPr>
                    <w:t xml:space="preserve"> the</w:t>
                  </w:r>
                  <w:r w:rsidR="007A4E67" w:rsidRPr="00DE5D51">
                    <w:rPr>
                      <w:rFonts w:eastAsia="Times New Roman" w:cstheme="minorHAnsi"/>
                    </w:rPr>
                    <w:t xml:space="preserve"> planting plans</w:t>
                  </w:r>
                  <w:r w:rsidR="00266479" w:rsidRPr="00DE5D51">
                    <w:rPr>
                      <w:rFonts w:eastAsia="Times New Roman" w:cstheme="minorHAnsi"/>
                    </w:rPr>
                    <w:t>,</w:t>
                  </w:r>
                  <w:r w:rsidR="0007245C" w:rsidRPr="00DE5D51">
                    <w:rPr>
                      <w:rFonts w:eastAsia="Times New Roman" w:cstheme="minorHAnsi"/>
                    </w:rPr>
                    <w:t xml:space="preserve"> </w:t>
                  </w:r>
                  <w:r w:rsidR="00B47E32" w:rsidRPr="00DE5D51">
                    <w:rPr>
                      <w:rFonts w:eastAsia="Times New Roman" w:cstheme="minorHAnsi"/>
                    </w:rPr>
                    <w:t>advis</w:t>
                  </w:r>
                  <w:r w:rsidR="009301AB" w:rsidRPr="00DE5D51">
                    <w:rPr>
                      <w:rFonts w:eastAsia="Times New Roman" w:cstheme="minorHAnsi"/>
                    </w:rPr>
                    <w:t>e</w:t>
                  </w:r>
                  <w:r w:rsidR="00A54766" w:rsidRPr="00DE5D51">
                    <w:rPr>
                      <w:rFonts w:eastAsia="Times New Roman" w:cstheme="minorHAnsi"/>
                    </w:rPr>
                    <w:t xml:space="preserve"> and </w:t>
                  </w:r>
                  <w:r w:rsidR="007A4E67" w:rsidRPr="00DE5D51">
                    <w:rPr>
                      <w:rFonts w:eastAsia="Times New Roman" w:cstheme="minorHAnsi"/>
                    </w:rPr>
                    <w:t>support</w:t>
                  </w:r>
                  <w:r w:rsidR="009301AB" w:rsidRPr="00DE5D51">
                    <w:rPr>
                      <w:rFonts w:eastAsia="Times New Roman" w:cstheme="minorHAnsi"/>
                    </w:rPr>
                    <w:t xml:space="preserve"> </w:t>
                  </w:r>
                  <w:r w:rsidR="0007245C" w:rsidRPr="00DE5D51">
                    <w:rPr>
                      <w:rFonts w:eastAsia="Times New Roman" w:cstheme="minorHAnsi"/>
                    </w:rPr>
                    <w:t>local leaders</w:t>
                  </w:r>
                  <w:r w:rsidR="007A4E67" w:rsidRPr="00DE5D51">
                    <w:rPr>
                      <w:rFonts w:eastAsia="Times New Roman" w:cstheme="minorHAnsi"/>
                    </w:rPr>
                    <w:t xml:space="preserve"> in their work</w:t>
                  </w:r>
                  <w:r w:rsidRPr="00DE5D51">
                    <w:rPr>
                      <w:rFonts w:eastAsia="Times New Roman" w:cstheme="minorHAnsi"/>
                    </w:rPr>
                    <w:t xml:space="preserve"> and</w:t>
                  </w:r>
                  <w:r w:rsidR="007559F3" w:rsidRPr="00DE5D51">
                    <w:rPr>
                      <w:rFonts w:eastAsia="Times New Roman" w:cstheme="minorHAnsi"/>
                    </w:rPr>
                    <w:t xml:space="preserve"> oversee</w:t>
                  </w:r>
                  <w:r w:rsidRPr="00DE5D51">
                    <w:rPr>
                      <w:rFonts w:eastAsia="Times New Roman" w:cstheme="minorHAnsi"/>
                    </w:rPr>
                    <w:t xml:space="preserve"> the progress of each</w:t>
                  </w:r>
                  <w:r w:rsidR="007A4E67" w:rsidRPr="00DE5D51">
                    <w:rPr>
                      <w:rFonts w:eastAsia="Times New Roman" w:cstheme="minorHAnsi"/>
                    </w:rPr>
                    <w:t xml:space="preserve"> plant</w:t>
                  </w:r>
                  <w:r w:rsidRPr="00DE5D51">
                    <w:rPr>
                      <w:rFonts w:eastAsia="Times New Roman" w:cstheme="minorHAnsi"/>
                    </w:rPr>
                    <w:t xml:space="preserve">. </w:t>
                  </w:r>
                </w:p>
                <w:p w14:paraId="35BF8602" w14:textId="77777777" w:rsidR="00457391" w:rsidRPr="00DE5D51" w:rsidRDefault="00457391" w:rsidP="00355BCD">
                  <w:pPr>
                    <w:overflowPunct w:val="0"/>
                    <w:autoSpaceDE w:val="0"/>
                    <w:autoSpaceDN w:val="0"/>
                    <w:adjustRightInd w:val="0"/>
                    <w:spacing w:after="0" w:line="240" w:lineRule="auto"/>
                    <w:textAlignment w:val="baseline"/>
                    <w:rPr>
                      <w:rFonts w:eastAsia="Times New Roman" w:cstheme="minorHAnsi"/>
                    </w:rPr>
                  </w:pPr>
                </w:p>
                <w:p w14:paraId="1118056F" w14:textId="04D68BD8"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The Church Planting Lead will also, provide coaching and </w:t>
                  </w:r>
                  <w:r w:rsidR="00874316" w:rsidRPr="00DE5D51">
                    <w:rPr>
                      <w:rFonts w:eastAsia="Times New Roman" w:cstheme="minorHAnsi"/>
                    </w:rPr>
                    <w:t>mentoring</w:t>
                  </w:r>
                  <w:r w:rsidRPr="00DE5D51">
                    <w:rPr>
                      <w:rFonts w:eastAsia="Times New Roman" w:cstheme="minorHAnsi"/>
                    </w:rPr>
                    <w:t xml:space="preserve"> for each plant and </w:t>
                  </w:r>
                  <w:proofErr w:type="spellStart"/>
                  <w:r w:rsidRPr="00DE5D51">
                    <w:rPr>
                      <w:rFonts w:eastAsia="Times New Roman" w:cstheme="minorHAnsi"/>
                    </w:rPr>
                    <w:t>revitalisation</w:t>
                  </w:r>
                  <w:proofErr w:type="spellEnd"/>
                  <w:r w:rsidRPr="00DE5D51">
                    <w:rPr>
                      <w:rFonts w:eastAsia="Times New Roman" w:cstheme="minorHAnsi"/>
                    </w:rPr>
                    <w:t xml:space="preserve"> to grow in number, discipleship and leadership capacity, and work with Diocesan stakeholders to disseminate learning and inspire others to plant as part of our wider, ecumenical God for All vision. </w:t>
                  </w:r>
                </w:p>
                <w:p w14:paraId="61951E8E"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0C2265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B050"/>
                    </w:rPr>
                  </w:pPr>
                </w:p>
                <w:p w14:paraId="2346DCD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B050"/>
                    </w:rPr>
                  </w:pPr>
                  <w:r w:rsidRPr="00DE5D51">
                    <w:rPr>
                      <w:rFonts w:eastAsia="Times New Roman" w:cstheme="minorHAnsi"/>
                      <w:color w:val="00B050"/>
                    </w:rPr>
                    <w:t xml:space="preserve">  </w:t>
                  </w:r>
                </w:p>
              </w:tc>
            </w:tr>
            <w:tr w:rsidR="00355BCD" w:rsidRPr="00DE5D51" w14:paraId="0100EA17" w14:textId="77777777" w:rsidTr="00156638">
              <w:trPr>
                <w:trHeight w:hRule="exact" w:val="6244"/>
              </w:trPr>
              <w:tc>
                <w:tcPr>
                  <w:tcW w:w="10232" w:type="dxa"/>
                  <w:gridSpan w:val="2"/>
                  <w:tcBorders>
                    <w:top w:val="single" w:sz="4" w:space="0" w:color="auto"/>
                    <w:left w:val="single" w:sz="4" w:space="0" w:color="auto"/>
                    <w:bottom w:val="single" w:sz="4" w:space="0" w:color="auto"/>
                    <w:right w:val="single" w:sz="4" w:space="0" w:color="auto"/>
                  </w:tcBorders>
                </w:tcPr>
                <w:p w14:paraId="2C85809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2F8933FD" w14:textId="2EA1ACA5"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t>PURPOSE OF ROLE</w:t>
                  </w:r>
                </w:p>
                <w:p w14:paraId="5502E632"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6CB8EC78" w14:textId="4D412131"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To lead the implementation and development of the Diocese of Carlisle’s Church Planting (and </w:t>
                  </w:r>
                  <w:proofErr w:type="gramStart"/>
                  <w:r w:rsidRPr="00DE5D51">
                    <w:rPr>
                      <w:rFonts w:eastAsia="Times New Roman" w:cstheme="minorHAnsi"/>
                    </w:rPr>
                    <w:t>Pioneering</w:t>
                  </w:r>
                  <w:proofErr w:type="gramEnd"/>
                  <w:r w:rsidRPr="00DE5D51">
                    <w:rPr>
                      <w:rFonts w:eastAsia="Times New Roman" w:cstheme="minorHAnsi"/>
                    </w:rPr>
                    <w:t xml:space="preserve">) vision &amp; strategy, working with the Director of MMSI and local leaders to – </w:t>
                  </w:r>
                </w:p>
                <w:p w14:paraId="4E78250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0D54AD29" w14:textId="67A7020E" w:rsidR="00355BCD" w:rsidRPr="00DE5D51" w:rsidRDefault="00355BCD" w:rsidP="00355BCD">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b/>
                      <w:bCs/>
                    </w:rPr>
                    <w:t>Deliver</w:t>
                  </w:r>
                  <w:r w:rsidRPr="00DE5D51">
                    <w:rPr>
                      <w:rFonts w:eastAsia="Times New Roman" w:cstheme="minorHAnsi"/>
                    </w:rPr>
                    <w:t xml:space="preserve"> the first phase of our planting strategy by providing </w:t>
                  </w:r>
                  <w:r w:rsidR="00310229" w:rsidRPr="00DE5D51">
                    <w:rPr>
                      <w:rFonts w:eastAsia="Times New Roman" w:cstheme="minorHAnsi"/>
                    </w:rPr>
                    <w:t>operational</w:t>
                  </w:r>
                  <w:r w:rsidR="00B94E5C" w:rsidRPr="00DE5D51">
                    <w:rPr>
                      <w:rFonts w:eastAsia="Times New Roman" w:cstheme="minorHAnsi"/>
                    </w:rPr>
                    <w:t xml:space="preserve"> </w:t>
                  </w:r>
                  <w:r w:rsidR="009301AB" w:rsidRPr="00DE5D51">
                    <w:rPr>
                      <w:rFonts w:eastAsia="Times New Roman" w:cstheme="minorHAnsi"/>
                    </w:rPr>
                    <w:t>oversight</w:t>
                  </w:r>
                  <w:r w:rsidR="00B94E5C" w:rsidRPr="00DE5D51">
                    <w:rPr>
                      <w:rFonts w:eastAsia="Times New Roman" w:cstheme="minorHAnsi"/>
                    </w:rPr>
                    <w:t xml:space="preserve"> </w:t>
                  </w:r>
                  <w:r w:rsidR="00310229" w:rsidRPr="00DE5D51">
                    <w:rPr>
                      <w:rFonts w:eastAsia="Times New Roman" w:cstheme="minorHAnsi"/>
                    </w:rPr>
                    <w:t xml:space="preserve">combined with </w:t>
                  </w:r>
                  <w:r w:rsidR="001765BC" w:rsidRPr="00DE5D51">
                    <w:rPr>
                      <w:rFonts w:eastAsia="Times New Roman" w:cstheme="minorHAnsi"/>
                    </w:rPr>
                    <w:t xml:space="preserve">local </w:t>
                  </w:r>
                  <w:r w:rsidRPr="00DE5D51">
                    <w:rPr>
                      <w:rFonts w:eastAsia="Times New Roman" w:cstheme="minorHAnsi"/>
                    </w:rPr>
                    <w:t xml:space="preserve">advice, support, coaching and </w:t>
                  </w:r>
                  <w:proofErr w:type="gramStart"/>
                  <w:r w:rsidRPr="00DE5D51">
                    <w:rPr>
                      <w:rFonts w:eastAsia="Times New Roman" w:cstheme="minorHAnsi"/>
                    </w:rPr>
                    <w:t xml:space="preserve">equipping </w:t>
                  </w:r>
                  <w:r w:rsidR="004763C2">
                    <w:rPr>
                      <w:rFonts w:eastAsia="Times New Roman" w:cstheme="minorHAnsi"/>
                    </w:rPr>
                    <w:t>of</w:t>
                  </w:r>
                  <w:proofErr w:type="gramEnd"/>
                  <w:r w:rsidRPr="00DE5D51">
                    <w:rPr>
                      <w:rFonts w:eastAsia="Times New Roman" w:cstheme="minorHAnsi"/>
                    </w:rPr>
                    <w:t xml:space="preserve"> </w:t>
                  </w:r>
                  <w:r w:rsidR="00B709AF" w:rsidRPr="00DE5D51">
                    <w:rPr>
                      <w:rFonts w:eastAsia="Times New Roman" w:cstheme="minorHAnsi"/>
                    </w:rPr>
                    <w:t xml:space="preserve">local leaders to </w:t>
                  </w:r>
                  <w:r w:rsidRPr="00DE5D51">
                    <w:rPr>
                      <w:rFonts w:eastAsia="Times New Roman" w:cstheme="minorHAnsi"/>
                    </w:rPr>
                    <w:t xml:space="preserve">successfully plant and </w:t>
                  </w:r>
                  <w:proofErr w:type="spellStart"/>
                  <w:r w:rsidRPr="00DE5D51">
                    <w:rPr>
                      <w:rFonts w:eastAsia="Times New Roman" w:cstheme="minorHAnsi"/>
                    </w:rPr>
                    <w:t>revitalise</w:t>
                  </w:r>
                  <w:proofErr w:type="spellEnd"/>
                  <w:r w:rsidRPr="00DE5D51">
                    <w:rPr>
                      <w:rFonts w:eastAsia="Times New Roman" w:cstheme="minorHAnsi"/>
                    </w:rPr>
                    <w:t xml:space="preserve"> in our three initial areas (Carlisle, the Derwent Valley and Barrow in Furness.)</w:t>
                  </w:r>
                </w:p>
                <w:p w14:paraId="0483B139" w14:textId="3EE9CCFC" w:rsidR="00355BCD" w:rsidRPr="00DE5D51" w:rsidRDefault="00355BCD" w:rsidP="00355BCD">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b/>
                      <w:bCs/>
                    </w:rPr>
                    <w:t xml:space="preserve">Monitor </w:t>
                  </w:r>
                  <w:r w:rsidRPr="00DE5D51">
                    <w:rPr>
                      <w:rFonts w:eastAsia="Times New Roman" w:cstheme="minorHAnsi"/>
                    </w:rPr>
                    <w:t xml:space="preserve">and support the delivery of each local church plant, to maintain progress toward its agreed goals and outcomes, </w:t>
                  </w:r>
                  <w:r w:rsidR="00F54368" w:rsidRPr="00DE5D51">
                    <w:rPr>
                      <w:rFonts w:eastAsia="Times New Roman" w:cstheme="minorHAnsi"/>
                    </w:rPr>
                    <w:t xml:space="preserve">working in partnership with </w:t>
                  </w:r>
                  <w:r w:rsidRPr="00DE5D51">
                    <w:rPr>
                      <w:rFonts w:eastAsia="Times New Roman" w:cstheme="minorHAnsi"/>
                    </w:rPr>
                    <w:t>the Project Management Office and capturing learning.</w:t>
                  </w:r>
                </w:p>
                <w:p w14:paraId="4B329B71" w14:textId="77777777" w:rsidR="00355BCD" w:rsidRPr="00DE5D51" w:rsidRDefault="00355BCD" w:rsidP="00355BCD">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b/>
                      <w:bCs/>
                    </w:rPr>
                    <w:t>Design and support the development</w:t>
                  </w:r>
                  <w:r w:rsidRPr="00DE5D51">
                    <w:rPr>
                      <w:rFonts w:eastAsia="Times New Roman" w:cstheme="minorHAnsi"/>
                    </w:rPr>
                    <w:t xml:space="preserve"> of a second phase of wider engagement in and capacity to plant across the Diocese, working with our Mission Community leads to </w:t>
                  </w:r>
                  <w:proofErr w:type="gramStart"/>
                  <w:r w:rsidRPr="00DE5D51">
                    <w:rPr>
                      <w:rFonts w:eastAsia="Times New Roman" w:cstheme="minorHAnsi"/>
                    </w:rPr>
                    <w:t>develop</w:t>
                  </w:r>
                  <w:proofErr w:type="gramEnd"/>
                  <w:r w:rsidRPr="00DE5D51">
                    <w:rPr>
                      <w:rFonts w:eastAsia="Times New Roman" w:cstheme="minorHAnsi"/>
                    </w:rPr>
                    <w:t xml:space="preserve"> plans, leadership and congregational capacity. </w:t>
                  </w:r>
                </w:p>
                <w:p w14:paraId="6F821FAE" w14:textId="77777777" w:rsidR="00355BCD" w:rsidRPr="00DE5D51" w:rsidRDefault="00355BCD" w:rsidP="00355BCD">
                  <w:pPr>
                    <w:pStyle w:val="ListParagraph"/>
                    <w:numPr>
                      <w:ilvl w:val="0"/>
                      <w:numId w:val="39"/>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Network and collaborate with </w:t>
                  </w:r>
                  <w:r w:rsidRPr="00DE5D51">
                    <w:rPr>
                      <w:rFonts w:eastAsia="Times New Roman" w:cstheme="minorHAnsi"/>
                      <w:b/>
                      <w:bCs/>
                    </w:rPr>
                    <w:t>national and ecumenical partners</w:t>
                  </w:r>
                  <w:r w:rsidRPr="00DE5D51">
                    <w:rPr>
                      <w:rFonts w:eastAsia="Times New Roman" w:cstheme="minorHAnsi"/>
                    </w:rPr>
                    <w:t xml:space="preserve"> to develop and share learning and best practice to position Carlisle Diocese to draw on the best of emerging resources and opportunities.</w:t>
                  </w:r>
                </w:p>
                <w:p w14:paraId="6E064A0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0253A78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5E4E6837"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  </w:t>
                  </w:r>
                </w:p>
              </w:tc>
            </w:tr>
            <w:tr w:rsidR="00355BCD" w:rsidRPr="00DE5D51" w14:paraId="3D19E68C" w14:textId="77777777" w:rsidTr="006F6664">
              <w:trPr>
                <w:trHeight w:val="12793"/>
              </w:trPr>
              <w:tc>
                <w:tcPr>
                  <w:tcW w:w="10232" w:type="dxa"/>
                  <w:gridSpan w:val="2"/>
                  <w:tcBorders>
                    <w:top w:val="single" w:sz="4" w:space="0" w:color="auto"/>
                    <w:left w:val="single" w:sz="4" w:space="0" w:color="auto"/>
                    <w:bottom w:val="single" w:sz="4" w:space="0" w:color="auto"/>
                    <w:right w:val="single" w:sz="4" w:space="0" w:color="auto"/>
                  </w:tcBorders>
                </w:tcPr>
                <w:p w14:paraId="1B213240"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63917613"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color w:val="FF0000"/>
                    </w:rPr>
                  </w:pPr>
                  <w:r w:rsidRPr="00DE5D51">
                    <w:rPr>
                      <w:rFonts w:eastAsia="Times New Roman" w:cstheme="minorHAnsi"/>
                      <w:b/>
                      <w:bCs/>
                    </w:rPr>
                    <w:t>MAIN DUTIES AND RESPONSBILITIES</w:t>
                  </w:r>
                </w:p>
                <w:p w14:paraId="61A93321"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0000"/>
                    </w:rPr>
                  </w:pPr>
                </w:p>
                <w:p w14:paraId="331B6509" w14:textId="7FA01786" w:rsidR="00355BCD" w:rsidRPr="006D09F4" w:rsidRDefault="00355BCD" w:rsidP="006D09F4">
                  <w:pPr>
                    <w:pStyle w:val="ListParagraph"/>
                    <w:numPr>
                      <w:ilvl w:val="0"/>
                      <w:numId w:val="47"/>
                    </w:numPr>
                    <w:overflowPunct w:val="0"/>
                    <w:autoSpaceDE w:val="0"/>
                    <w:autoSpaceDN w:val="0"/>
                    <w:adjustRightInd w:val="0"/>
                    <w:spacing w:after="0" w:line="240" w:lineRule="auto"/>
                    <w:textAlignment w:val="baseline"/>
                    <w:rPr>
                      <w:rFonts w:eastAsia="Times New Roman" w:cstheme="minorHAnsi"/>
                      <w:b/>
                      <w:bCs/>
                    </w:rPr>
                  </w:pPr>
                  <w:r w:rsidRPr="006D09F4">
                    <w:rPr>
                      <w:rFonts w:eastAsia="Times New Roman" w:cstheme="minorHAnsi"/>
                      <w:b/>
                      <w:bCs/>
                    </w:rPr>
                    <w:t>Support the effective launch &amp; delivery of the first phase of Church Planting in each location</w:t>
                  </w:r>
                </w:p>
                <w:p w14:paraId="0FE281F4" w14:textId="77777777" w:rsidR="006D09F4" w:rsidRPr="006D09F4" w:rsidRDefault="006D09F4" w:rsidP="006D09F4">
                  <w:pPr>
                    <w:pStyle w:val="ListParagraph"/>
                    <w:overflowPunct w:val="0"/>
                    <w:autoSpaceDE w:val="0"/>
                    <w:autoSpaceDN w:val="0"/>
                    <w:adjustRightInd w:val="0"/>
                    <w:spacing w:after="0" w:line="240" w:lineRule="auto"/>
                    <w:textAlignment w:val="baseline"/>
                    <w:rPr>
                      <w:rFonts w:eastAsia="Times New Roman" w:cstheme="minorHAnsi"/>
                      <w:b/>
                      <w:bCs/>
                    </w:rPr>
                  </w:pPr>
                </w:p>
                <w:p w14:paraId="3CFFE143" w14:textId="56029154" w:rsidR="00355BCD" w:rsidRPr="0006757F" w:rsidRDefault="0006757F"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Pr>
                      <w:rFonts w:eastAsia="Times New Roman" w:cstheme="minorHAnsi"/>
                    </w:rPr>
                    <w:t>Influence the implementation of this work to ensure alignment with the God for All Church Planting and Pioneering strategy.</w:t>
                  </w:r>
                </w:p>
                <w:p w14:paraId="3F719CC2" w14:textId="6920CF9C"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Provide advice, guidance and support</w:t>
                  </w:r>
                  <w:r w:rsidR="00761E9D" w:rsidRPr="00DE5D51">
                    <w:rPr>
                      <w:rFonts w:eastAsia="Times New Roman" w:cstheme="minorHAnsi"/>
                    </w:rPr>
                    <w:t xml:space="preserve"> </w:t>
                  </w:r>
                  <w:r w:rsidR="000C4327" w:rsidRPr="00DE5D51">
                    <w:rPr>
                      <w:rFonts w:eastAsia="Times New Roman" w:cstheme="minorHAnsi"/>
                    </w:rPr>
                    <w:t>to</w:t>
                  </w:r>
                  <w:r w:rsidR="00516FA5" w:rsidRPr="00DE5D51">
                    <w:rPr>
                      <w:rFonts w:eastAsia="Times New Roman" w:cstheme="minorHAnsi"/>
                    </w:rPr>
                    <w:t xml:space="preserve"> </w:t>
                  </w:r>
                  <w:r w:rsidR="00761E9D" w:rsidRPr="00DE5D51">
                    <w:rPr>
                      <w:rFonts w:eastAsia="Times New Roman" w:cstheme="minorHAnsi"/>
                    </w:rPr>
                    <w:t>local leaders</w:t>
                  </w:r>
                  <w:r w:rsidR="00F92B4A" w:rsidRPr="00DE5D51">
                    <w:rPr>
                      <w:rFonts w:eastAsia="Times New Roman" w:cstheme="minorHAnsi"/>
                    </w:rPr>
                    <w:t>, PCC’s and Deanery Synods</w:t>
                  </w:r>
                  <w:r w:rsidRPr="00DE5D51">
                    <w:rPr>
                      <w:rFonts w:eastAsia="Times New Roman" w:cstheme="minorHAnsi"/>
                    </w:rPr>
                    <w:t xml:space="preserve"> </w:t>
                  </w:r>
                  <w:r w:rsidR="00320DE9" w:rsidRPr="00DE5D51">
                    <w:rPr>
                      <w:rFonts w:eastAsia="Times New Roman" w:cstheme="minorHAnsi"/>
                    </w:rPr>
                    <w:t>by working collaboratively</w:t>
                  </w:r>
                  <w:r w:rsidR="00496C8C" w:rsidRPr="00DE5D51">
                    <w:rPr>
                      <w:rFonts w:eastAsia="Times New Roman" w:cstheme="minorHAnsi"/>
                    </w:rPr>
                    <w:t xml:space="preserve"> with them</w:t>
                  </w:r>
                  <w:r w:rsidR="00320DE9" w:rsidRPr="00DE5D51">
                    <w:rPr>
                      <w:rFonts w:eastAsia="Times New Roman" w:cstheme="minorHAnsi"/>
                    </w:rPr>
                    <w:t xml:space="preserve"> </w:t>
                  </w:r>
                  <w:r w:rsidR="00C94A7E" w:rsidRPr="00DE5D51">
                    <w:rPr>
                      <w:rFonts w:eastAsia="Times New Roman" w:cstheme="minorHAnsi"/>
                    </w:rPr>
                    <w:t>to enable</w:t>
                  </w:r>
                  <w:r w:rsidRPr="00DE5D51">
                    <w:rPr>
                      <w:rFonts w:eastAsia="Times New Roman" w:cstheme="minorHAnsi"/>
                    </w:rPr>
                    <w:t xml:space="preserve"> the local implementation of the developed plans for the new urban church plants in Carlisle, Barrow in Furness and the rural church plant St Aidan’s in Derwent deanery. </w:t>
                  </w:r>
                </w:p>
                <w:p w14:paraId="04979B04" w14:textId="3E2E34C4"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Provide coaching, support and training to local leaders and planting teams </w:t>
                  </w:r>
                  <w:r w:rsidR="00FA690B" w:rsidRPr="00DE5D51">
                    <w:rPr>
                      <w:rFonts w:eastAsia="Times New Roman" w:cstheme="minorHAnsi"/>
                    </w:rPr>
                    <w:t xml:space="preserve">in support of </w:t>
                  </w:r>
                  <w:r w:rsidR="00EB3BA5" w:rsidRPr="00DE5D51">
                    <w:rPr>
                      <w:rFonts w:eastAsia="Times New Roman" w:cstheme="minorHAnsi"/>
                    </w:rPr>
                    <w:t xml:space="preserve">their </w:t>
                  </w:r>
                  <w:r w:rsidR="00FA690B" w:rsidRPr="00DE5D51">
                    <w:rPr>
                      <w:rFonts w:eastAsia="Times New Roman" w:cstheme="minorHAnsi"/>
                    </w:rPr>
                    <w:t>developing practice and ministry</w:t>
                  </w:r>
                  <w:r w:rsidRPr="00DE5D51">
                    <w:rPr>
                      <w:rFonts w:eastAsia="Times New Roman" w:cstheme="minorHAnsi"/>
                    </w:rPr>
                    <w:t xml:space="preserve">. </w:t>
                  </w:r>
                </w:p>
                <w:p w14:paraId="4722A871"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Assess and provide needs led interventions which will support the continuous ministerial formation of each pioneering church planter.</w:t>
                  </w:r>
                </w:p>
                <w:p w14:paraId="17A4D58A"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Promote the sharing of practice and knowledge through the provision of a range of individual and group networking and learning activities. </w:t>
                  </w:r>
                </w:p>
                <w:p w14:paraId="29A0C47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179E891D" w14:textId="6106CE8E" w:rsidR="00355BCD" w:rsidRPr="0018065E" w:rsidRDefault="00355BCD" w:rsidP="0018065E">
                  <w:pPr>
                    <w:pStyle w:val="ListParagraph"/>
                    <w:numPr>
                      <w:ilvl w:val="0"/>
                      <w:numId w:val="47"/>
                    </w:numPr>
                    <w:overflowPunct w:val="0"/>
                    <w:autoSpaceDE w:val="0"/>
                    <w:autoSpaceDN w:val="0"/>
                    <w:adjustRightInd w:val="0"/>
                    <w:spacing w:after="0" w:line="240" w:lineRule="auto"/>
                    <w:textAlignment w:val="baseline"/>
                    <w:rPr>
                      <w:rFonts w:eastAsia="Times New Roman" w:cstheme="minorHAnsi"/>
                      <w:b/>
                      <w:bCs/>
                    </w:rPr>
                  </w:pPr>
                  <w:r w:rsidRPr="0018065E">
                    <w:rPr>
                      <w:rFonts w:eastAsia="Times New Roman" w:cstheme="minorHAnsi"/>
                      <w:b/>
                      <w:bCs/>
                    </w:rPr>
                    <w:t xml:space="preserve">Monitor and enable the local delivery of each church plant or </w:t>
                  </w:r>
                  <w:proofErr w:type="spellStart"/>
                  <w:r w:rsidRPr="0018065E">
                    <w:rPr>
                      <w:rFonts w:eastAsia="Times New Roman" w:cstheme="minorHAnsi"/>
                      <w:b/>
                      <w:bCs/>
                    </w:rPr>
                    <w:t>revitalisation</w:t>
                  </w:r>
                  <w:proofErr w:type="spellEnd"/>
                  <w:r w:rsidRPr="0018065E">
                    <w:rPr>
                      <w:rFonts w:eastAsia="Times New Roman" w:cstheme="minorHAnsi"/>
                      <w:b/>
                      <w:bCs/>
                    </w:rPr>
                    <w:t xml:space="preserve">, including the reporting and evaluation on behalf of the Diocese. </w:t>
                  </w:r>
                </w:p>
                <w:p w14:paraId="6939949A" w14:textId="77777777" w:rsidR="0018065E" w:rsidRDefault="0018065E" w:rsidP="0018065E">
                  <w:pPr>
                    <w:pStyle w:val="ListParagraph"/>
                    <w:overflowPunct w:val="0"/>
                    <w:autoSpaceDE w:val="0"/>
                    <w:autoSpaceDN w:val="0"/>
                    <w:adjustRightInd w:val="0"/>
                    <w:spacing w:after="0" w:line="240" w:lineRule="auto"/>
                    <w:textAlignment w:val="baseline"/>
                    <w:rPr>
                      <w:rFonts w:eastAsia="Times New Roman" w:cstheme="minorHAnsi"/>
                      <w:b/>
                      <w:bCs/>
                    </w:rPr>
                  </w:pPr>
                </w:p>
                <w:p w14:paraId="3F8A9338" w14:textId="60C06A67" w:rsidR="00355BCD" w:rsidRPr="0018065E" w:rsidRDefault="0018065E" w:rsidP="0018065E">
                  <w:pPr>
                    <w:pStyle w:val="ListParagraph"/>
                    <w:numPr>
                      <w:ilvl w:val="0"/>
                      <w:numId w:val="38"/>
                    </w:numPr>
                    <w:rPr>
                      <w:rFonts w:eastAsia="Times New Roman" w:cstheme="minorHAnsi"/>
                    </w:rPr>
                  </w:pPr>
                  <w:r w:rsidRPr="00AE1814">
                    <w:rPr>
                      <w:rFonts w:eastAsia="Times New Roman" w:cstheme="minorHAnsi"/>
                    </w:rPr>
                    <w:t xml:space="preserve">Provide operational oversight for each of our planting initiatives in line with </w:t>
                  </w:r>
                  <w:r w:rsidRPr="00AE1814">
                    <w:rPr>
                      <w:rFonts w:eastAsia="Times New Roman" w:cstheme="minorHAnsi"/>
                      <w:i/>
                      <w:iCs/>
                    </w:rPr>
                    <w:t>The Cumbrian Way</w:t>
                  </w:r>
                  <w:r w:rsidRPr="00AE1814">
                    <w:rPr>
                      <w:rFonts w:eastAsia="Times New Roman" w:cstheme="minorHAnsi"/>
                    </w:rPr>
                    <w:t xml:space="preserve"> church planting plans. </w:t>
                  </w:r>
                </w:p>
                <w:p w14:paraId="37FEDCA0"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Identify and resolve any risks or issues in relation to the first and future phases of church planting, escalating to the Director of MMSI, when required.</w:t>
                  </w:r>
                </w:p>
                <w:p w14:paraId="4762BDB7" w14:textId="7B0CAB3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Work</w:t>
                  </w:r>
                  <w:r w:rsidR="00CB3B66" w:rsidRPr="00DE5D51">
                    <w:rPr>
                      <w:rFonts w:eastAsia="Times New Roman" w:cstheme="minorHAnsi"/>
                    </w:rPr>
                    <w:t xml:space="preserve"> in partnership </w:t>
                  </w:r>
                  <w:r w:rsidRPr="00DE5D51">
                    <w:rPr>
                      <w:rFonts w:eastAsia="Times New Roman" w:cstheme="minorHAnsi"/>
                    </w:rPr>
                    <w:t xml:space="preserve">with the Diocesan </w:t>
                  </w:r>
                  <w:proofErr w:type="spellStart"/>
                  <w:r w:rsidRPr="00DE5D51">
                    <w:rPr>
                      <w:rFonts w:eastAsia="Times New Roman" w:cstheme="minorHAnsi"/>
                    </w:rPr>
                    <w:t>programme</w:t>
                  </w:r>
                  <w:proofErr w:type="spellEnd"/>
                  <w:r w:rsidRPr="00DE5D51">
                    <w:rPr>
                      <w:rFonts w:eastAsia="Times New Roman" w:cstheme="minorHAnsi"/>
                    </w:rPr>
                    <w:t xml:space="preserve"> management</w:t>
                  </w:r>
                  <w:r w:rsidR="00DA5302" w:rsidRPr="00DE5D51">
                    <w:rPr>
                      <w:rFonts w:eastAsia="Times New Roman" w:cstheme="minorHAnsi"/>
                    </w:rPr>
                    <w:t xml:space="preserve"> office</w:t>
                  </w:r>
                  <w:r w:rsidRPr="00DE5D51">
                    <w:rPr>
                      <w:rFonts w:eastAsia="Times New Roman" w:cstheme="minorHAnsi"/>
                    </w:rPr>
                    <w:t xml:space="preserve"> to establish and embed a rigorous monitoring and evaluation structure</w:t>
                  </w:r>
                  <w:r w:rsidR="003B1F4A" w:rsidRPr="00DE5D51">
                    <w:rPr>
                      <w:rFonts w:eastAsia="Times New Roman" w:cstheme="minorHAnsi"/>
                    </w:rPr>
                    <w:t xml:space="preserve"> and process which</w:t>
                  </w:r>
                  <w:r w:rsidRPr="00DE5D51">
                    <w:rPr>
                      <w:rFonts w:eastAsia="Times New Roman" w:cstheme="minorHAnsi"/>
                    </w:rPr>
                    <w:t xml:space="preserve"> enabl</w:t>
                  </w:r>
                  <w:r w:rsidR="003B1F4A" w:rsidRPr="00DE5D51">
                    <w:rPr>
                      <w:rFonts w:eastAsia="Times New Roman" w:cstheme="minorHAnsi"/>
                    </w:rPr>
                    <w:t>es</w:t>
                  </w:r>
                  <w:r w:rsidRPr="00DE5D51">
                    <w:rPr>
                      <w:rFonts w:eastAsia="Times New Roman" w:cstheme="minorHAnsi"/>
                    </w:rPr>
                    <w:t xml:space="preserve"> a healthy and effective approach to reporting which benefits both churches, the Diocese and SMMIB through shared and applied learning.</w:t>
                  </w:r>
                </w:p>
                <w:p w14:paraId="6A1F3816" w14:textId="2FC176BD" w:rsidR="00355BCD" w:rsidRPr="00DE5D51" w:rsidRDefault="00355BCD" w:rsidP="00AF05A9">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Contribute to effective governance arrangements by providing timely, accurate and appropriately detailed information via reports or presentations</w:t>
                  </w:r>
                  <w:r w:rsidR="00345E5E" w:rsidRPr="00DE5D51">
                    <w:rPr>
                      <w:rFonts w:eastAsia="Times New Roman" w:cstheme="minorHAnsi"/>
                    </w:rPr>
                    <w:t>.</w:t>
                  </w:r>
                </w:p>
                <w:p w14:paraId="7186EED8" w14:textId="77777777" w:rsidR="00345E5E" w:rsidRPr="00DE5D51" w:rsidRDefault="00345E5E" w:rsidP="00345E5E">
                  <w:pPr>
                    <w:pStyle w:val="ListParagraph"/>
                    <w:overflowPunct w:val="0"/>
                    <w:autoSpaceDE w:val="0"/>
                    <w:autoSpaceDN w:val="0"/>
                    <w:adjustRightInd w:val="0"/>
                    <w:spacing w:after="0" w:line="240" w:lineRule="auto"/>
                    <w:textAlignment w:val="baseline"/>
                    <w:rPr>
                      <w:rFonts w:eastAsia="Times New Roman" w:cstheme="minorHAnsi"/>
                    </w:rPr>
                  </w:pPr>
                </w:p>
                <w:p w14:paraId="4AB78D57"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t>3i) Development of the vision and capacity for Church Planting in all our Mission Communities, as appropriate</w:t>
                  </w:r>
                </w:p>
                <w:p w14:paraId="7EB62B47" w14:textId="77777777" w:rsidR="00355BCD" w:rsidRPr="00DE5D51" w:rsidRDefault="00355BCD" w:rsidP="00355BCD">
                  <w:pPr>
                    <w:pStyle w:val="ListParagraph"/>
                    <w:overflowPunct w:val="0"/>
                    <w:autoSpaceDE w:val="0"/>
                    <w:autoSpaceDN w:val="0"/>
                    <w:adjustRightInd w:val="0"/>
                    <w:spacing w:after="0" w:line="240" w:lineRule="auto"/>
                    <w:textAlignment w:val="baseline"/>
                    <w:rPr>
                      <w:rFonts w:eastAsia="Times New Roman" w:cstheme="minorHAnsi"/>
                      <w:b/>
                      <w:bCs/>
                    </w:rPr>
                  </w:pPr>
                </w:p>
                <w:p w14:paraId="2DA7397B"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Work with the Director of MMSI and the Director of Missional </w:t>
                  </w:r>
                  <w:proofErr w:type="spellStart"/>
                  <w:r w:rsidRPr="00DE5D51">
                    <w:rPr>
                      <w:rFonts w:eastAsia="Times New Roman" w:cstheme="minorHAnsi"/>
                    </w:rPr>
                    <w:t>Revitalisation</w:t>
                  </w:r>
                  <w:proofErr w:type="spellEnd"/>
                  <w:r w:rsidRPr="00DE5D51">
                    <w:rPr>
                      <w:rFonts w:eastAsia="Times New Roman" w:cstheme="minorHAnsi"/>
                    </w:rPr>
                    <w:t xml:space="preserve"> to enable the implementation of the Church Planting and Pioneering strategy and the 2030 vision to support every Mission Community to develop New Worshipping Communities.</w:t>
                  </w:r>
                </w:p>
                <w:p w14:paraId="0354F2BD"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Collaborate with pioneering colleagues to support faithful improvisation and promote a mixed ecology in every mission community based on local planning and </w:t>
                  </w:r>
                  <w:proofErr w:type="spellStart"/>
                  <w:r w:rsidRPr="00DE5D51">
                    <w:rPr>
                      <w:rFonts w:eastAsia="Times New Roman" w:cstheme="minorHAnsi"/>
                    </w:rPr>
                    <w:t>prioritisation</w:t>
                  </w:r>
                  <w:proofErr w:type="spellEnd"/>
                  <w:r w:rsidRPr="00DE5D51">
                    <w:rPr>
                      <w:rFonts w:eastAsia="Times New Roman" w:cstheme="minorHAnsi"/>
                    </w:rPr>
                    <w:t>.</w:t>
                  </w:r>
                </w:p>
                <w:p w14:paraId="6CF0E1F9"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Work with the Director of Ministry Development, DDO and Vocations Lead, to advise, support and quality assure the provision of interconnected church planting formation to build a sustainable pipeline of future lay and ordained church planters.</w:t>
                  </w:r>
                </w:p>
                <w:p w14:paraId="7019F8D4"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lastRenderedPageBreak/>
                    <w:t>Regularly liaise with the Director of MMSI and Strategic Development Officers</w:t>
                  </w:r>
                  <w:r w:rsidRPr="00DE5D51">
                    <w:rPr>
                      <w:rFonts w:eastAsia="Times New Roman" w:cstheme="minorHAnsi"/>
                      <w:color w:val="00B050"/>
                    </w:rPr>
                    <w:t xml:space="preserve"> </w:t>
                  </w:r>
                  <w:r w:rsidRPr="00DE5D51">
                    <w:rPr>
                      <w:rFonts w:eastAsia="Times New Roman" w:cstheme="minorHAnsi"/>
                    </w:rPr>
                    <w:t xml:space="preserve">(Archdeacons) to identify churches and mission communities where there is potential missional energy for planting. </w:t>
                  </w:r>
                </w:p>
                <w:p w14:paraId="2F6BD906"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Work towards enabling the diocese to be ready for Phase 2 by designing diocesan wide resources to support churches from every tradition to develop the vision, culture and skills to engage in church planting more widely in future years.</w:t>
                  </w:r>
                </w:p>
                <w:p w14:paraId="57718655"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In readiness for phase 2, support local churches across the diocese to develop project plans for all types of plants, </w:t>
                  </w:r>
                  <w:proofErr w:type="spellStart"/>
                  <w:r w:rsidRPr="00DE5D51">
                    <w:rPr>
                      <w:rFonts w:eastAsia="Times New Roman" w:cstheme="minorHAnsi"/>
                    </w:rPr>
                    <w:t>revitalisations</w:t>
                  </w:r>
                  <w:proofErr w:type="spellEnd"/>
                  <w:r w:rsidRPr="00DE5D51">
                    <w:rPr>
                      <w:rFonts w:eastAsia="Times New Roman" w:cstheme="minorHAnsi"/>
                    </w:rPr>
                    <w:t xml:space="preserve"> and new worshipping communities developing and maintaining appropriate processes for approving plans and launching new projects.</w:t>
                  </w:r>
                </w:p>
                <w:p w14:paraId="393B4BD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2D92C3B"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t xml:space="preserve">3ii). Lead wider engagement with stakeholders in the diocese to promote understanding, confidence in and engagement with the Diocese of Carlisle’s Church Planting (and </w:t>
                  </w:r>
                  <w:proofErr w:type="gramStart"/>
                  <w:r w:rsidRPr="00DE5D51">
                    <w:rPr>
                      <w:rFonts w:eastAsia="Times New Roman" w:cstheme="minorHAnsi"/>
                      <w:b/>
                      <w:bCs/>
                    </w:rPr>
                    <w:t>Pioneering</w:t>
                  </w:r>
                  <w:proofErr w:type="gramEnd"/>
                  <w:r w:rsidRPr="00DE5D51">
                    <w:rPr>
                      <w:rFonts w:eastAsia="Times New Roman" w:cstheme="minorHAnsi"/>
                      <w:b/>
                      <w:bCs/>
                    </w:rPr>
                    <w:t>) vision, strategy and ministry.</w:t>
                  </w:r>
                </w:p>
                <w:p w14:paraId="5082A4F4"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EFF1675"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Working closely with the Director of MMSI, lead the continued development and implementation of Church Planting within the wider God for All strategy, and play a key role in the development of a Diocesan culture of growing and planting.</w:t>
                  </w:r>
                </w:p>
                <w:p w14:paraId="5B0D5CF8"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Lead the analysis of the learning from phase 1 church planting to enable the diocese to identify, review and embed </w:t>
                  </w:r>
                  <w:proofErr w:type="spellStart"/>
                  <w:r w:rsidRPr="00DE5D51">
                    <w:rPr>
                      <w:rFonts w:eastAsia="Times New Roman" w:cstheme="minorHAnsi"/>
                    </w:rPr>
                    <w:t>contextualised</w:t>
                  </w:r>
                  <w:proofErr w:type="spellEnd"/>
                  <w:r w:rsidRPr="00DE5D51">
                    <w:rPr>
                      <w:rFonts w:eastAsia="Times New Roman" w:cstheme="minorHAnsi"/>
                    </w:rPr>
                    <w:t xml:space="preserve"> and evidence-based approaches to church planting across its diverse rural and urban communities.</w:t>
                  </w:r>
                </w:p>
                <w:p w14:paraId="2AB4877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00B050"/>
                    </w:rPr>
                  </w:pPr>
                </w:p>
                <w:p w14:paraId="6ABD8CE3"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t xml:space="preserve">4). Actively engage with national (Church of England) and ecumenical partners to represent the Diocese of Carlisle planting </w:t>
                  </w:r>
                  <w:proofErr w:type="spellStart"/>
                  <w:r w:rsidRPr="00DE5D51">
                    <w:rPr>
                      <w:rFonts w:eastAsia="Times New Roman" w:cstheme="minorHAnsi"/>
                      <w:b/>
                      <w:bCs/>
                    </w:rPr>
                    <w:t>programme</w:t>
                  </w:r>
                  <w:proofErr w:type="spellEnd"/>
                  <w:r w:rsidRPr="00DE5D51">
                    <w:rPr>
                      <w:rFonts w:eastAsia="Times New Roman" w:cstheme="minorHAnsi"/>
                      <w:b/>
                      <w:bCs/>
                    </w:rPr>
                    <w:t>, contributing to (and drawing from) shared learning, best practice and emerging resources</w:t>
                  </w:r>
                </w:p>
                <w:p w14:paraId="04D2C433"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bCs/>
                    </w:rPr>
                  </w:pPr>
                </w:p>
                <w:p w14:paraId="24BD82F0"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Lead on networking with national church colleagues, ecumenical bodies and future church planting partners.</w:t>
                  </w:r>
                </w:p>
                <w:p w14:paraId="155503B0"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Actively engage with key partners such as New Wine, CCX (The Gregory Centre for Church Multiplication), Faith in the North, St Hild’s Planting </w:t>
                  </w:r>
                  <w:proofErr w:type="spellStart"/>
                  <w:r w:rsidRPr="00DE5D51">
                    <w:rPr>
                      <w:rFonts w:eastAsia="Times New Roman" w:cstheme="minorHAnsi"/>
                    </w:rPr>
                    <w:t>Programme</w:t>
                  </w:r>
                  <w:proofErr w:type="spellEnd"/>
                  <w:r w:rsidRPr="00DE5D51">
                    <w:rPr>
                      <w:rFonts w:eastAsia="Times New Roman" w:cstheme="minorHAnsi"/>
                    </w:rPr>
                    <w:t xml:space="preserve"> and Emmanuel Theological College, supporting local clergy and lay leaders to engage in training, collaboration, learning and reflective practice opportunities. </w:t>
                  </w:r>
                </w:p>
                <w:p w14:paraId="797B29E3" w14:textId="77777777" w:rsidR="00355BCD" w:rsidRPr="00DE5D51" w:rsidRDefault="00355BCD" w:rsidP="00355BCD">
                  <w:pPr>
                    <w:pStyle w:val="ListParagraph"/>
                    <w:numPr>
                      <w:ilvl w:val="0"/>
                      <w:numId w:val="38"/>
                    </w:num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Sharing, contributing to and disseminating relevant learning, best practice and research. </w:t>
                  </w:r>
                </w:p>
                <w:p w14:paraId="0502D717" w14:textId="77777777" w:rsidR="00355BCD" w:rsidRPr="00DE5D51" w:rsidRDefault="00355BCD" w:rsidP="00355BCD">
                  <w:pPr>
                    <w:spacing w:line="240" w:lineRule="auto"/>
                    <w:rPr>
                      <w:rFonts w:eastAsia="Times New Roman" w:cstheme="minorHAnsi"/>
                      <w:b/>
                      <w:bCs/>
                    </w:rPr>
                  </w:pPr>
                </w:p>
                <w:p w14:paraId="590236F1" w14:textId="77777777" w:rsidR="00355BCD" w:rsidRPr="00DE5D51" w:rsidRDefault="00355BCD" w:rsidP="00355BCD">
                  <w:pPr>
                    <w:spacing w:line="240" w:lineRule="auto"/>
                    <w:rPr>
                      <w:rFonts w:eastAsia="Times New Roman" w:cstheme="minorHAnsi"/>
                      <w:b/>
                      <w:bCs/>
                    </w:rPr>
                  </w:pPr>
                  <w:r w:rsidRPr="00DE5D51">
                    <w:rPr>
                      <w:rFonts w:eastAsia="Times New Roman" w:cstheme="minorHAnsi"/>
                      <w:b/>
                      <w:bCs/>
                    </w:rPr>
                    <w:t xml:space="preserve">Other </w:t>
                  </w:r>
                </w:p>
                <w:p w14:paraId="4571E2E3" w14:textId="7A5F52B7" w:rsidR="00355BCD" w:rsidRPr="00DE5D51" w:rsidRDefault="00355BCD" w:rsidP="00355BCD">
                  <w:pPr>
                    <w:pStyle w:val="ListParagraph"/>
                    <w:numPr>
                      <w:ilvl w:val="0"/>
                      <w:numId w:val="38"/>
                    </w:numPr>
                    <w:spacing w:after="200" w:line="240" w:lineRule="auto"/>
                    <w:rPr>
                      <w:rFonts w:eastAsia="Times New Roman" w:cstheme="minorHAnsi"/>
                    </w:rPr>
                  </w:pPr>
                  <w:r w:rsidRPr="00DE5D51">
                    <w:rPr>
                      <w:rFonts w:eastAsia="Times New Roman" w:cstheme="minorHAnsi"/>
                    </w:rPr>
                    <w:t>To undertake other duties that, from time to time, may be required (including reporting to Bishops Council, supporting vocations and IME, parish visits and preaching).</w:t>
                  </w:r>
                </w:p>
              </w:tc>
            </w:tr>
            <w:tr w:rsidR="00355BCD" w:rsidRPr="00DE5D51" w14:paraId="217D7B26" w14:textId="77777777" w:rsidTr="006F6664">
              <w:trPr>
                <w:trHeight w:hRule="exact" w:val="8305"/>
              </w:trPr>
              <w:tc>
                <w:tcPr>
                  <w:tcW w:w="4734" w:type="dxa"/>
                  <w:tcBorders>
                    <w:top w:val="single" w:sz="4" w:space="0" w:color="auto"/>
                    <w:left w:val="single" w:sz="4" w:space="0" w:color="auto"/>
                    <w:bottom w:val="single" w:sz="4" w:space="0" w:color="auto"/>
                    <w:right w:val="single" w:sz="6" w:space="0" w:color="auto"/>
                  </w:tcBorders>
                </w:tcPr>
                <w:p w14:paraId="6BCC5BB8"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668D68A2" w14:textId="689226E2"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b/>
                      <w:bCs/>
                    </w:rPr>
                    <w:t xml:space="preserve">NUMBER OF DIRECT REPORTS </w:t>
                  </w:r>
                  <w:r w:rsidRPr="00DE5D51">
                    <w:rPr>
                      <w:rFonts w:eastAsia="Times New Roman" w:cstheme="minorHAnsi"/>
                    </w:rPr>
                    <w:t xml:space="preserve">- None  </w:t>
                  </w:r>
                </w:p>
                <w:p w14:paraId="59F4028A"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3366FF"/>
                    </w:rPr>
                  </w:pPr>
                </w:p>
                <w:p w14:paraId="0112535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714A120"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tc>
              <w:tc>
                <w:tcPr>
                  <w:tcW w:w="5498" w:type="dxa"/>
                  <w:tcBorders>
                    <w:top w:val="single" w:sz="4" w:space="0" w:color="auto"/>
                    <w:left w:val="nil"/>
                    <w:bottom w:val="single" w:sz="4" w:space="0" w:color="auto"/>
                    <w:right w:val="single" w:sz="4" w:space="0" w:color="auto"/>
                  </w:tcBorders>
                </w:tcPr>
                <w:p w14:paraId="63B6D555"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2D762504" w14:textId="19E7911D"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NETWORK </w:t>
                  </w:r>
                  <w:proofErr w:type="gramStart"/>
                  <w:r w:rsidRPr="00DE5D51">
                    <w:rPr>
                      <w:rFonts w:eastAsia="Times New Roman" w:cstheme="minorHAnsi"/>
                    </w:rPr>
                    <w:t>( Key</w:t>
                  </w:r>
                  <w:proofErr w:type="gramEnd"/>
                  <w:r w:rsidRPr="00DE5D51">
                    <w:rPr>
                      <w:rFonts w:eastAsia="Times New Roman" w:cstheme="minorHAnsi"/>
                    </w:rPr>
                    <w:t xml:space="preserve"> people with whom the role liaises and for what </w:t>
                  </w:r>
                  <w:proofErr w:type="gramStart"/>
                  <w:r w:rsidRPr="00DE5D51">
                    <w:rPr>
                      <w:rFonts w:eastAsia="Times New Roman" w:cstheme="minorHAnsi"/>
                    </w:rPr>
                    <w:t>purpose )</w:t>
                  </w:r>
                  <w:proofErr w:type="gramEnd"/>
                </w:p>
                <w:p w14:paraId="2876C7F9"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6FE253CD"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INTERNAL: Director of Ministry and Mission, Support and Innovation, Director of Missional </w:t>
                  </w:r>
                  <w:proofErr w:type="spellStart"/>
                  <w:r w:rsidRPr="00DE5D51">
                    <w:rPr>
                      <w:rFonts w:eastAsia="Times New Roman" w:cstheme="minorHAnsi"/>
                    </w:rPr>
                    <w:t>Revitalisation</w:t>
                  </w:r>
                  <w:proofErr w:type="spellEnd"/>
                  <w:r w:rsidRPr="00DE5D51">
                    <w:rPr>
                      <w:rFonts w:eastAsia="Times New Roman" w:cstheme="minorHAnsi"/>
                    </w:rPr>
                    <w:t xml:space="preserve"> and Growing Younger Enablers for Youth and Children and Families, Director of Ministry Development, DDO and Vocations Lead.</w:t>
                  </w:r>
                </w:p>
                <w:p w14:paraId="58B5D017"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51FCDC7E"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Work with God for All Team and relevant Diocesan colleagues including Archdeacons and Strategic Development Officers.</w:t>
                  </w:r>
                </w:p>
                <w:p w14:paraId="6CA3BB51"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605601B1"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Phase 1 Church Planting Leaders and their teams in Carlisle, Barrow in Furness and Derwent Deanery.  </w:t>
                  </w:r>
                </w:p>
                <w:p w14:paraId="5E8BD97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36226EDE" w14:textId="475A1DF6"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Mission Communities and local lay leaders, clergy and congregations. </w:t>
                  </w:r>
                </w:p>
                <w:p w14:paraId="6203FCC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 </w:t>
                  </w:r>
                </w:p>
                <w:p w14:paraId="4E0679F3"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r w:rsidRPr="00DE5D51">
                    <w:rPr>
                      <w:rFonts w:eastAsia="Times New Roman" w:cstheme="minorHAnsi"/>
                    </w:rPr>
                    <w:t xml:space="preserve">Bishop of Carlisle and Bishop of Penrith. </w:t>
                  </w:r>
                </w:p>
                <w:p w14:paraId="69813691"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1D1749F8" w14:textId="77777777" w:rsidR="00355BCD" w:rsidRPr="00DE5D51" w:rsidRDefault="00355BCD" w:rsidP="00355BCD">
                  <w:pPr>
                    <w:spacing w:line="240" w:lineRule="auto"/>
                    <w:rPr>
                      <w:rFonts w:eastAsia="Times New Roman" w:cstheme="minorHAnsi"/>
                    </w:rPr>
                  </w:pPr>
                  <w:r w:rsidRPr="00DE5D51">
                    <w:rPr>
                      <w:rFonts w:eastAsia="Times New Roman" w:cstheme="minorHAnsi"/>
                    </w:rPr>
                    <w:t xml:space="preserve">EXTERNAL: Colleagues doing similar work nationally and relevant national agencies and networks (including but not limited to) </w:t>
                  </w:r>
                  <w:r w:rsidRPr="00DE5D51">
                    <w:rPr>
                      <w:rFonts w:cstheme="minorHAnsi"/>
                      <w:color w:val="000000" w:themeColor="text1"/>
                    </w:rPr>
                    <w:t>Faith in the North and the work of the Mission Enabler for the North; other partner Dioceses; St Hild’s College (Camino) and Emmanuel College.</w:t>
                  </w:r>
                </w:p>
              </w:tc>
            </w:tr>
          </w:tbl>
          <w:p w14:paraId="65EA224A"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rPr>
            </w:pPr>
          </w:p>
          <w:p w14:paraId="623267A4" w14:textId="77777777" w:rsidR="00355BCD" w:rsidRPr="00DE5D51" w:rsidRDefault="00355BCD" w:rsidP="00355BCD">
            <w:pPr>
              <w:overflowPunct w:val="0"/>
              <w:autoSpaceDE w:val="0"/>
              <w:autoSpaceDN w:val="0"/>
              <w:adjustRightInd w:val="0"/>
              <w:spacing w:after="0" w:line="240" w:lineRule="auto"/>
              <w:textAlignment w:val="baseline"/>
              <w:rPr>
                <w:rFonts w:cstheme="minorHAnsi"/>
                <w:color w:val="C00000"/>
              </w:rPr>
            </w:pPr>
            <w:r w:rsidRPr="00DE5D51">
              <w:rPr>
                <w:rFonts w:cstheme="minorHAnsi"/>
                <w:color w:val="C00000"/>
              </w:rPr>
              <w:t xml:space="preserve"> </w:t>
            </w:r>
          </w:p>
          <w:p w14:paraId="42BEFAF6" w14:textId="77777777" w:rsidR="00355BCD" w:rsidRPr="00DE5D51" w:rsidRDefault="00355BCD" w:rsidP="00355BCD">
            <w:pPr>
              <w:overflowPunct w:val="0"/>
              <w:autoSpaceDE w:val="0"/>
              <w:autoSpaceDN w:val="0"/>
              <w:adjustRightInd w:val="0"/>
              <w:spacing w:after="0" w:line="240" w:lineRule="auto"/>
              <w:textAlignment w:val="baseline"/>
              <w:rPr>
                <w:rFonts w:cstheme="minorHAnsi"/>
                <w:color w:val="C00000"/>
              </w:rPr>
            </w:pPr>
          </w:p>
          <w:p w14:paraId="52CACA74"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3E18B03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0D367BB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778DDCFE"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4AE5D397"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23469C80"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6E4A021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44E0D4EA"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48C5A2C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61026F94"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357F5EF4"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p w14:paraId="726A767A"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color w:val="FFFFFF"/>
              </w:rPr>
            </w:pPr>
          </w:p>
          <w:tbl>
            <w:tblPr>
              <w:tblW w:w="10086" w:type="dxa"/>
              <w:tblLayout w:type="fixed"/>
              <w:tblLook w:val="0000" w:firstRow="0" w:lastRow="0" w:firstColumn="0" w:lastColumn="0" w:noHBand="0" w:noVBand="0"/>
            </w:tblPr>
            <w:tblGrid>
              <w:gridCol w:w="8"/>
              <w:gridCol w:w="5559"/>
              <w:gridCol w:w="4519"/>
            </w:tblGrid>
            <w:tr w:rsidR="00355BCD" w:rsidRPr="00DE5D51" w14:paraId="34154F97" w14:textId="77777777" w:rsidTr="00124E5A">
              <w:trPr>
                <w:trHeight w:val="406"/>
              </w:trPr>
              <w:tc>
                <w:tcPr>
                  <w:tcW w:w="10086" w:type="dxa"/>
                  <w:gridSpan w:val="3"/>
                </w:tcPr>
                <w:p w14:paraId="117E4477" w14:textId="53715575" w:rsidR="00355BCD" w:rsidRPr="00DE5D51" w:rsidRDefault="00355BCD" w:rsidP="00355BCD">
                  <w:pPr>
                    <w:tabs>
                      <w:tab w:val="left" w:pos="4590"/>
                    </w:tabs>
                    <w:overflowPunct w:val="0"/>
                    <w:autoSpaceDE w:val="0"/>
                    <w:autoSpaceDN w:val="0"/>
                    <w:adjustRightInd w:val="0"/>
                    <w:spacing w:after="0" w:line="240" w:lineRule="auto"/>
                    <w:textAlignment w:val="baseline"/>
                    <w:rPr>
                      <w:rFonts w:eastAsia="Times New Roman" w:cstheme="minorHAnsi"/>
                      <w:b/>
                      <w:bCs/>
                    </w:rPr>
                  </w:pPr>
                  <w:r w:rsidRPr="00DE5D51">
                    <w:rPr>
                      <w:rFonts w:eastAsia="Times New Roman" w:cstheme="minorHAnsi"/>
                      <w:b/>
                      <w:bCs/>
                    </w:rPr>
                    <w:lastRenderedPageBreak/>
                    <w:t xml:space="preserve">PERSON SPECIFICATION                                                         </w:t>
                  </w:r>
                </w:p>
              </w:tc>
            </w:tr>
            <w:tr w:rsidR="00355BCD" w:rsidRPr="00DE5D51" w14:paraId="66FC9D9F" w14:textId="77777777" w:rsidTr="00124E5A">
              <w:trPr>
                <w:trHeight w:hRule="exact" w:val="263"/>
              </w:trPr>
              <w:tc>
                <w:tcPr>
                  <w:tcW w:w="5567" w:type="dxa"/>
                  <w:gridSpan w:val="2"/>
                  <w:tcBorders>
                    <w:top w:val="single" w:sz="4" w:space="0" w:color="auto"/>
                    <w:left w:val="single" w:sz="4" w:space="0" w:color="auto"/>
                    <w:bottom w:val="single" w:sz="4" w:space="0" w:color="auto"/>
                    <w:right w:val="single" w:sz="4" w:space="0" w:color="auto"/>
                  </w:tcBorders>
                </w:tcPr>
                <w:p w14:paraId="1BFDDF50" w14:textId="77777777" w:rsidR="00355BCD" w:rsidRPr="00DE5D51" w:rsidRDefault="00355BCD" w:rsidP="00355BCD">
                  <w:pPr>
                    <w:keepNext/>
                    <w:overflowPunct w:val="0"/>
                    <w:autoSpaceDE w:val="0"/>
                    <w:autoSpaceDN w:val="0"/>
                    <w:adjustRightInd w:val="0"/>
                    <w:spacing w:after="0" w:line="240" w:lineRule="auto"/>
                    <w:jc w:val="center"/>
                    <w:textAlignment w:val="baseline"/>
                    <w:outlineLvl w:val="2"/>
                    <w:rPr>
                      <w:rFonts w:eastAsia="Times New Roman" w:cstheme="minorHAnsi"/>
                      <w:b/>
                    </w:rPr>
                  </w:pPr>
                  <w:r w:rsidRPr="00DE5D51">
                    <w:rPr>
                      <w:rFonts w:eastAsia="Times New Roman" w:cstheme="minorHAnsi"/>
                      <w:b/>
                    </w:rPr>
                    <w:t>ESSENTIAL CRITERIA</w:t>
                  </w:r>
                </w:p>
              </w:tc>
              <w:tc>
                <w:tcPr>
                  <w:tcW w:w="4519" w:type="dxa"/>
                  <w:tcBorders>
                    <w:top w:val="single" w:sz="4" w:space="0" w:color="auto"/>
                    <w:left w:val="single" w:sz="4" w:space="0" w:color="auto"/>
                    <w:bottom w:val="single" w:sz="4" w:space="0" w:color="auto"/>
                    <w:right w:val="single" w:sz="4" w:space="0" w:color="auto"/>
                  </w:tcBorders>
                </w:tcPr>
                <w:p w14:paraId="756CB8DB" w14:textId="77777777" w:rsidR="00355BCD" w:rsidRPr="00DE5D51" w:rsidRDefault="00355BCD" w:rsidP="00355BCD">
                  <w:pPr>
                    <w:keepNext/>
                    <w:overflowPunct w:val="0"/>
                    <w:autoSpaceDE w:val="0"/>
                    <w:autoSpaceDN w:val="0"/>
                    <w:adjustRightInd w:val="0"/>
                    <w:spacing w:after="0" w:line="240" w:lineRule="auto"/>
                    <w:jc w:val="center"/>
                    <w:textAlignment w:val="baseline"/>
                    <w:outlineLvl w:val="2"/>
                    <w:rPr>
                      <w:rFonts w:eastAsia="Times New Roman" w:cstheme="minorHAnsi"/>
                      <w:b/>
                    </w:rPr>
                  </w:pPr>
                  <w:r w:rsidRPr="00DE5D51">
                    <w:rPr>
                      <w:rFonts w:eastAsia="Times New Roman" w:cstheme="minorHAnsi"/>
                      <w:b/>
                    </w:rPr>
                    <w:t>DESIRABLE CRITERIA</w:t>
                  </w:r>
                </w:p>
              </w:tc>
            </w:tr>
            <w:tr w:rsidR="00355BCD" w:rsidRPr="00DE5D51" w14:paraId="6A7BAB8F" w14:textId="77777777" w:rsidTr="00124E5A">
              <w:trPr>
                <w:trHeight w:hRule="exact" w:val="263"/>
              </w:trPr>
              <w:tc>
                <w:tcPr>
                  <w:tcW w:w="10086" w:type="dxa"/>
                  <w:gridSpan w:val="3"/>
                  <w:tcBorders>
                    <w:top w:val="single" w:sz="4" w:space="0" w:color="auto"/>
                    <w:left w:val="single" w:sz="6" w:space="0" w:color="auto"/>
                    <w:bottom w:val="single" w:sz="6" w:space="0" w:color="auto"/>
                    <w:right w:val="single" w:sz="6" w:space="0" w:color="auto"/>
                  </w:tcBorders>
                </w:tcPr>
                <w:p w14:paraId="0437C48B" w14:textId="77777777" w:rsidR="00355BCD" w:rsidRPr="00DE5D51" w:rsidRDefault="00355BCD" w:rsidP="00355BCD">
                  <w:pPr>
                    <w:overflowPunct w:val="0"/>
                    <w:autoSpaceDE w:val="0"/>
                    <w:autoSpaceDN w:val="0"/>
                    <w:adjustRightInd w:val="0"/>
                    <w:spacing w:after="0" w:line="240" w:lineRule="auto"/>
                    <w:jc w:val="center"/>
                    <w:textAlignment w:val="baseline"/>
                    <w:rPr>
                      <w:rFonts w:eastAsia="Times New Roman" w:cstheme="minorHAnsi"/>
                    </w:rPr>
                  </w:pPr>
                </w:p>
              </w:tc>
            </w:tr>
            <w:tr w:rsidR="00355BCD" w:rsidRPr="00DE5D51" w14:paraId="104C6253" w14:textId="77777777" w:rsidTr="00124E5A">
              <w:trPr>
                <w:trHeight w:hRule="exact" w:val="263"/>
              </w:trPr>
              <w:tc>
                <w:tcPr>
                  <w:tcW w:w="10086" w:type="dxa"/>
                  <w:gridSpan w:val="3"/>
                  <w:tcBorders>
                    <w:top w:val="single" w:sz="6" w:space="0" w:color="auto"/>
                    <w:left w:val="single" w:sz="6" w:space="0" w:color="auto"/>
                    <w:bottom w:val="single" w:sz="6" w:space="0" w:color="auto"/>
                    <w:right w:val="single" w:sz="6" w:space="0" w:color="auto"/>
                  </w:tcBorders>
                </w:tcPr>
                <w:p w14:paraId="25718D74" w14:textId="39AA037D" w:rsidR="00355BCD" w:rsidRPr="00DE5D51" w:rsidRDefault="00355BCD" w:rsidP="00355BCD">
                  <w:pPr>
                    <w:keepNext/>
                    <w:overflowPunct w:val="0"/>
                    <w:autoSpaceDE w:val="0"/>
                    <w:autoSpaceDN w:val="0"/>
                    <w:adjustRightInd w:val="0"/>
                    <w:spacing w:after="0" w:line="240" w:lineRule="auto"/>
                    <w:jc w:val="center"/>
                    <w:textAlignment w:val="baseline"/>
                    <w:outlineLvl w:val="1"/>
                    <w:rPr>
                      <w:rFonts w:eastAsia="Times New Roman" w:cstheme="minorHAnsi"/>
                      <w:b/>
                      <w:bCs/>
                      <w:i/>
                      <w:iCs/>
                    </w:rPr>
                  </w:pPr>
                  <w:r w:rsidRPr="00DE5D51">
                    <w:rPr>
                      <w:rFonts w:eastAsia="Times New Roman" w:cstheme="minorHAnsi"/>
                      <w:b/>
                      <w:bCs/>
                      <w:i/>
                      <w:iCs/>
                    </w:rPr>
                    <w:t>TECHNICAL COMPETENCE</w:t>
                  </w:r>
                </w:p>
              </w:tc>
            </w:tr>
            <w:tr w:rsidR="00355BCD" w:rsidRPr="00DE5D51" w14:paraId="0001B62D" w14:textId="77777777" w:rsidTr="00124E5A">
              <w:trPr>
                <w:trHeight w:hRule="exact" w:val="422"/>
              </w:trPr>
              <w:tc>
                <w:tcPr>
                  <w:tcW w:w="10086" w:type="dxa"/>
                  <w:gridSpan w:val="3"/>
                  <w:tcBorders>
                    <w:top w:val="single" w:sz="6" w:space="0" w:color="auto"/>
                    <w:left w:val="single" w:sz="6" w:space="0" w:color="auto"/>
                    <w:bottom w:val="single" w:sz="6" w:space="0" w:color="auto"/>
                    <w:right w:val="single" w:sz="6" w:space="0" w:color="auto"/>
                  </w:tcBorders>
                </w:tcPr>
                <w:p w14:paraId="5D64D30E" w14:textId="77777777" w:rsidR="00355BCD" w:rsidRPr="00DE5D51" w:rsidRDefault="00355BCD" w:rsidP="00355BCD">
                  <w:pPr>
                    <w:keepNext/>
                    <w:overflowPunct w:val="0"/>
                    <w:autoSpaceDE w:val="0"/>
                    <w:autoSpaceDN w:val="0"/>
                    <w:adjustRightInd w:val="0"/>
                    <w:spacing w:after="0" w:line="240" w:lineRule="auto"/>
                    <w:jc w:val="center"/>
                    <w:textAlignment w:val="baseline"/>
                    <w:outlineLvl w:val="3"/>
                    <w:rPr>
                      <w:rFonts w:eastAsia="Times New Roman" w:cstheme="minorHAnsi"/>
                      <w:b/>
                      <w:bCs/>
                    </w:rPr>
                  </w:pPr>
                  <w:r w:rsidRPr="00DE5D51">
                    <w:rPr>
                      <w:rFonts w:eastAsia="Times New Roman" w:cstheme="minorHAnsi"/>
                      <w:b/>
                      <w:bCs/>
                    </w:rPr>
                    <w:t>Technical Skills &amp; Qualifications</w:t>
                  </w:r>
                </w:p>
              </w:tc>
            </w:tr>
            <w:tr w:rsidR="00355BCD" w:rsidRPr="00DE5D51" w14:paraId="1742F66B" w14:textId="77777777" w:rsidTr="00124E5A">
              <w:trPr>
                <w:trHeight w:hRule="exact" w:val="2686"/>
              </w:trPr>
              <w:tc>
                <w:tcPr>
                  <w:tcW w:w="5567" w:type="dxa"/>
                  <w:gridSpan w:val="2"/>
                  <w:tcBorders>
                    <w:top w:val="single" w:sz="6" w:space="0" w:color="auto"/>
                    <w:left w:val="single" w:sz="6" w:space="0" w:color="auto"/>
                    <w:bottom w:val="single" w:sz="6" w:space="0" w:color="auto"/>
                    <w:right w:val="single" w:sz="6" w:space="0" w:color="auto"/>
                  </w:tcBorders>
                </w:tcPr>
                <w:p w14:paraId="6C2F8F88" w14:textId="125DF94A" w:rsidR="00355BCD" w:rsidRPr="00DE5D51" w:rsidRDefault="00355BCD" w:rsidP="00355BCD">
                  <w:pPr>
                    <w:pStyle w:val="Default"/>
                    <w:numPr>
                      <w:ilvl w:val="0"/>
                      <w:numId w:val="38"/>
                    </w:numPr>
                    <w:spacing w:before="0"/>
                    <w:rPr>
                      <w:rFonts w:asciiTheme="minorHAnsi" w:hAnsiTheme="minorHAnsi" w:cstheme="minorHAnsi"/>
                      <w:sz w:val="22"/>
                      <w:szCs w:val="22"/>
                    </w:rPr>
                  </w:pPr>
                  <w:r w:rsidRPr="00DE5D51">
                    <w:rPr>
                      <w:rFonts w:asciiTheme="minorHAnsi" w:hAnsiTheme="minorHAnsi" w:cstheme="minorHAnsi"/>
                      <w:sz w:val="22"/>
                      <w:szCs w:val="22"/>
                    </w:rPr>
                    <w:t>Educated to degree level (or equivalent experience) in relevant subject (theology, missiology, leadership etc.)</w:t>
                  </w:r>
                </w:p>
                <w:p w14:paraId="27728EFE" w14:textId="3DE842F8" w:rsidR="00355BCD" w:rsidRPr="00DE5D51" w:rsidRDefault="00355BCD" w:rsidP="00355BCD">
                  <w:pPr>
                    <w:pStyle w:val="Default"/>
                    <w:numPr>
                      <w:ilvl w:val="0"/>
                      <w:numId w:val="38"/>
                    </w:numPr>
                    <w:spacing w:before="0"/>
                    <w:rPr>
                      <w:rFonts w:asciiTheme="minorHAnsi" w:hAnsiTheme="minorHAnsi" w:cstheme="minorHAnsi"/>
                      <w:sz w:val="22"/>
                      <w:szCs w:val="22"/>
                    </w:rPr>
                  </w:pPr>
                  <w:r w:rsidRPr="00DE5D51">
                    <w:rPr>
                      <w:rFonts w:asciiTheme="minorHAnsi" w:hAnsiTheme="minorHAnsi" w:cstheme="minorHAnsi"/>
                      <w:sz w:val="22"/>
                      <w:szCs w:val="22"/>
                    </w:rPr>
                    <w:t xml:space="preserve">Good written and oral communication skills, including English language GCSE at Grade C/4 or above.      </w:t>
                  </w:r>
                </w:p>
                <w:p w14:paraId="06AC85E3" w14:textId="5F65D11D" w:rsidR="00355BCD" w:rsidRPr="00DE5D51" w:rsidRDefault="00355BCD" w:rsidP="00355BCD">
                  <w:pPr>
                    <w:pStyle w:val="Default"/>
                    <w:numPr>
                      <w:ilvl w:val="0"/>
                      <w:numId w:val="38"/>
                    </w:numPr>
                    <w:spacing w:before="0"/>
                    <w:rPr>
                      <w:rFonts w:asciiTheme="minorHAnsi" w:hAnsiTheme="minorHAnsi" w:cstheme="minorHAnsi"/>
                      <w:sz w:val="22"/>
                      <w:szCs w:val="22"/>
                    </w:rPr>
                  </w:pPr>
                  <w:r w:rsidRPr="00DE5D51">
                    <w:rPr>
                      <w:rFonts w:asciiTheme="minorHAnsi" w:eastAsia="Times New Roman" w:hAnsiTheme="minorHAnsi" w:cstheme="minorHAnsi"/>
                      <w:sz w:val="22"/>
                      <w:szCs w:val="22"/>
                    </w:rPr>
                    <w:t>Experienced IT user competent in Microsoft Office</w:t>
                  </w:r>
                </w:p>
                <w:p w14:paraId="2399080B" w14:textId="6C17094D" w:rsidR="00355BCD" w:rsidRPr="00DE5D51" w:rsidRDefault="00355BCD" w:rsidP="00355BCD">
                  <w:pPr>
                    <w:pStyle w:val="Default"/>
                    <w:numPr>
                      <w:ilvl w:val="0"/>
                      <w:numId w:val="38"/>
                    </w:numPr>
                    <w:spacing w:before="0"/>
                    <w:rPr>
                      <w:rFonts w:asciiTheme="minorHAnsi" w:hAnsiTheme="minorHAnsi" w:cstheme="minorHAnsi"/>
                      <w:sz w:val="22"/>
                      <w:szCs w:val="22"/>
                    </w:rPr>
                  </w:pPr>
                  <w:r w:rsidRPr="00DE5D51">
                    <w:rPr>
                      <w:rFonts w:asciiTheme="minorHAnsi" w:hAnsiTheme="minorHAnsi" w:cstheme="minorHAnsi"/>
                      <w:sz w:val="22"/>
                      <w:szCs w:val="22"/>
                    </w:rPr>
                    <w:t>Ability to travel around the Diocese with some evening/weekend working expected.</w:t>
                  </w:r>
                </w:p>
                <w:p w14:paraId="40D658C6" w14:textId="77777777" w:rsidR="00355BCD" w:rsidRPr="00DE5D51" w:rsidRDefault="00355BCD" w:rsidP="00355BCD">
                  <w:pPr>
                    <w:pStyle w:val="Default"/>
                    <w:rPr>
                      <w:rFonts w:asciiTheme="minorHAnsi" w:hAnsiTheme="minorHAnsi" w:cstheme="minorHAnsi"/>
                      <w:color w:val="00B050"/>
                      <w:sz w:val="22"/>
                      <w:szCs w:val="22"/>
                    </w:rPr>
                  </w:pPr>
                </w:p>
                <w:p w14:paraId="7A188868" w14:textId="77777777" w:rsidR="00355BCD" w:rsidRPr="00DE5D51" w:rsidRDefault="00355BCD" w:rsidP="00355BCD">
                  <w:pPr>
                    <w:pStyle w:val="Default"/>
                    <w:rPr>
                      <w:rFonts w:asciiTheme="minorHAnsi" w:hAnsiTheme="minorHAnsi" w:cstheme="minorHAnsi"/>
                      <w:sz w:val="22"/>
                      <w:szCs w:val="22"/>
                    </w:rPr>
                  </w:pPr>
                </w:p>
                <w:p w14:paraId="1A35EDE0" w14:textId="77777777" w:rsidR="00355BCD" w:rsidRPr="00DE5D51" w:rsidRDefault="00355BCD" w:rsidP="00355BCD">
                  <w:pPr>
                    <w:pStyle w:val="Default"/>
                    <w:rPr>
                      <w:rFonts w:asciiTheme="minorHAnsi" w:hAnsiTheme="minorHAnsi" w:cstheme="minorHAnsi"/>
                      <w:sz w:val="22"/>
                      <w:szCs w:val="22"/>
                    </w:rPr>
                  </w:pPr>
                </w:p>
                <w:p w14:paraId="21F37A07" w14:textId="77777777" w:rsidR="00355BCD" w:rsidRPr="00DE5D51" w:rsidRDefault="00355BCD" w:rsidP="00355BCD">
                  <w:pPr>
                    <w:pStyle w:val="Default"/>
                    <w:rPr>
                      <w:rFonts w:asciiTheme="minorHAnsi" w:hAnsiTheme="minorHAnsi" w:cstheme="minorHAnsi"/>
                      <w:sz w:val="22"/>
                      <w:szCs w:val="22"/>
                    </w:rPr>
                  </w:pPr>
                </w:p>
                <w:p w14:paraId="149D153E"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sz w:val="22"/>
                      <w:szCs w:val="22"/>
                    </w:rPr>
                  </w:pPr>
                </w:p>
                <w:p w14:paraId="6944B5ED"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sz w:val="22"/>
                      <w:szCs w:val="22"/>
                    </w:rPr>
                  </w:pPr>
                </w:p>
              </w:tc>
              <w:tc>
                <w:tcPr>
                  <w:tcW w:w="4519" w:type="dxa"/>
                  <w:tcBorders>
                    <w:top w:val="single" w:sz="6" w:space="0" w:color="auto"/>
                    <w:left w:val="single" w:sz="6" w:space="0" w:color="auto"/>
                    <w:bottom w:val="single" w:sz="6" w:space="0" w:color="auto"/>
                    <w:right w:val="single" w:sz="6" w:space="0" w:color="auto"/>
                  </w:tcBorders>
                </w:tcPr>
                <w:p w14:paraId="0C042D1A" w14:textId="77777777" w:rsidR="00355BCD" w:rsidRPr="00DE5D51" w:rsidRDefault="00355BCD" w:rsidP="00355BCD">
                  <w:pPr>
                    <w:pStyle w:val="Default"/>
                    <w:numPr>
                      <w:ilvl w:val="0"/>
                      <w:numId w:val="38"/>
                    </w:numPr>
                    <w:spacing w:before="0"/>
                    <w:rPr>
                      <w:rFonts w:asciiTheme="minorHAnsi" w:eastAsia="Times New Roman" w:hAnsiTheme="minorHAnsi" w:cstheme="minorHAnsi"/>
                      <w:sz w:val="22"/>
                      <w:szCs w:val="22"/>
                    </w:rPr>
                  </w:pPr>
                  <w:r w:rsidRPr="00DE5D51">
                    <w:rPr>
                      <w:rFonts w:asciiTheme="minorHAnsi" w:eastAsia="Times New Roman" w:hAnsiTheme="minorHAnsi" w:cstheme="minorHAnsi"/>
                      <w:sz w:val="22"/>
                      <w:szCs w:val="22"/>
                    </w:rPr>
                    <w:t>Evidence of ongoing professional development or qualification in relevant subject (e.g. theology, missiology, coaching, leadership, project management etc.)</w:t>
                  </w:r>
                </w:p>
              </w:tc>
            </w:tr>
            <w:tr w:rsidR="00355BCD" w:rsidRPr="00DE5D51" w14:paraId="79948C9B" w14:textId="77777777" w:rsidTr="00124E5A">
              <w:trPr>
                <w:trHeight w:hRule="exact" w:val="391"/>
              </w:trPr>
              <w:tc>
                <w:tcPr>
                  <w:tcW w:w="10086" w:type="dxa"/>
                  <w:gridSpan w:val="3"/>
                  <w:tcBorders>
                    <w:top w:val="single" w:sz="6" w:space="0" w:color="auto"/>
                    <w:left w:val="single" w:sz="6" w:space="0" w:color="auto"/>
                    <w:bottom w:val="single" w:sz="6" w:space="0" w:color="auto"/>
                    <w:right w:val="single" w:sz="6" w:space="0" w:color="auto"/>
                  </w:tcBorders>
                </w:tcPr>
                <w:p w14:paraId="7EF434A5" w14:textId="77777777" w:rsidR="00355BCD" w:rsidRPr="00DE5D51" w:rsidRDefault="00355BCD" w:rsidP="00355BCD">
                  <w:pPr>
                    <w:keepNext/>
                    <w:overflowPunct w:val="0"/>
                    <w:autoSpaceDE w:val="0"/>
                    <w:autoSpaceDN w:val="0"/>
                    <w:adjustRightInd w:val="0"/>
                    <w:spacing w:after="0" w:line="240" w:lineRule="auto"/>
                    <w:jc w:val="center"/>
                    <w:textAlignment w:val="baseline"/>
                    <w:outlineLvl w:val="3"/>
                    <w:rPr>
                      <w:rFonts w:eastAsia="Times New Roman" w:cstheme="minorHAnsi"/>
                      <w:b/>
                      <w:bCs/>
                    </w:rPr>
                  </w:pPr>
                  <w:r w:rsidRPr="00DE5D51">
                    <w:rPr>
                      <w:rFonts w:eastAsia="Times New Roman" w:cstheme="minorHAnsi"/>
                      <w:b/>
                      <w:bCs/>
                    </w:rPr>
                    <w:t>Knowledge and Experience</w:t>
                  </w:r>
                </w:p>
              </w:tc>
            </w:tr>
            <w:tr w:rsidR="00355BCD" w:rsidRPr="00DE5D51" w14:paraId="35520AB6" w14:textId="77777777" w:rsidTr="00124E5A">
              <w:trPr>
                <w:trHeight w:hRule="exact" w:val="7880"/>
              </w:trPr>
              <w:tc>
                <w:tcPr>
                  <w:tcW w:w="5567" w:type="dxa"/>
                  <w:gridSpan w:val="2"/>
                  <w:tcBorders>
                    <w:top w:val="single" w:sz="6" w:space="0" w:color="auto"/>
                    <w:left w:val="single" w:sz="6" w:space="0" w:color="auto"/>
                    <w:bottom w:val="single" w:sz="6" w:space="0" w:color="auto"/>
                    <w:right w:val="single" w:sz="6" w:space="0" w:color="auto"/>
                  </w:tcBorders>
                </w:tcPr>
                <w:p w14:paraId="6E871E74" w14:textId="4C781B45" w:rsidR="00355BCD" w:rsidRPr="00DE5D51" w:rsidRDefault="00355BCD" w:rsidP="00355BCD">
                  <w:pPr>
                    <w:pStyle w:val="ListParagraph"/>
                    <w:numPr>
                      <w:ilvl w:val="0"/>
                      <w:numId w:val="38"/>
                    </w:numPr>
                    <w:autoSpaceDE w:val="0"/>
                    <w:autoSpaceDN w:val="0"/>
                    <w:adjustRightInd w:val="0"/>
                    <w:spacing w:after="0" w:line="240" w:lineRule="auto"/>
                    <w:rPr>
                      <w:rFonts w:cstheme="minorHAnsi"/>
                      <w:color w:val="00B050"/>
                      <w:sz w:val="22"/>
                      <w:szCs w:val="22"/>
                    </w:rPr>
                  </w:pPr>
                  <w:r w:rsidRPr="00DE5D51">
                    <w:rPr>
                      <w:rFonts w:cstheme="minorHAnsi"/>
                      <w:color w:val="000000"/>
                      <w:sz w:val="22"/>
                      <w:szCs w:val="22"/>
                    </w:rPr>
                    <w:t xml:space="preserve">Experience in church </w:t>
                  </w:r>
                  <w:r w:rsidRPr="00DE5D51">
                    <w:rPr>
                      <w:rFonts w:cstheme="minorHAnsi"/>
                      <w:sz w:val="22"/>
                      <w:szCs w:val="22"/>
                    </w:rPr>
                    <w:t xml:space="preserve">leadership and church growth through evangelism. </w:t>
                  </w:r>
                </w:p>
                <w:p w14:paraId="5FF82BA7" w14:textId="36BB05E7" w:rsidR="00355BCD" w:rsidRPr="00DE5D51" w:rsidRDefault="00355BCD" w:rsidP="00355BCD">
                  <w:pPr>
                    <w:pStyle w:val="Default"/>
                    <w:numPr>
                      <w:ilvl w:val="0"/>
                      <w:numId w:val="38"/>
                    </w:numPr>
                    <w:spacing w:before="0"/>
                    <w:rPr>
                      <w:rFonts w:asciiTheme="minorHAnsi" w:hAnsiTheme="minorHAnsi" w:cstheme="minorHAnsi"/>
                      <w:color w:val="auto"/>
                      <w:sz w:val="22"/>
                      <w:szCs w:val="22"/>
                    </w:rPr>
                  </w:pPr>
                  <w:r w:rsidRPr="00DE5D51">
                    <w:rPr>
                      <w:rFonts w:asciiTheme="minorHAnsi" w:hAnsiTheme="minorHAnsi" w:cstheme="minorHAnsi"/>
                      <w:color w:val="auto"/>
                      <w:sz w:val="22"/>
                      <w:szCs w:val="22"/>
                    </w:rPr>
                    <w:t>An active and enthusiastic Christian faith</w:t>
                  </w:r>
                </w:p>
                <w:p w14:paraId="3F1CFFFE" w14:textId="7836F868" w:rsidR="00355BCD" w:rsidRPr="00DE5D51" w:rsidRDefault="00355BCD" w:rsidP="00355BCD">
                  <w:pPr>
                    <w:pStyle w:val="Default"/>
                    <w:numPr>
                      <w:ilvl w:val="0"/>
                      <w:numId w:val="38"/>
                    </w:numPr>
                    <w:spacing w:before="0"/>
                    <w:rPr>
                      <w:rFonts w:asciiTheme="minorHAnsi" w:hAnsiTheme="minorHAnsi" w:cstheme="minorHAnsi"/>
                      <w:color w:val="auto"/>
                      <w:sz w:val="22"/>
                      <w:szCs w:val="22"/>
                    </w:rPr>
                  </w:pPr>
                  <w:r w:rsidRPr="00DE5D51">
                    <w:rPr>
                      <w:rFonts w:asciiTheme="minorHAnsi" w:hAnsiTheme="minorHAnsi" w:cstheme="minorHAnsi"/>
                      <w:color w:val="auto"/>
                      <w:sz w:val="22"/>
                      <w:szCs w:val="22"/>
                    </w:rPr>
                    <w:t xml:space="preserve">Awareness of current practice, principles and methods in church planting. </w:t>
                  </w:r>
                </w:p>
                <w:p w14:paraId="4108D214" w14:textId="3FDE2E9B" w:rsidR="00355BCD" w:rsidRPr="00DE5D51" w:rsidRDefault="00355BCD" w:rsidP="00355BCD">
                  <w:pPr>
                    <w:pStyle w:val="ListParagraph"/>
                    <w:numPr>
                      <w:ilvl w:val="0"/>
                      <w:numId w:val="38"/>
                    </w:numPr>
                    <w:autoSpaceDE w:val="0"/>
                    <w:autoSpaceDN w:val="0"/>
                    <w:adjustRightInd w:val="0"/>
                    <w:spacing w:after="0" w:line="240" w:lineRule="auto"/>
                    <w:rPr>
                      <w:rFonts w:cstheme="minorHAnsi"/>
                      <w:color w:val="000000"/>
                      <w:sz w:val="22"/>
                      <w:szCs w:val="22"/>
                    </w:rPr>
                  </w:pPr>
                  <w:r w:rsidRPr="00DE5D51">
                    <w:rPr>
                      <w:rFonts w:cstheme="minorHAnsi"/>
                      <w:color w:val="000000"/>
                      <w:sz w:val="22"/>
                      <w:szCs w:val="22"/>
                    </w:rPr>
                    <w:t>Hold a research-informed strategy to church planting which is rooted in sound theological knowledge and informed vision.</w:t>
                  </w:r>
                </w:p>
                <w:p w14:paraId="0CF69DDA" w14:textId="634FAA77" w:rsidR="00355BCD" w:rsidRPr="00DE5D51" w:rsidRDefault="00355BCD" w:rsidP="00355BCD">
                  <w:pPr>
                    <w:pStyle w:val="Default"/>
                    <w:numPr>
                      <w:ilvl w:val="0"/>
                      <w:numId w:val="38"/>
                    </w:numPr>
                    <w:spacing w:before="0"/>
                    <w:rPr>
                      <w:rFonts w:asciiTheme="minorHAnsi" w:eastAsia="Times New Roman" w:hAnsiTheme="minorHAnsi" w:cstheme="minorHAnsi"/>
                      <w:color w:val="auto"/>
                      <w:sz w:val="22"/>
                      <w:szCs w:val="22"/>
                    </w:rPr>
                  </w:pPr>
                  <w:r w:rsidRPr="00DE5D51">
                    <w:rPr>
                      <w:rFonts w:asciiTheme="minorHAnsi" w:eastAsia="Times New Roman" w:hAnsiTheme="minorHAnsi" w:cstheme="minorHAnsi"/>
                      <w:color w:val="auto"/>
                      <w:sz w:val="22"/>
                      <w:szCs w:val="22"/>
                    </w:rPr>
                    <w:t>Understanding of the shift needed from a pastoral to an apostolic and adaptive leadership culture.</w:t>
                  </w:r>
                </w:p>
                <w:p w14:paraId="6C126EF0" w14:textId="77777777" w:rsidR="00355BCD" w:rsidRPr="00DE5D51" w:rsidRDefault="00355BCD" w:rsidP="00355BCD">
                  <w:pPr>
                    <w:pStyle w:val="ListParagraph"/>
                    <w:numPr>
                      <w:ilvl w:val="0"/>
                      <w:numId w:val="38"/>
                    </w:numPr>
                    <w:spacing w:after="0" w:line="240" w:lineRule="auto"/>
                    <w:rPr>
                      <w:rFonts w:cstheme="minorHAnsi"/>
                      <w:color w:val="000000"/>
                      <w:sz w:val="22"/>
                      <w:szCs w:val="22"/>
                    </w:rPr>
                  </w:pPr>
                  <w:r w:rsidRPr="00DE5D51">
                    <w:rPr>
                      <w:rFonts w:cstheme="minorHAnsi"/>
                      <w:color w:val="000000"/>
                      <w:sz w:val="22"/>
                      <w:szCs w:val="22"/>
                    </w:rPr>
                    <w:t>Proven track record of leading or undertaking effective church planting and leadership multiplication in a variety of contexts.</w:t>
                  </w:r>
                </w:p>
                <w:p w14:paraId="1FC92ACE" w14:textId="15ACAA72" w:rsidR="00355BCD" w:rsidRPr="00DE5D51" w:rsidRDefault="00355BCD" w:rsidP="00355BCD">
                  <w:pPr>
                    <w:pStyle w:val="ListParagraph"/>
                    <w:numPr>
                      <w:ilvl w:val="0"/>
                      <w:numId w:val="38"/>
                    </w:numPr>
                    <w:autoSpaceDE w:val="0"/>
                    <w:autoSpaceDN w:val="0"/>
                    <w:adjustRightInd w:val="0"/>
                    <w:spacing w:after="0" w:line="240" w:lineRule="auto"/>
                    <w:rPr>
                      <w:rFonts w:cstheme="minorHAnsi"/>
                      <w:color w:val="000000"/>
                      <w:sz w:val="22"/>
                      <w:szCs w:val="22"/>
                    </w:rPr>
                  </w:pPr>
                  <w:r w:rsidRPr="00DE5D51">
                    <w:rPr>
                      <w:rFonts w:cstheme="minorHAnsi"/>
                      <w:color w:val="000000"/>
                      <w:sz w:val="22"/>
                      <w:szCs w:val="22"/>
                    </w:rPr>
                    <w:t>Experience of innovation and openness to learning from mistakes with a commitment to continued improvement.</w:t>
                  </w:r>
                </w:p>
                <w:p w14:paraId="43B48E65" w14:textId="6008BD54" w:rsidR="00355BCD" w:rsidRPr="00DE5D51" w:rsidRDefault="00355BCD" w:rsidP="00355BCD">
                  <w:pPr>
                    <w:pStyle w:val="ListParagraph"/>
                    <w:numPr>
                      <w:ilvl w:val="0"/>
                      <w:numId w:val="38"/>
                    </w:numPr>
                    <w:autoSpaceDE w:val="0"/>
                    <w:autoSpaceDN w:val="0"/>
                    <w:adjustRightInd w:val="0"/>
                    <w:spacing w:after="0" w:line="240" w:lineRule="auto"/>
                    <w:rPr>
                      <w:rFonts w:cstheme="minorHAnsi"/>
                      <w:color w:val="000000"/>
                      <w:sz w:val="22"/>
                      <w:szCs w:val="22"/>
                    </w:rPr>
                  </w:pPr>
                  <w:r w:rsidRPr="00DE5D51">
                    <w:rPr>
                      <w:rFonts w:cstheme="minorHAnsi"/>
                      <w:color w:val="000000"/>
                      <w:sz w:val="22"/>
                      <w:szCs w:val="22"/>
                    </w:rPr>
                    <w:t>Experience in project management and in managing projects which involve a wide and complex range of stakeholders.</w:t>
                  </w:r>
                </w:p>
                <w:p w14:paraId="022AEA25" w14:textId="61C7E8EE" w:rsidR="00355BCD" w:rsidRPr="00DE5D51" w:rsidRDefault="00355BCD" w:rsidP="00355BCD">
                  <w:pPr>
                    <w:pStyle w:val="ListParagraph"/>
                    <w:numPr>
                      <w:ilvl w:val="0"/>
                      <w:numId w:val="38"/>
                    </w:numPr>
                    <w:autoSpaceDE w:val="0"/>
                    <w:autoSpaceDN w:val="0"/>
                    <w:adjustRightInd w:val="0"/>
                    <w:spacing w:after="0" w:line="240" w:lineRule="auto"/>
                    <w:rPr>
                      <w:rFonts w:cstheme="minorHAnsi"/>
                      <w:sz w:val="22"/>
                      <w:szCs w:val="22"/>
                    </w:rPr>
                  </w:pPr>
                  <w:r w:rsidRPr="00DE5D51">
                    <w:rPr>
                      <w:rFonts w:eastAsia="Times New Roman" w:cstheme="minorHAnsi"/>
                      <w:sz w:val="22"/>
                      <w:szCs w:val="22"/>
                    </w:rPr>
                    <w:t>A commitment to enabling all traditions within the church to flourish</w:t>
                  </w:r>
                </w:p>
                <w:p w14:paraId="43653AB3" w14:textId="77777777" w:rsidR="00355BCD" w:rsidRPr="00DE5D51" w:rsidRDefault="00355BCD" w:rsidP="00355BCD">
                  <w:pPr>
                    <w:pStyle w:val="ListParagraph"/>
                    <w:numPr>
                      <w:ilvl w:val="0"/>
                      <w:numId w:val="38"/>
                    </w:numPr>
                    <w:autoSpaceDE w:val="0"/>
                    <w:autoSpaceDN w:val="0"/>
                    <w:adjustRightInd w:val="0"/>
                    <w:spacing w:after="0" w:line="240" w:lineRule="auto"/>
                    <w:rPr>
                      <w:rFonts w:cstheme="minorHAnsi"/>
                      <w:color w:val="000000"/>
                      <w:sz w:val="22"/>
                      <w:szCs w:val="22"/>
                    </w:rPr>
                  </w:pPr>
                  <w:r w:rsidRPr="00DE5D51">
                    <w:rPr>
                      <w:rFonts w:cstheme="minorHAnsi"/>
                      <w:color w:val="000000"/>
                      <w:sz w:val="22"/>
                      <w:szCs w:val="22"/>
                    </w:rPr>
                    <w:t xml:space="preserve">Experience of project monitoring and evaluation </w:t>
                  </w:r>
                </w:p>
                <w:p w14:paraId="487BD4A5" w14:textId="5F6F7FA8" w:rsidR="00355BCD" w:rsidRPr="00DE5D51" w:rsidRDefault="00355BCD" w:rsidP="00355BCD">
                  <w:pPr>
                    <w:pStyle w:val="ListParagraph"/>
                    <w:numPr>
                      <w:ilvl w:val="0"/>
                      <w:numId w:val="38"/>
                    </w:numPr>
                    <w:autoSpaceDE w:val="0"/>
                    <w:autoSpaceDN w:val="0"/>
                    <w:adjustRightInd w:val="0"/>
                    <w:spacing w:after="0" w:line="240" w:lineRule="auto"/>
                    <w:rPr>
                      <w:rFonts w:cstheme="minorHAnsi"/>
                      <w:color w:val="000000"/>
                      <w:sz w:val="22"/>
                      <w:szCs w:val="22"/>
                    </w:rPr>
                  </w:pPr>
                  <w:r w:rsidRPr="00DE5D51">
                    <w:rPr>
                      <w:rFonts w:cstheme="minorHAnsi"/>
                      <w:color w:val="000000"/>
                      <w:sz w:val="22"/>
                      <w:szCs w:val="22"/>
                    </w:rPr>
                    <w:t>methods.</w:t>
                  </w:r>
                </w:p>
                <w:p w14:paraId="6EF57FE5" w14:textId="77777777" w:rsidR="00355BCD" w:rsidRPr="00DE5D51" w:rsidRDefault="00355BCD" w:rsidP="00355BCD">
                  <w:pPr>
                    <w:pStyle w:val="ListParagraph"/>
                    <w:numPr>
                      <w:ilvl w:val="0"/>
                      <w:numId w:val="38"/>
                    </w:numPr>
                    <w:rPr>
                      <w:rFonts w:cstheme="minorHAnsi"/>
                      <w:color w:val="000000"/>
                      <w:sz w:val="22"/>
                      <w:szCs w:val="22"/>
                    </w:rPr>
                  </w:pPr>
                  <w:r w:rsidRPr="00DE5D51">
                    <w:rPr>
                      <w:rFonts w:cstheme="minorHAnsi"/>
                      <w:color w:val="000000"/>
                      <w:sz w:val="22"/>
                      <w:szCs w:val="22"/>
                    </w:rPr>
                    <w:t xml:space="preserve">An experienced disciple maker, able to train and support a variety of leaders. </w:t>
                  </w:r>
                </w:p>
                <w:p w14:paraId="013411F4" w14:textId="4F47C338" w:rsidR="00355BCD" w:rsidRPr="00124E5A" w:rsidRDefault="00355BCD" w:rsidP="00355BCD">
                  <w:pPr>
                    <w:pStyle w:val="ListParagraph"/>
                    <w:numPr>
                      <w:ilvl w:val="0"/>
                      <w:numId w:val="38"/>
                    </w:numPr>
                    <w:autoSpaceDE w:val="0"/>
                    <w:autoSpaceDN w:val="0"/>
                    <w:adjustRightInd w:val="0"/>
                    <w:spacing w:after="0" w:line="240" w:lineRule="auto"/>
                    <w:rPr>
                      <w:rFonts w:cstheme="minorHAnsi"/>
                      <w:color w:val="000000"/>
                      <w:sz w:val="22"/>
                      <w:szCs w:val="22"/>
                    </w:rPr>
                  </w:pPr>
                  <w:r w:rsidRPr="00DE5D51">
                    <w:rPr>
                      <w:rFonts w:cstheme="minorHAnsi"/>
                      <w:color w:val="000000"/>
                      <w:sz w:val="22"/>
                      <w:szCs w:val="22"/>
                    </w:rPr>
                    <w:t>Experience of delivering training and mentoring or coaching</w:t>
                  </w:r>
                </w:p>
              </w:tc>
              <w:tc>
                <w:tcPr>
                  <w:tcW w:w="4519" w:type="dxa"/>
                  <w:tcBorders>
                    <w:top w:val="single" w:sz="6" w:space="0" w:color="auto"/>
                    <w:left w:val="single" w:sz="6" w:space="0" w:color="auto"/>
                    <w:bottom w:val="single" w:sz="6" w:space="0" w:color="auto"/>
                    <w:right w:val="single" w:sz="6" w:space="0" w:color="auto"/>
                  </w:tcBorders>
                </w:tcPr>
                <w:p w14:paraId="5F9F84FF" w14:textId="350CBB66" w:rsidR="00355BCD" w:rsidRPr="00DE5D51" w:rsidRDefault="00355BCD" w:rsidP="00355BCD">
                  <w:pPr>
                    <w:pStyle w:val="Default"/>
                    <w:numPr>
                      <w:ilvl w:val="0"/>
                      <w:numId w:val="38"/>
                    </w:numPr>
                    <w:spacing w:before="0"/>
                    <w:rPr>
                      <w:rFonts w:asciiTheme="minorHAnsi" w:hAnsiTheme="minorHAnsi" w:cstheme="minorHAnsi"/>
                      <w:color w:val="auto"/>
                      <w:sz w:val="22"/>
                      <w:szCs w:val="22"/>
                    </w:rPr>
                  </w:pPr>
                  <w:r w:rsidRPr="00DE5D51">
                    <w:rPr>
                      <w:rFonts w:asciiTheme="minorHAnsi" w:hAnsiTheme="minorHAnsi" w:cstheme="minorHAnsi"/>
                      <w:color w:val="auto"/>
                      <w:sz w:val="22"/>
                      <w:szCs w:val="22"/>
                    </w:rPr>
                    <w:t xml:space="preserve">Experience of leadership (lay or ordained) in the Church of England  </w:t>
                  </w:r>
                </w:p>
                <w:p w14:paraId="6AC933EC" w14:textId="39D4E793" w:rsidR="00355BCD" w:rsidRPr="00DE5D51" w:rsidRDefault="00355BCD" w:rsidP="00355BCD">
                  <w:pPr>
                    <w:pStyle w:val="Default"/>
                    <w:numPr>
                      <w:ilvl w:val="0"/>
                      <w:numId w:val="38"/>
                    </w:numPr>
                    <w:spacing w:before="0"/>
                    <w:rPr>
                      <w:rFonts w:asciiTheme="minorHAnsi" w:eastAsia="Times New Roman" w:hAnsiTheme="minorHAnsi" w:cstheme="minorHAnsi"/>
                      <w:color w:val="auto"/>
                      <w:sz w:val="22"/>
                      <w:szCs w:val="22"/>
                    </w:rPr>
                  </w:pPr>
                  <w:r w:rsidRPr="00DE5D51">
                    <w:rPr>
                      <w:rFonts w:asciiTheme="minorHAnsi" w:eastAsia="Times New Roman" w:hAnsiTheme="minorHAnsi" w:cstheme="minorHAnsi"/>
                      <w:color w:val="auto"/>
                      <w:sz w:val="22"/>
                      <w:szCs w:val="22"/>
                    </w:rPr>
                    <w:t>Relationships with Church networks throughout the UK</w:t>
                  </w:r>
                </w:p>
                <w:p w14:paraId="39D70AF1" w14:textId="0F5C048C" w:rsidR="00355BCD" w:rsidRPr="00DE5D51" w:rsidRDefault="00355BCD" w:rsidP="00355BCD">
                  <w:pPr>
                    <w:pStyle w:val="Default"/>
                    <w:numPr>
                      <w:ilvl w:val="0"/>
                      <w:numId w:val="38"/>
                    </w:numPr>
                    <w:spacing w:before="0"/>
                    <w:rPr>
                      <w:rFonts w:asciiTheme="minorHAnsi" w:eastAsia="Times New Roman" w:hAnsiTheme="minorHAnsi" w:cstheme="minorHAnsi"/>
                      <w:color w:val="auto"/>
                      <w:sz w:val="22"/>
                      <w:szCs w:val="22"/>
                    </w:rPr>
                  </w:pPr>
                  <w:r w:rsidRPr="00DE5D51">
                    <w:rPr>
                      <w:rFonts w:asciiTheme="minorHAnsi" w:eastAsia="Times New Roman" w:hAnsiTheme="minorHAnsi" w:cstheme="minorHAnsi"/>
                      <w:color w:val="auto"/>
                      <w:sz w:val="22"/>
                      <w:szCs w:val="22"/>
                    </w:rPr>
                    <w:t>Able to design curriculums and training resources</w:t>
                  </w:r>
                </w:p>
                <w:p w14:paraId="63667BE3" w14:textId="7F2EE009" w:rsidR="00355BCD" w:rsidRPr="00DE5D51" w:rsidRDefault="00355BCD" w:rsidP="00355BCD">
                  <w:pPr>
                    <w:pStyle w:val="Default"/>
                    <w:numPr>
                      <w:ilvl w:val="0"/>
                      <w:numId w:val="38"/>
                    </w:numPr>
                    <w:spacing w:before="0"/>
                    <w:rPr>
                      <w:rFonts w:asciiTheme="minorHAnsi" w:eastAsia="Times New Roman" w:hAnsiTheme="minorHAnsi" w:cstheme="minorHAnsi"/>
                      <w:color w:val="auto"/>
                      <w:sz w:val="22"/>
                      <w:szCs w:val="22"/>
                    </w:rPr>
                  </w:pPr>
                  <w:r w:rsidRPr="00DE5D51">
                    <w:rPr>
                      <w:rFonts w:asciiTheme="minorHAnsi" w:eastAsia="Times New Roman" w:hAnsiTheme="minorHAnsi" w:cstheme="minorHAnsi"/>
                      <w:color w:val="auto"/>
                      <w:sz w:val="22"/>
                      <w:szCs w:val="22"/>
                    </w:rPr>
                    <w:t>A confident public speaker with experience of preaching and presenting in a variety of contexts</w:t>
                  </w:r>
                </w:p>
                <w:p w14:paraId="69CE95B4" w14:textId="52C83A11" w:rsidR="00355BCD" w:rsidRPr="00DE5D51" w:rsidRDefault="00355BCD" w:rsidP="00355BCD">
                  <w:pPr>
                    <w:pStyle w:val="Default"/>
                    <w:numPr>
                      <w:ilvl w:val="0"/>
                      <w:numId w:val="38"/>
                    </w:numPr>
                    <w:spacing w:before="0"/>
                    <w:rPr>
                      <w:rFonts w:asciiTheme="minorHAnsi" w:eastAsia="Times New Roman" w:hAnsiTheme="minorHAnsi" w:cstheme="minorHAnsi"/>
                      <w:color w:val="auto"/>
                      <w:sz w:val="22"/>
                      <w:szCs w:val="22"/>
                    </w:rPr>
                  </w:pPr>
                  <w:r w:rsidRPr="00DE5D51">
                    <w:rPr>
                      <w:rFonts w:asciiTheme="minorHAnsi" w:eastAsia="Times New Roman" w:hAnsiTheme="minorHAnsi" w:cstheme="minorHAnsi"/>
                      <w:color w:val="auto"/>
                      <w:sz w:val="22"/>
                      <w:szCs w:val="22"/>
                    </w:rPr>
                    <w:t xml:space="preserve">Able to work across a variety of contexts and communities – rural and urban, lay and ordained (etc.,). </w:t>
                  </w:r>
                </w:p>
              </w:tc>
            </w:tr>
            <w:tr w:rsidR="00355BCD" w:rsidRPr="00DE5D51" w14:paraId="55A41595" w14:textId="77777777" w:rsidTr="00124E5A">
              <w:trPr>
                <w:gridBefore w:val="1"/>
                <w:wBefore w:w="8" w:type="dxa"/>
                <w:trHeight w:hRule="exact" w:val="360"/>
              </w:trPr>
              <w:tc>
                <w:tcPr>
                  <w:tcW w:w="10078" w:type="dxa"/>
                  <w:gridSpan w:val="2"/>
                  <w:tcBorders>
                    <w:top w:val="single" w:sz="6" w:space="0" w:color="auto"/>
                    <w:left w:val="single" w:sz="6" w:space="0" w:color="auto"/>
                    <w:bottom w:val="single" w:sz="6" w:space="0" w:color="auto"/>
                    <w:right w:val="single" w:sz="6" w:space="0" w:color="auto"/>
                  </w:tcBorders>
                </w:tcPr>
                <w:p w14:paraId="2771A64F" w14:textId="0600960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rPr>
                  </w:pPr>
                  <w:r w:rsidRPr="00DE5D51">
                    <w:rPr>
                      <w:rFonts w:eastAsia="Times New Roman" w:cstheme="minorHAnsi"/>
                      <w:b/>
                    </w:rPr>
                    <w:lastRenderedPageBreak/>
                    <w:t>BEHAVIOURAL COMPETENCE</w:t>
                  </w:r>
                </w:p>
                <w:p w14:paraId="4E05F565"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rPr>
                  </w:pPr>
                </w:p>
              </w:tc>
            </w:tr>
            <w:tr w:rsidR="00355BCD" w:rsidRPr="00DE5D51" w14:paraId="2648C5E1" w14:textId="77777777" w:rsidTr="00124E5A">
              <w:trPr>
                <w:gridBefore w:val="1"/>
                <w:wBefore w:w="8" w:type="dxa"/>
                <w:trHeight w:hRule="exact" w:val="3349"/>
              </w:trPr>
              <w:tc>
                <w:tcPr>
                  <w:tcW w:w="10078" w:type="dxa"/>
                  <w:gridSpan w:val="2"/>
                  <w:tcBorders>
                    <w:top w:val="single" w:sz="6" w:space="0" w:color="auto"/>
                    <w:left w:val="single" w:sz="6" w:space="0" w:color="auto"/>
                    <w:bottom w:val="single" w:sz="6" w:space="0" w:color="auto"/>
                    <w:right w:val="single" w:sz="6" w:space="0" w:color="auto"/>
                  </w:tcBorders>
                </w:tcPr>
                <w:p w14:paraId="12DCD291"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
                      <w:sz w:val="22"/>
                      <w:szCs w:val="22"/>
                    </w:rPr>
                    <w:t>Personal Effectiveness</w:t>
                  </w:r>
                </w:p>
                <w:p w14:paraId="7F0EE881" w14:textId="77777777" w:rsidR="00355BCD" w:rsidRPr="00DE5D51" w:rsidRDefault="00355BCD" w:rsidP="00355BCD">
                  <w:pPr>
                    <w:pStyle w:val="ListParagraph"/>
                    <w:spacing w:after="0" w:line="240" w:lineRule="auto"/>
                    <w:rPr>
                      <w:rFonts w:eastAsia="Times New Roman" w:cstheme="minorHAnsi"/>
                      <w:sz w:val="18"/>
                      <w:szCs w:val="18"/>
                      <w:lang w:eastAsia="en-GB"/>
                    </w:rPr>
                  </w:pPr>
                </w:p>
                <w:p w14:paraId="3C86CB8F" w14:textId="27CD0393" w:rsidR="00355BCD" w:rsidRPr="00DE5D51" w:rsidRDefault="00355BCD" w:rsidP="00355BCD">
                  <w:pPr>
                    <w:pStyle w:val="ListParagraph"/>
                    <w:numPr>
                      <w:ilvl w:val="0"/>
                      <w:numId w:val="38"/>
                    </w:numPr>
                    <w:spacing w:after="0" w:line="240" w:lineRule="auto"/>
                    <w:rPr>
                      <w:rFonts w:eastAsia="Times New Roman" w:cstheme="minorHAnsi"/>
                      <w:sz w:val="22"/>
                      <w:szCs w:val="22"/>
                      <w:lang w:eastAsia="en-GB"/>
                    </w:rPr>
                  </w:pPr>
                  <w:r w:rsidRPr="00DE5D51">
                    <w:rPr>
                      <w:rFonts w:eastAsia="Times New Roman" w:cstheme="minorHAnsi"/>
                      <w:sz w:val="22"/>
                      <w:szCs w:val="22"/>
                      <w:lang w:eastAsia="en-GB"/>
                    </w:rPr>
                    <w:t>Proven record of bringing projects to successful conclusion within timescales and with the allocated resources.</w:t>
                  </w:r>
                </w:p>
                <w:p w14:paraId="5856A44E" w14:textId="77777777" w:rsidR="00355BCD" w:rsidRPr="00DE5D51" w:rsidRDefault="00355BCD" w:rsidP="00355BCD">
                  <w:pPr>
                    <w:pStyle w:val="ListParagraph"/>
                    <w:numPr>
                      <w:ilvl w:val="0"/>
                      <w:numId w:val="38"/>
                    </w:numPr>
                    <w:rPr>
                      <w:rFonts w:eastAsia="Times New Roman" w:cstheme="minorHAnsi"/>
                      <w:sz w:val="22"/>
                      <w:szCs w:val="22"/>
                      <w:lang w:eastAsia="en-GB"/>
                    </w:rPr>
                  </w:pPr>
                  <w:r w:rsidRPr="00DE5D51">
                    <w:rPr>
                      <w:rFonts w:eastAsia="Times New Roman" w:cstheme="minorHAnsi"/>
                      <w:sz w:val="22"/>
                      <w:szCs w:val="22"/>
                      <w:lang w:eastAsia="en-GB"/>
                    </w:rPr>
                    <w:t>Personable and emotionally intelligent, able to build good relationships with others.</w:t>
                  </w:r>
                </w:p>
                <w:p w14:paraId="66C5687D" w14:textId="0A8DDF24" w:rsidR="00355BCD" w:rsidRPr="00DE5D51" w:rsidRDefault="00355BCD" w:rsidP="00355BCD">
                  <w:pPr>
                    <w:pStyle w:val="ListParagraph"/>
                    <w:numPr>
                      <w:ilvl w:val="0"/>
                      <w:numId w:val="38"/>
                    </w:numPr>
                    <w:rPr>
                      <w:rFonts w:eastAsia="Times New Roman" w:cstheme="minorHAnsi"/>
                      <w:sz w:val="22"/>
                      <w:szCs w:val="22"/>
                      <w:lang w:eastAsia="en-GB"/>
                    </w:rPr>
                  </w:pPr>
                  <w:r w:rsidRPr="00DE5D51">
                    <w:rPr>
                      <w:rFonts w:eastAsia="Times New Roman" w:cstheme="minorHAnsi"/>
                      <w:sz w:val="22"/>
                      <w:szCs w:val="22"/>
                      <w:lang w:eastAsia="en-GB"/>
                    </w:rPr>
                    <w:t>Reliable and resourceful, with an ability to work independently.</w:t>
                  </w:r>
                </w:p>
                <w:p w14:paraId="1A3C0059" w14:textId="77777777" w:rsidR="00355BCD" w:rsidRPr="00DE5D51" w:rsidRDefault="00355BCD" w:rsidP="00355BCD">
                  <w:pPr>
                    <w:pStyle w:val="ListParagraph"/>
                    <w:numPr>
                      <w:ilvl w:val="0"/>
                      <w:numId w:val="38"/>
                    </w:numPr>
                    <w:spacing w:after="0" w:line="240" w:lineRule="auto"/>
                    <w:rPr>
                      <w:rFonts w:eastAsia="Times New Roman" w:cstheme="minorHAnsi"/>
                      <w:sz w:val="22"/>
                      <w:szCs w:val="22"/>
                      <w:lang w:eastAsia="en-GB"/>
                    </w:rPr>
                  </w:pPr>
                  <w:r w:rsidRPr="00DE5D51">
                    <w:rPr>
                      <w:rFonts w:eastAsia="Times New Roman" w:cstheme="minorHAnsi"/>
                      <w:sz w:val="22"/>
                      <w:szCs w:val="22"/>
                      <w:lang w:eastAsia="en-GB"/>
                    </w:rPr>
                    <w:t xml:space="preserve">Able to provide energy and leadership for developing and delivering the church planting strategy within the God for All vision. </w:t>
                  </w:r>
                </w:p>
                <w:p w14:paraId="370770E1" w14:textId="58334B7B" w:rsidR="00355BCD" w:rsidRPr="00DE5D51" w:rsidRDefault="00355BCD" w:rsidP="00355BCD">
                  <w:pPr>
                    <w:pStyle w:val="ListParagraph"/>
                    <w:numPr>
                      <w:ilvl w:val="0"/>
                      <w:numId w:val="38"/>
                    </w:numPr>
                    <w:spacing w:after="0" w:line="240" w:lineRule="auto"/>
                    <w:rPr>
                      <w:rFonts w:eastAsia="Times New Roman" w:cstheme="minorHAnsi"/>
                      <w:sz w:val="22"/>
                      <w:szCs w:val="22"/>
                      <w:lang w:eastAsia="en-GB"/>
                    </w:rPr>
                  </w:pPr>
                  <w:r w:rsidRPr="00DE5D51">
                    <w:rPr>
                      <w:rFonts w:eastAsia="Times New Roman" w:cstheme="minorHAnsi"/>
                      <w:sz w:val="22"/>
                      <w:szCs w:val="22"/>
                      <w:lang w:eastAsia="en-GB"/>
                    </w:rPr>
                    <w:t>Take responsibility for own work, a self-starter and with the proven ability to work independently.</w:t>
                  </w:r>
                </w:p>
                <w:p w14:paraId="2CCC3B42" w14:textId="40E3FC0E" w:rsidR="00355BCD" w:rsidRPr="00DE5D51" w:rsidRDefault="00355BCD" w:rsidP="00355BCD">
                  <w:pPr>
                    <w:pStyle w:val="ListParagraph"/>
                    <w:numPr>
                      <w:ilvl w:val="0"/>
                      <w:numId w:val="38"/>
                    </w:numPr>
                    <w:spacing w:after="0" w:line="240" w:lineRule="auto"/>
                    <w:rPr>
                      <w:rFonts w:eastAsia="Times New Roman" w:cstheme="minorHAnsi"/>
                      <w:sz w:val="22"/>
                      <w:szCs w:val="22"/>
                      <w:lang w:eastAsia="en-GB"/>
                    </w:rPr>
                  </w:pPr>
                  <w:r w:rsidRPr="00DE5D51">
                    <w:rPr>
                      <w:rFonts w:eastAsia="Times New Roman" w:cstheme="minorHAnsi"/>
                      <w:sz w:val="22"/>
                      <w:szCs w:val="22"/>
                      <w:lang w:eastAsia="en-GB"/>
                    </w:rPr>
                    <w:t>A desire to meet or exceed standards, welcoming feedback, and continually seeking to improve, staying focused on goals over an extended period.</w:t>
                  </w:r>
                </w:p>
                <w:p w14:paraId="33823C1C" w14:textId="77777777" w:rsidR="00355BCD" w:rsidRPr="00DE5D51" w:rsidRDefault="00355BCD" w:rsidP="00355BCD">
                  <w:pPr>
                    <w:spacing w:before="100" w:beforeAutospacing="1" w:after="100" w:afterAutospacing="1" w:line="240" w:lineRule="auto"/>
                    <w:rPr>
                      <w:rFonts w:eastAsia="Times New Roman" w:cstheme="minorHAnsi"/>
                      <w:sz w:val="22"/>
                      <w:szCs w:val="22"/>
                      <w:lang w:eastAsia="en-GB"/>
                    </w:rPr>
                  </w:pPr>
                </w:p>
              </w:tc>
            </w:tr>
            <w:tr w:rsidR="00355BCD" w:rsidRPr="00DE5D51" w14:paraId="1118F82C" w14:textId="77777777" w:rsidTr="00124E5A">
              <w:trPr>
                <w:gridBefore w:val="1"/>
                <w:wBefore w:w="8" w:type="dxa"/>
                <w:trHeight w:hRule="exact" w:val="3269"/>
              </w:trPr>
              <w:tc>
                <w:tcPr>
                  <w:tcW w:w="10078" w:type="dxa"/>
                  <w:gridSpan w:val="2"/>
                  <w:tcBorders>
                    <w:top w:val="single" w:sz="6" w:space="0" w:color="auto"/>
                    <w:left w:val="single" w:sz="6" w:space="0" w:color="auto"/>
                    <w:bottom w:val="single" w:sz="6" w:space="0" w:color="auto"/>
                    <w:right w:val="single" w:sz="6" w:space="0" w:color="auto"/>
                  </w:tcBorders>
                </w:tcPr>
                <w:p w14:paraId="50DC1C0F"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
                      <w:sz w:val="22"/>
                      <w:szCs w:val="22"/>
                    </w:rPr>
                    <w:t xml:space="preserve">Personal qualities </w:t>
                  </w:r>
                </w:p>
                <w:p w14:paraId="1C5A5E84" w14:textId="77777777" w:rsidR="00355BCD" w:rsidRPr="00DE5D51" w:rsidRDefault="00355BCD" w:rsidP="00355BCD">
                  <w:pPr>
                    <w:pStyle w:val="ListParagraph"/>
                    <w:overflowPunct w:val="0"/>
                    <w:autoSpaceDE w:val="0"/>
                    <w:autoSpaceDN w:val="0"/>
                    <w:adjustRightInd w:val="0"/>
                    <w:spacing w:after="0" w:line="240" w:lineRule="auto"/>
                    <w:textAlignment w:val="baseline"/>
                    <w:rPr>
                      <w:rFonts w:eastAsia="Calibri" w:cstheme="minorHAnsi"/>
                      <w:sz w:val="16"/>
                      <w:szCs w:val="16"/>
                    </w:rPr>
                  </w:pPr>
                </w:p>
                <w:p w14:paraId="272D44B1" w14:textId="1E3A99AB" w:rsidR="00355BCD" w:rsidRPr="00DE5D51" w:rsidRDefault="00355BCD" w:rsidP="003D54CB">
                  <w:pPr>
                    <w:pStyle w:val="ListParagraph"/>
                    <w:numPr>
                      <w:ilvl w:val="0"/>
                      <w:numId w:val="40"/>
                    </w:numPr>
                    <w:overflowPunct w:val="0"/>
                    <w:autoSpaceDE w:val="0"/>
                    <w:autoSpaceDN w:val="0"/>
                    <w:adjustRightInd w:val="0"/>
                    <w:spacing w:after="0" w:line="240" w:lineRule="auto"/>
                    <w:textAlignment w:val="baseline"/>
                    <w:rPr>
                      <w:rFonts w:eastAsia="Calibri" w:cstheme="minorHAnsi"/>
                      <w:sz w:val="22"/>
                      <w:szCs w:val="22"/>
                    </w:rPr>
                  </w:pPr>
                  <w:r w:rsidRPr="00DE5D51">
                    <w:rPr>
                      <w:rFonts w:eastAsia="Calibri" w:cstheme="minorHAnsi"/>
                      <w:sz w:val="22"/>
                      <w:szCs w:val="22"/>
                    </w:rPr>
                    <w:t>A deep commitment to a personal Christian faith</w:t>
                  </w:r>
                  <w:r w:rsidR="00D851E7" w:rsidRPr="00DE5D51">
                    <w:rPr>
                      <w:rFonts w:cstheme="minorHAnsi"/>
                    </w:rPr>
                    <w:t>, a</w:t>
                  </w:r>
                  <w:r w:rsidR="00D851E7" w:rsidRPr="00DE5D51">
                    <w:rPr>
                      <w:rFonts w:eastAsia="Calibri" w:cstheme="minorHAnsi"/>
                      <w:sz w:val="22"/>
                      <w:szCs w:val="22"/>
                    </w:rPr>
                    <w:t xml:space="preserve">ble to relate generously and positively to those of theological traditions other than their own </w:t>
                  </w:r>
                  <w:r w:rsidR="00496C8C" w:rsidRPr="00DE5D51">
                    <w:rPr>
                      <w:rFonts w:eastAsia="Calibri" w:cstheme="minorHAnsi"/>
                      <w:sz w:val="22"/>
                      <w:szCs w:val="22"/>
                    </w:rPr>
                    <w:t>alongside</w:t>
                  </w:r>
                  <w:r w:rsidR="00D851E7" w:rsidRPr="00DE5D51">
                    <w:rPr>
                      <w:rFonts w:eastAsia="Calibri" w:cstheme="minorHAnsi"/>
                      <w:sz w:val="22"/>
                      <w:szCs w:val="22"/>
                    </w:rPr>
                    <w:t xml:space="preserve"> a</w:t>
                  </w:r>
                  <w:r w:rsidRPr="00DE5D51">
                    <w:rPr>
                      <w:rFonts w:eastAsia="Calibri" w:cstheme="minorHAnsi"/>
                      <w:sz w:val="22"/>
                      <w:szCs w:val="22"/>
                    </w:rPr>
                    <w:t xml:space="preserve"> passion to see the church grow now and, in the years to come.  </w:t>
                  </w:r>
                </w:p>
                <w:p w14:paraId="368A46DA" w14:textId="710802CB" w:rsidR="00355BCD" w:rsidRPr="00DE5D51" w:rsidRDefault="00355BCD" w:rsidP="00355BCD">
                  <w:pPr>
                    <w:pStyle w:val="ListParagraph"/>
                    <w:numPr>
                      <w:ilvl w:val="0"/>
                      <w:numId w:val="40"/>
                    </w:numPr>
                    <w:overflowPunct w:val="0"/>
                    <w:autoSpaceDE w:val="0"/>
                    <w:autoSpaceDN w:val="0"/>
                    <w:adjustRightInd w:val="0"/>
                    <w:spacing w:after="0" w:line="240" w:lineRule="auto"/>
                    <w:textAlignment w:val="baseline"/>
                    <w:rPr>
                      <w:rFonts w:eastAsia="Calibri" w:cstheme="minorHAnsi"/>
                      <w:sz w:val="22"/>
                      <w:szCs w:val="22"/>
                    </w:rPr>
                  </w:pPr>
                  <w:r w:rsidRPr="00DE5D51">
                    <w:rPr>
                      <w:rFonts w:eastAsia="Calibri" w:cstheme="minorHAnsi"/>
                      <w:sz w:val="22"/>
                      <w:szCs w:val="22"/>
                    </w:rPr>
                    <w:t>Current active member in the life of a church that is in communion with Churches Together in England, with wholehearted willingness to serve under the authority of the Church of England.</w:t>
                  </w:r>
                </w:p>
                <w:p w14:paraId="0E30623A" w14:textId="77777777" w:rsidR="008962FD" w:rsidRPr="00DE5D51" w:rsidRDefault="008962FD" w:rsidP="008962FD">
                  <w:pPr>
                    <w:pStyle w:val="ListParagraph"/>
                    <w:numPr>
                      <w:ilvl w:val="0"/>
                      <w:numId w:val="40"/>
                    </w:numPr>
                    <w:rPr>
                      <w:rFonts w:eastAsia="Calibri" w:cstheme="minorHAnsi"/>
                      <w:sz w:val="22"/>
                      <w:szCs w:val="22"/>
                    </w:rPr>
                  </w:pPr>
                  <w:r w:rsidRPr="00DE5D51">
                    <w:rPr>
                      <w:rFonts w:eastAsia="Calibri" w:cstheme="minorHAnsi"/>
                      <w:sz w:val="22"/>
                      <w:szCs w:val="22"/>
                    </w:rPr>
                    <w:t>A good understanding of the Church of England, its structures, functioning and traditions.</w:t>
                  </w:r>
                </w:p>
                <w:p w14:paraId="71CCE46C" w14:textId="77777777" w:rsidR="00355BCD" w:rsidRPr="00DE5D51" w:rsidRDefault="00355BCD" w:rsidP="00355BCD">
                  <w:pPr>
                    <w:pStyle w:val="ListParagraph"/>
                    <w:numPr>
                      <w:ilvl w:val="0"/>
                      <w:numId w:val="40"/>
                    </w:numPr>
                    <w:overflowPunct w:val="0"/>
                    <w:autoSpaceDE w:val="0"/>
                    <w:autoSpaceDN w:val="0"/>
                    <w:adjustRightInd w:val="0"/>
                    <w:spacing w:after="0" w:line="240" w:lineRule="auto"/>
                    <w:textAlignment w:val="baseline"/>
                    <w:rPr>
                      <w:rFonts w:eastAsia="Times New Roman" w:cstheme="minorHAnsi"/>
                      <w:sz w:val="22"/>
                      <w:szCs w:val="22"/>
                    </w:rPr>
                  </w:pPr>
                  <w:r w:rsidRPr="00DE5D51">
                    <w:rPr>
                      <w:rFonts w:eastAsia="Calibri" w:cstheme="minorHAnsi"/>
                      <w:sz w:val="22"/>
                      <w:szCs w:val="22"/>
                    </w:rPr>
                    <w:t>P</w:t>
                  </w:r>
                  <w:r w:rsidRPr="00DE5D51">
                    <w:rPr>
                      <w:rFonts w:eastAsia="Times New Roman" w:cstheme="minorHAnsi"/>
                      <w:sz w:val="22"/>
                      <w:szCs w:val="22"/>
                    </w:rPr>
                    <w:t>rofessional, approachable, trustworthy and inspires confidence.</w:t>
                  </w:r>
                </w:p>
                <w:p w14:paraId="5C63EB29" w14:textId="77777777" w:rsidR="00355BCD" w:rsidRPr="00DE5D51" w:rsidRDefault="00355BCD" w:rsidP="00355BCD">
                  <w:pPr>
                    <w:pStyle w:val="ListParagraph"/>
                    <w:numPr>
                      <w:ilvl w:val="0"/>
                      <w:numId w:val="40"/>
                    </w:numPr>
                    <w:spacing w:after="0" w:line="240" w:lineRule="auto"/>
                    <w:rPr>
                      <w:rFonts w:eastAsia="Times New Roman" w:cstheme="minorHAnsi"/>
                      <w:sz w:val="22"/>
                      <w:szCs w:val="22"/>
                    </w:rPr>
                  </w:pPr>
                  <w:r w:rsidRPr="00DE5D51">
                    <w:rPr>
                      <w:rFonts w:eastAsia="Times New Roman" w:cstheme="minorHAnsi"/>
                      <w:sz w:val="22"/>
                      <w:szCs w:val="22"/>
                    </w:rPr>
                    <w:t>High levels of personal motivation with the ability to encourage, motivate and inspire others.</w:t>
                  </w:r>
                </w:p>
                <w:p w14:paraId="00415B57" w14:textId="77777777" w:rsidR="00355BCD" w:rsidRPr="00DE5D51" w:rsidRDefault="00355BCD" w:rsidP="00355BCD">
                  <w:pPr>
                    <w:pStyle w:val="ListParagraph"/>
                    <w:numPr>
                      <w:ilvl w:val="0"/>
                      <w:numId w:val="40"/>
                    </w:numPr>
                    <w:overflowPunct w:val="0"/>
                    <w:autoSpaceDE w:val="0"/>
                    <w:autoSpaceDN w:val="0"/>
                    <w:adjustRightInd w:val="0"/>
                    <w:spacing w:after="0" w:line="240" w:lineRule="auto"/>
                    <w:textAlignment w:val="baseline"/>
                    <w:rPr>
                      <w:rFonts w:eastAsia="Times New Roman" w:cstheme="minorHAnsi"/>
                      <w:sz w:val="22"/>
                      <w:szCs w:val="22"/>
                    </w:rPr>
                  </w:pPr>
                  <w:r w:rsidRPr="00DE5D51">
                    <w:rPr>
                      <w:rFonts w:eastAsia="Times New Roman" w:cstheme="minorHAnsi"/>
                      <w:sz w:val="22"/>
                      <w:szCs w:val="22"/>
                    </w:rPr>
                    <w:t>Enthusiastic about evangelism, discipleship and mission.</w:t>
                  </w:r>
                </w:p>
                <w:p w14:paraId="1884FFEF" w14:textId="77777777" w:rsidR="00355BCD" w:rsidRPr="00DE5D51" w:rsidRDefault="00355BCD" w:rsidP="00355BCD">
                  <w:pPr>
                    <w:pStyle w:val="ListParagraph"/>
                    <w:numPr>
                      <w:ilvl w:val="0"/>
                      <w:numId w:val="40"/>
                    </w:numPr>
                    <w:overflowPunct w:val="0"/>
                    <w:autoSpaceDE w:val="0"/>
                    <w:autoSpaceDN w:val="0"/>
                    <w:adjustRightInd w:val="0"/>
                    <w:spacing w:after="0" w:line="240" w:lineRule="auto"/>
                    <w:textAlignment w:val="baseline"/>
                    <w:rPr>
                      <w:rFonts w:eastAsia="Times New Roman" w:cstheme="minorHAnsi"/>
                      <w:sz w:val="22"/>
                      <w:szCs w:val="22"/>
                    </w:rPr>
                  </w:pPr>
                  <w:r w:rsidRPr="00DE5D51">
                    <w:rPr>
                      <w:rFonts w:eastAsia="Times New Roman" w:cstheme="minorHAnsi"/>
                      <w:sz w:val="22"/>
                      <w:szCs w:val="22"/>
                    </w:rPr>
                    <w:t xml:space="preserve">Enthusiastic about learning from others and their experiences. </w:t>
                  </w:r>
                </w:p>
                <w:p w14:paraId="1DD1B4FC" w14:textId="6989A889" w:rsidR="00355BCD" w:rsidRPr="00DE5D51" w:rsidRDefault="00355BCD" w:rsidP="00355BCD">
                  <w:pPr>
                    <w:overflowPunct w:val="0"/>
                    <w:autoSpaceDE w:val="0"/>
                    <w:autoSpaceDN w:val="0"/>
                    <w:adjustRightInd w:val="0"/>
                    <w:spacing w:after="0" w:line="240" w:lineRule="auto"/>
                    <w:ind w:left="360"/>
                    <w:textAlignment w:val="baseline"/>
                    <w:rPr>
                      <w:rFonts w:eastAsia="Times New Roman" w:cstheme="minorHAnsi"/>
                      <w:sz w:val="22"/>
                      <w:szCs w:val="22"/>
                    </w:rPr>
                  </w:pPr>
                </w:p>
              </w:tc>
            </w:tr>
            <w:tr w:rsidR="00355BCD" w:rsidRPr="00DE5D51" w14:paraId="7462C1FB" w14:textId="77777777" w:rsidTr="00124E5A">
              <w:trPr>
                <w:gridBefore w:val="1"/>
                <w:wBefore w:w="8" w:type="dxa"/>
                <w:trHeight w:hRule="exact" w:val="2574"/>
              </w:trPr>
              <w:tc>
                <w:tcPr>
                  <w:tcW w:w="10078" w:type="dxa"/>
                  <w:gridSpan w:val="2"/>
                  <w:tcBorders>
                    <w:top w:val="single" w:sz="6" w:space="0" w:color="auto"/>
                    <w:left w:val="single" w:sz="6" w:space="0" w:color="auto"/>
                    <w:bottom w:val="single" w:sz="6" w:space="0" w:color="auto"/>
                    <w:right w:val="single" w:sz="6" w:space="0" w:color="auto"/>
                  </w:tcBorders>
                </w:tcPr>
                <w:p w14:paraId="05F5748C"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
                      <w:sz w:val="22"/>
                      <w:szCs w:val="22"/>
                    </w:rPr>
                    <w:t xml:space="preserve">Methods of working </w:t>
                  </w:r>
                </w:p>
                <w:p w14:paraId="6F1E786D" w14:textId="77777777" w:rsidR="00355BCD" w:rsidRPr="00DE5D51" w:rsidRDefault="00355BCD" w:rsidP="00355BCD">
                  <w:pPr>
                    <w:pStyle w:val="ListParagraph"/>
                    <w:overflowPunct w:val="0"/>
                    <w:autoSpaceDE w:val="0"/>
                    <w:autoSpaceDN w:val="0"/>
                    <w:adjustRightInd w:val="0"/>
                    <w:spacing w:after="0" w:line="240" w:lineRule="auto"/>
                    <w:textAlignment w:val="baseline"/>
                    <w:rPr>
                      <w:rFonts w:eastAsia="Times New Roman" w:cstheme="minorHAnsi"/>
                      <w:bCs/>
                      <w:sz w:val="16"/>
                      <w:szCs w:val="16"/>
                    </w:rPr>
                  </w:pPr>
                </w:p>
                <w:p w14:paraId="3484DA0E" w14:textId="6D83AA05" w:rsidR="00355BCD" w:rsidRPr="00DE5D51" w:rsidRDefault="00355BCD" w:rsidP="00355BCD">
                  <w:pPr>
                    <w:pStyle w:val="ListParagraph"/>
                    <w:numPr>
                      <w:ilvl w:val="0"/>
                      <w:numId w:val="41"/>
                    </w:numPr>
                    <w:overflowPunct w:val="0"/>
                    <w:autoSpaceDE w:val="0"/>
                    <w:autoSpaceDN w:val="0"/>
                    <w:adjustRightInd w:val="0"/>
                    <w:spacing w:after="0" w:line="240" w:lineRule="auto"/>
                    <w:textAlignment w:val="baseline"/>
                    <w:rPr>
                      <w:rFonts w:eastAsia="Times New Roman" w:cstheme="minorHAnsi"/>
                      <w:bCs/>
                      <w:sz w:val="22"/>
                      <w:szCs w:val="22"/>
                    </w:rPr>
                  </w:pPr>
                  <w:r w:rsidRPr="00DE5D51">
                    <w:rPr>
                      <w:rFonts w:eastAsia="Times New Roman" w:cstheme="minorHAnsi"/>
                      <w:bCs/>
                      <w:sz w:val="22"/>
                      <w:szCs w:val="22"/>
                    </w:rPr>
                    <w:t>Committed to learning, working alongside, able to reflect on their practice and those of others critically.</w:t>
                  </w:r>
                </w:p>
                <w:p w14:paraId="6F2512FB" w14:textId="77777777" w:rsidR="00355BCD" w:rsidRPr="00DE5D51" w:rsidRDefault="00355BCD" w:rsidP="00355BCD">
                  <w:pPr>
                    <w:pStyle w:val="ListParagraph"/>
                    <w:numPr>
                      <w:ilvl w:val="0"/>
                      <w:numId w:val="41"/>
                    </w:numPr>
                    <w:rPr>
                      <w:rFonts w:eastAsia="Times New Roman" w:cstheme="minorHAnsi"/>
                      <w:bCs/>
                      <w:sz w:val="22"/>
                      <w:szCs w:val="22"/>
                    </w:rPr>
                  </w:pPr>
                  <w:r w:rsidRPr="00DE5D51">
                    <w:rPr>
                      <w:rFonts w:eastAsia="Times New Roman" w:cstheme="minorHAnsi"/>
                      <w:bCs/>
                      <w:sz w:val="22"/>
                      <w:szCs w:val="22"/>
                    </w:rPr>
                    <w:t xml:space="preserve">Committed to good safeguarding principles and practice as an integral element to everyday work and </w:t>
                  </w:r>
                  <w:proofErr w:type="spellStart"/>
                  <w:r w:rsidRPr="00DE5D51">
                    <w:rPr>
                      <w:rFonts w:eastAsia="Times New Roman" w:cstheme="minorHAnsi"/>
                      <w:bCs/>
                      <w:sz w:val="22"/>
                      <w:szCs w:val="22"/>
                    </w:rPr>
                    <w:t>programme</w:t>
                  </w:r>
                  <w:proofErr w:type="spellEnd"/>
                  <w:r w:rsidRPr="00DE5D51">
                    <w:rPr>
                      <w:rFonts w:eastAsia="Times New Roman" w:cstheme="minorHAnsi"/>
                      <w:bCs/>
                      <w:sz w:val="22"/>
                      <w:szCs w:val="22"/>
                    </w:rPr>
                    <w:t xml:space="preserve"> design.</w:t>
                  </w:r>
                </w:p>
                <w:p w14:paraId="67AE1197" w14:textId="77777777" w:rsidR="00355BCD" w:rsidRPr="00DE5D51" w:rsidRDefault="00355BCD" w:rsidP="00355BCD">
                  <w:pPr>
                    <w:pStyle w:val="ListParagraph"/>
                    <w:numPr>
                      <w:ilvl w:val="0"/>
                      <w:numId w:val="41"/>
                    </w:numPr>
                    <w:spacing w:after="0" w:line="240" w:lineRule="auto"/>
                    <w:rPr>
                      <w:rFonts w:eastAsia="Times New Roman" w:cstheme="minorHAnsi"/>
                      <w:bCs/>
                      <w:sz w:val="22"/>
                      <w:szCs w:val="22"/>
                      <w:lang w:eastAsia="en-GB"/>
                    </w:rPr>
                  </w:pPr>
                  <w:r w:rsidRPr="00DE5D51">
                    <w:rPr>
                      <w:rFonts w:eastAsia="Times New Roman" w:cstheme="minorHAnsi"/>
                      <w:bCs/>
                      <w:sz w:val="22"/>
                      <w:szCs w:val="22"/>
                      <w:lang w:eastAsia="en-GB"/>
                    </w:rPr>
                    <w:t xml:space="preserve">Effective and efficient </w:t>
                  </w:r>
                  <w:proofErr w:type="spellStart"/>
                  <w:r w:rsidRPr="00DE5D51">
                    <w:rPr>
                      <w:rFonts w:eastAsia="Times New Roman" w:cstheme="minorHAnsi"/>
                      <w:bCs/>
                      <w:sz w:val="22"/>
                      <w:szCs w:val="22"/>
                      <w:lang w:eastAsia="en-GB"/>
                    </w:rPr>
                    <w:t>organiser</w:t>
                  </w:r>
                  <w:proofErr w:type="spellEnd"/>
                  <w:r w:rsidRPr="00DE5D51">
                    <w:rPr>
                      <w:rFonts w:eastAsia="Times New Roman" w:cstheme="minorHAnsi"/>
                      <w:bCs/>
                      <w:sz w:val="22"/>
                      <w:szCs w:val="22"/>
                      <w:lang w:eastAsia="en-GB"/>
                    </w:rPr>
                    <w:t xml:space="preserve"> with great initiative.</w:t>
                  </w:r>
                </w:p>
                <w:p w14:paraId="1BE5CB23" w14:textId="77777777" w:rsidR="00355BCD" w:rsidRPr="00DE5D51" w:rsidRDefault="00355BCD" w:rsidP="00355BCD">
                  <w:pPr>
                    <w:pStyle w:val="ListParagraph"/>
                    <w:numPr>
                      <w:ilvl w:val="0"/>
                      <w:numId w:val="41"/>
                    </w:numPr>
                    <w:spacing w:after="0" w:line="240" w:lineRule="auto"/>
                    <w:rPr>
                      <w:rFonts w:eastAsia="Times New Roman" w:cstheme="minorHAnsi"/>
                      <w:bCs/>
                      <w:sz w:val="22"/>
                      <w:szCs w:val="22"/>
                      <w:lang w:eastAsia="en-GB"/>
                    </w:rPr>
                  </w:pPr>
                  <w:r w:rsidRPr="00DE5D51">
                    <w:rPr>
                      <w:rFonts w:eastAsia="Times New Roman" w:cstheme="minorHAnsi"/>
                      <w:bCs/>
                      <w:sz w:val="22"/>
                      <w:szCs w:val="22"/>
                      <w:lang w:eastAsia="en-GB"/>
                    </w:rPr>
                    <w:t xml:space="preserve">Skilled problem solver, able to investigate and </w:t>
                  </w:r>
                  <w:proofErr w:type="gramStart"/>
                  <w:r w:rsidRPr="00DE5D51">
                    <w:rPr>
                      <w:rFonts w:eastAsia="Times New Roman" w:cstheme="minorHAnsi"/>
                      <w:bCs/>
                      <w:sz w:val="22"/>
                      <w:szCs w:val="22"/>
                      <w:lang w:eastAsia="en-GB"/>
                    </w:rPr>
                    <w:t>breakdown</w:t>
                  </w:r>
                  <w:proofErr w:type="gramEnd"/>
                  <w:r w:rsidRPr="00DE5D51">
                    <w:rPr>
                      <w:rFonts w:eastAsia="Times New Roman" w:cstheme="minorHAnsi"/>
                      <w:bCs/>
                      <w:sz w:val="22"/>
                      <w:szCs w:val="22"/>
                      <w:lang w:eastAsia="en-GB"/>
                    </w:rPr>
                    <w:t xml:space="preserve"> underlying issues and identify potential implications.</w:t>
                  </w:r>
                </w:p>
                <w:p w14:paraId="21DB47EB" w14:textId="77777777" w:rsidR="00355BCD" w:rsidRPr="00DE5D51" w:rsidRDefault="00355BCD" w:rsidP="00355BCD">
                  <w:pPr>
                    <w:pStyle w:val="ListParagraph"/>
                    <w:spacing w:after="0" w:line="240" w:lineRule="auto"/>
                    <w:rPr>
                      <w:rFonts w:eastAsia="Times New Roman" w:cstheme="minorHAnsi"/>
                      <w:bCs/>
                      <w:sz w:val="22"/>
                      <w:szCs w:val="22"/>
                      <w:lang w:eastAsia="en-GB"/>
                    </w:rPr>
                  </w:pPr>
                </w:p>
              </w:tc>
            </w:tr>
            <w:tr w:rsidR="00355BCD" w:rsidRPr="00DE5D51" w14:paraId="53C8A525" w14:textId="77777777" w:rsidTr="00124E5A">
              <w:trPr>
                <w:gridBefore w:val="1"/>
                <w:wBefore w:w="8" w:type="dxa"/>
                <w:trHeight w:hRule="exact" w:val="3007"/>
              </w:trPr>
              <w:tc>
                <w:tcPr>
                  <w:tcW w:w="10078" w:type="dxa"/>
                  <w:gridSpan w:val="2"/>
                  <w:tcBorders>
                    <w:top w:val="single" w:sz="6" w:space="0" w:color="auto"/>
                    <w:left w:val="single" w:sz="6" w:space="0" w:color="auto"/>
                    <w:bottom w:val="single" w:sz="6" w:space="0" w:color="auto"/>
                    <w:right w:val="single" w:sz="6" w:space="0" w:color="auto"/>
                  </w:tcBorders>
                </w:tcPr>
                <w:p w14:paraId="0BB8C28E"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
                      <w:sz w:val="22"/>
                      <w:szCs w:val="22"/>
                    </w:rPr>
                    <w:t>People skills</w:t>
                  </w:r>
                </w:p>
                <w:p w14:paraId="076C262A" w14:textId="77777777" w:rsidR="00355BCD" w:rsidRPr="00DE5D51" w:rsidRDefault="00355BCD" w:rsidP="00355BCD">
                  <w:pPr>
                    <w:pStyle w:val="ListParagraph"/>
                    <w:spacing w:after="0" w:line="240" w:lineRule="auto"/>
                    <w:rPr>
                      <w:rFonts w:eastAsia="Times New Roman" w:cstheme="minorHAnsi"/>
                      <w:bCs/>
                      <w:sz w:val="16"/>
                      <w:szCs w:val="16"/>
                    </w:rPr>
                  </w:pPr>
                </w:p>
                <w:p w14:paraId="4A0C8B8A" w14:textId="64FF6A50" w:rsidR="00355BCD" w:rsidRPr="00DE5D51" w:rsidRDefault="00355BCD" w:rsidP="00355BCD">
                  <w:pPr>
                    <w:pStyle w:val="ListParagraph"/>
                    <w:numPr>
                      <w:ilvl w:val="0"/>
                      <w:numId w:val="42"/>
                    </w:numPr>
                    <w:spacing w:after="0" w:line="240" w:lineRule="auto"/>
                    <w:rPr>
                      <w:rFonts w:eastAsia="Times New Roman" w:cstheme="minorHAnsi"/>
                      <w:bCs/>
                      <w:sz w:val="22"/>
                      <w:szCs w:val="22"/>
                    </w:rPr>
                  </w:pPr>
                  <w:r w:rsidRPr="00DE5D51">
                    <w:rPr>
                      <w:rFonts w:eastAsia="Times New Roman" w:cstheme="minorHAnsi"/>
                      <w:bCs/>
                      <w:sz w:val="22"/>
                      <w:szCs w:val="22"/>
                    </w:rPr>
                    <w:t xml:space="preserve">Ability to establish and maintain positive, respectful and mutually beneficial working relationships with key stakeholders which </w:t>
                  </w:r>
                  <w:proofErr w:type="gramStart"/>
                  <w:r w:rsidRPr="00DE5D51">
                    <w:rPr>
                      <w:rFonts w:eastAsia="Times New Roman" w:cstheme="minorHAnsi"/>
                      <w:bCs/>
                      <w:sz w:val="22"/>
                      <w:szCs w:val="22"/>
                    </w:rPr>
                    <w:t>have the ability to</w:t>
                  </w:r>
                  <w:proofErr w:type="gramEnd"/>
                  <w:r w:rsidRPr="00DE5D51">
                    <w:rPr>
                      <w:rFonts w:eastAsia="Times New Roman" w:cstheme="minorHAnsi"/>
                      <w:bCs/>
                      <w:sz w:val="22"/>
                      <w:szCs w:val="22"/>
                    </w:rPr>
                    <w:t xml:space="preserve"> support and challenge at their core.</w:t>
                  </w:r>
                </w:p>
                <w:p w14:paraId="5E5211AF" w14:textId="77777777" w:rsidR="00355BCD" w:rsidRPr="00DE5D51" w:rsidRDefault="00355BCD" w:rsidP="00355BCD">
                  <w:pPr>
                    <w:pStyle w:val="ListParagraph"/>
                    <w:numPr>
                      <w:ilvl w:val="0"/>
                      <w:numId w:val="42"/>
                    </w:numPr>
                    <w:spacing w:after="0" w:line="240" w:lineRule="auto"/>
                    <w:rPr>
                      <w:rFonts w:eastAsia="Times New Roman" w:cstheme="minorHAnsi"/>
                      <w:bCs/>
                      <w:sz w:val="22"/>
                      <w:szCs w:val="22"/>
                    </w:rPr>
                  </w:pPr>
                  <w:r w:rsidRPr="00DE5D51">
                    <w:rPr>
                      <w:rFonts w:eastAsia="Times New Roman" w:cstheme="minorHAnsi"/>
                      <w:bCs/>
                      <w:sz w:val="22"/>
                      <w:szCs w:val="22"/>
                    </w:rPr>
                    <w:t>A commitment to team and the benefits of working collaboratively with others.</w:t>
                  </w:r>
                </w:p>
                <w:p w14:paraId="0D7D5DA4" w14:textId="77777777" w:rsidR="00355BCD" w:rsidRPr="00DE5D51" w:rsidRDefault="00355BCD" w:rsidP="00355BCD">
                  <w:pPr>
                    <w:pStyle w:val="ListParagraph"/>
                    <w:numPr>
                      <w:ilvl w:val="0"/>
                      <w:numId w:val="42"/>
                    </w:numPr>
                    <w:overflowPunct w:val="0"/>
                    <w:autoSpaceDE w:val="0"/>
                    <w:autoSpaceDN w:val="0"/>
                    <w:adjustRightInd w:val="0"/>
                    <w:spacing w:after="0" w:line="240" w:lineRule="auto"/>
                    <w:textAlignment w:val="baseline"/>
                    <w:rPr>
                      <w:rFonts w:eastAsia="Times New Roman" w:cstheme="minorHAnsi"/>
                      <w:bCs/>
                      <w:sz w:val="22"/>
                      <w:szCs w:val="22"/>
                    </w:rPr>
                  </w:pPr>
                  <w:r w:rsidRPr="00DE5D51">
                    <w:rPr>
                      <w:rFonts w:eastAsia="Times New Roman" w:cstheme="minorHAnsi"/>
                      <w:bCs/>
                      <w:sz w:val="22"/>
                      <w:szCs w:val="22"/>
                    </w:rPr>
                    <w:t>Demonstrated self-belief and self-awareness, having confidence in one’s judgement and resilience in adversity, and managing emotions effectively.</w:t>
                  </w:r>
                </w:p>
                <w:p w14:paraId="1D7E01BF" w14:textId="77777777" w:rsidR="00355BCD" w:rsidRPr="00DE5D51" w:rsidRDefault="00355BCD" w:rsidP="00355BCD">
                  <w:pPr>
                    <w:pStyle w:val="ListParagraph"/>
                    <w:numPr>
                      <w:ilvl w:val="0"/>
                      <w:numId w:val="42"/>
                    </w:num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Cs/>
                      <w:sz w:val="22"/>
                      <w:szCs w:val="22"/>
                      <w:lang w:eastAsia="en-GB"/>
                    </w:rPr>
                    <w:t>Adaptability, a positive attitude to change and a willingness to learn.</w:t>
                  </w:r>
                </w:p>
                <w:p w14:paraId="0615B376" w14:textId="77777777" w:rsidR="00355BCD" w:rsidRPr="00DE5D51" w:rsidRDefault="00355BCD" w:rsidP="00355BCD">
                  <w:pPr>
                    <w:pStyle w:val="ListParagraph"/>
                    <w:numPr>
                      <w:ilvl w:val="0"/>
                      <w:numId w:val="42"/>
                    </w:num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Cs/>
                      <w:sz w:val="22"/>
                      <w:szCs w:val="22"/>
                      <w:lang w:eastAsia="en-GB"/>
                    </w:rPr>
                    <w:t xml:space="preserve">Able to ‘lead-up’, lead collaboratively and empower, </w:t>
                  </w:r>
                  <w:proofErr w:type="spellStart"/>
                  <w:r w:rsidRPr="00DE5D51">
                    <w:rPr>
                      <w:rFonts w:eastAsia="Times New Roman" w:cstheme="minorHAnsi"/>
                      <w:bCs/>
                      <w:sz w:val="22"/>
                      <w:szCs w:val="22"/>
                      <w:lang w:eastAsia="en-GB"/>
                    </w:rPr>
                    <w:t>honour</w:t>
                  </w:r>
                  <w:proofErr w:type="spellEnd"/>
                  <w:r w:rsidRPr="00DE5D51">
                    <w:rPr>
                      <w:rFonts w:eastAsia="Times New Roman" w:cstheme="minorHAnsi"/>
                      <w:bCs/>
                      <w:sz w:val="22"/>
                      <w:szCs w:val="22"/>
                      <w:lang w:eastAsia="en-GB"/>
                    </w:rPr>
                    <w:t xml:space="preserve"> and receive the leadership of others</w:t>
                  </w:r>
                </w:p>
                <w:p w14:paraId="09927CC1" w14:textId="77777777" w:rsidR="00355BCD" w:rsidRPr="00DE5D51" w:rsidRDefault="00355BCD" w:rsidP="00355BCD">
                  <w:pPr>
                    <w:overflowPunct w:val="0"/>
                    <w:autoSpaceDE w:val="0"/>
                    <w:autoSpaceDN w:val="0"/>
                    <w:adjustRightInd w:val="0"/>
                    <w:spacing w:before="100" w:beforeAutospacing="1" w:after="100" w:afterAutospacing="1" w:line="240" w:lineRule="auto"/>
                    <w:textAlignment w:val="baseline"/>
                    <w:rPr>
                      <w:rFonts w:eastAsia="Times New Roman" w:cstheme="minorHAnsi"/>
                      <w:b/>
                      <w:sz w:val="22"/>
                      <w:szCs w:val="22"/>
                    </w:rPr>
                  </w:pPr>
                </w:p>
              </w:tc>
            </w:tr>
            <w:tr w:rsidR="00355BCD" w:rsidRPr="00DE5D51" w14:paraId="7089CC3D" w14:textId="77777777" w:rsidTr="00124E5A">
              <w:trPr>
                <w:gridBefore w:val="1"/>
                <w:wBefore w:w="8" w:type="dxa"/>
                <w:trHeight w:hRule="exact" w:val="1853"/>
              </w:trPr>
              <w:tc>
                <w:tcPr>
                  <w:tcW w:w="10078" w:type="dxa"/>
                  <w:gridSpan w:val="2"/>
                  <w:tcBorders>
                    <w:top w:val="single" w:sz="6" w:space="0" w:color="auto"/>
                    <w:left w:val="single" w:sz="6" w:space="0" w:color="auto"/>
                    <w:bottom w:val="single" w:sz="6" w:space="0" w:color="auto"/>
                    <w:right w:val="single" w:sz="6" w:space="0" w:color="auto"/>
                  </w:tcBorders>
                </w:tcPr>
                <w:p w14:paraId="53745CA6"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b/>
                      <w:sz w:val="22"/>
                      <w:szCs w:val="22"/>
                    </w:rPr>
                  </w:pPr>
                  <w:r w:rsidRPr="00DE5D51">
                    <w:rPr>
                      <w:rFonts w:eastAsia="Times New Roman" w:cstheme="minorHAnsi"/>
                      <w:b/>
                      <w:sz w:val="22"/>
                      <w:szCs w:val="22"/>
                    </w:rPr>
                    <w:lastRenderedPageBreak/>
                    <w:t>Communication</w:t>
                  </w:r>
                </w:p>
                <w:p w14:paraId="7895CD4A" w14:textId="77777777" w:rsidR="00355BCD" w:rsidRPr="00DE5D51" w:rsidRDefault="00355BCD" w:rsidP="00355BCD">
                  <w:pPr>
                    <w:pStyle w:val="ListParagraph"/>
                    <w:spacing w:after="0" w:line="240" w:lineRule="auto"/>
                    <w:rPr>
                      <w:rFonts w:eastAsia="Times New Roman" w:cstheme="minorHAnsi"/>
                      <w:sz w:val="22"/>
                      <w:szCs w:val="22"/>
                    </w:rPr>
                  </w:pPr>
                </w:p>
                <w:p w14:paraId="32132ED6" w14:textId="6B24A9DF" w:rsidR="00355BCD" w:rsidRPr="00DE5D51" w:rsidRDefault="00355BCD" w:rsidP="00355BCD">
                  <w:pPr>
                    <w:pStyle w:val="ListParagraph"/>
                    <w:numPr>
                      <w:ilvl w:val="0"/>
                      <w:numId w:val="43"/>
                    </w:numPr>
                    <w:spacing w:after="0" w:line="240" w:lineRule="auto"/>
                    <w:rPr>
                      <w:rFonts w:eastAsia="Times New Roman" w:cstheme="minorHAnsi"/>
                      <w:sz w:val="22"/>
                      <w:szCs w:val="22"/>
                    </w:rPr>
                  </w:pPr>
                  <w:r w:rsidRPr="00DE5D51">
                    <w:rPr>
                      <w:rFonts w:eastAsia="Times New Roman" w:cstheme="minorHAnsi"/>
                      <w:sz w:val="22"/>
                      <w:szCs w:val="22"/>
                    </w:rPr>
                    <w:t xml:space="preserve">Effective and persuasive written and oral communication skills, including presentations and report writing, that are intentionally tailored for the audience. </w:t>
                  </w:r>
                </w:p>
                <w:p w14:paraId="24F89C1D" w14:textId="77777777" w:rsidR="00355BCD" w:rsidRPr="00DE5D51" w:rsidRDefault="00355BCD" w:rsidP="00355BCD">
                  <w:pPr>
                    <w:pStyle w:val="ListParagraph"/>
                    <w:numPr>
                      <w:ilvl w:val="0"/>
                      <w:numId w:val="43"/>
                    </w:numPr>
                    <w:overflowPunct w:val="0"/>
                    <w:autoSpaceDE w:val="0"/>
                    <w:autoSpaceDN w:val="0"/>
                    <w:adjustRightInd w:val="0"/>
                    <w:spacing w:after="0" w:line="240" w:lineRule="auto"/>
                    <w:textAlignment w:val="baseline"/>
                    <w:rPr>
                      <w:rFonts w:eastAsia="Times New Roman" w:cstheme="minorHAnsi"/>
                      <w:sz w:val="22"/>
                      <w:szCs w:val="22"/>
                    </w:rPr>
                  </w:pPr>
                  <w:r w:rsidRPr="00DE5D51">
                    <w:rPr>
                      <w:rFonts w:eastAsia="Times New Roman" w:cstheme="minorHAnsi"/>
                      <w:sz w:val="22"/>
                      <w:szCs w:val="22"/>
                    </w:rPr>
                    <w:t>Respectful relationships/valuing all theological perspectives and traditions, able to work with lay and clergy leaders effectively.</w:t>
                  </w:r>
                </w:p>
              </w:tc>
            </w:tr>
          </w:tbl>
          <w:p w14:paraId="3729585A" w14:textId="77777777" w:rsidR="00355BCD" w:rsidRPr="00DE5D51" w:rsidRDefault="00355BCD" w:rsidP="00355BCD">
            <w:pPr>
              <w:spacing w:line="240" w:lineRule="auto"/>
              <w:rPr>
                <w:rFonts w:cstheme="minorHAnsi"/>
                <w:b/>
                <w:bCs/>
              </w:rPr>
            </w:pPr>
          </w:p>
          <w:p w14:paraId="0E9CF218" w14:textId="2577C681" w:rsidR="00355BCD" w:rsidRPr="00371655" w:rsidRDefault="00355BCD" w:rsidP="00355BCD">
            <w:pPr>
              <w:spacing w:line="240" w:lineRule="auto"/>
              <w:rPr>
                <w:rFonts w:cstheme="minorHAnsi"/>
                <w:b/>
                <w:bCs/>
                <w:sz w:val="36"/>
                <w:szCs w:val="36"/>
              </w:rPr>
            </w:pPr>
            <w:r w:rsidRPr="00371655">
              <w:rPr>
                <w:rFonts w:cstheme="minorHAnsi"/>
                <w:b/>
                <w:bCs/>
                <w:sz w:val="36"/>
                <w:szCs w:val="36"/>
              </w:rPr>
              <w:t>STAFF BENEFITS</w:t>
            </w:r>
          </w:p>
        </w:tc>
      </w:tr>
      <w:tr w:rsidR="00355BCD" w:rsidRPr="006F6664" w14:paraId="1750138C" w14:textId="77777777" w:rsidTr="006F6664">
        <w:trPr>
          <w:trHeight w:val="652"/>
        </w:trPr>
        <w:tc>
          <w:tcPr>
            <w:tcW w:w="10470" w:type="dxa"/>
            <w:gridSpan w:val="2"/>
          </w:tcPr>
          <w:tbl>
            <w:tblPr>
              <w:tblpPr w:leftFromText="180" w:rightFromText="180" w:vertAnchor="text" w:horzAnchor="margin" w:tblpY="-62"/>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8080"/>
            </w:tblGrid>
            <w:tr w:rsidR="00355BCD" w:rsidRPr="00DE5D51" w14:paraId="699FE084" w14:textId="77777777" w:rsidTr="00CA2281">
              <w:trPr>
                <w:cantSplit/>
              </w:trPr>
              <w:tc>
                <w:tcPr>
                  <w:tcW w:w="10343" w:type="dxa"/>
                  <w:gridSpan w:val="2"/>
                  <w:shd w:val="clear" w:color="auto" w:fill="CCCCFF"/>
                </w:tcPr>
                <w:p w14:paraId="343ED5E1" w14:textId="77777777" w:rsidR="00355BCD" w:rsidRPr="00DE5D51" w:rsidRDefault="00355BCD" w:rsidP="00355BCD">
                  <w:pPr>
                    <w:rPr>
                      <w:rFonts w:cstheme="minorHAnsi"/>
                      <w:b/>
                      <w:bCs/>
                    </w:rPr>
                  </w:pPr>
                  <w:r w:rsidRPr="00DE5D51">
                    <w:rPr>
                      <w:rFonts w:cstheme="minorHAnsi"/>
                      <w:b/>
                      <w:bCs/>
                    </w:rPr>
                    <w:lastRenderedPageBreak/>
                    <w:t>Benefits</w:t>
                  </w:r>
                </w:p>
              </w:tc>
            </w:tr>
            <w:tr w:rsidR="00355BCD" w:rsidRPr="00DE5D51" w14:paraId="20F517A0" w14:textId="77777777" w:rsidTr="00CA2281">
              <w:trPr>
                <w:cantSplit/>
              </w:trPr>
              <w:tc>
                <w:tcPr>
                  <w:tcW w:w="2263" w:type="dxa"/>
                </w:tcPr>
                <w:p w14:paraId="3575289B" w14:textId="77777777" w:rsidR="00355BCD" w:rsidRPr="00DE5D51" w:rsidRDefault="00355BCD" w:rsidP="00355BCD">
                  <w:pPr>
                    <w:rPr>
                      <w:rFonts w:cstheme="minorHAnsi"/>
                      <w:b/>
                      <w:bCs/>
                    </w:rPr>
                  </w:pPr>
                  <w:r w:rsidRPr="00DE5D51">
                    <w:rPr>
                      <w:rFonts w:cstheme="minorHAnsi"/>
                      <w:b/>
                      <w:bCs/>
                    </w:rPr>
                    <w:t>Salary</w:t>
                  </w:r>
                </w:p>
              </w:tc>
              <w:tc>
                <w:tcPr>
                  <w:tcW w:w="8080" w:type="dxa"/>
                </w:tcPr>
                <w:p w14:paraId="6AA3976D" w14:textId="39111030" w:rsidR="00355BCD" w:rsidRPr="00DE5D51" w:rsidRDefault="00355BCD" w:rsidP="00355BCD">
                  <w:pPr>
                    <w:rPr>
                      <w:rFonts w:cstheme="minorHAnsi"/>
                      <w:bCs/>
                      <w:sz w:val="22"/>
                      <w:szCs w:val="22"/>
                    </w:rPr>
                  </w:pPr>
                  <w:r w:rsidRPr="007C37D8">
                    <w:rPr>
                      <w:rFonts w:cstheme="minorHAnsi"/>
                      <w:bCs/>
                      <w:sz w:val="22"/>
                      <w:szCs w:val="22"/>
                    </w:rPr>
                    <w:t>£4</w:t>
                  </w:r>
                  <w:r w:rsidR="007C37D8">
                    <w:rPr>
                      <w:rFonts w:cstheme="minorHAnsi"/>
                      <w:bCs/>
                      <w:sz w:val="22"/>
                      <w:szCs w:val="22"/>
                    </w:rPr>
                    <w:t>2,528</w:t>
                  </w:r>
                  <w:r w:rsidRPr="007C37D8">
                    <w:rPr>
                      <w:rFonts w:cstheme="minorHAnsi"/>
                      <w:bCs/>
                      <w:sz w:val="22"/>
                      <w:szCs w:val="22"/>
                    </w:rPr>
                    <w:t>.00 pa</w:t>
                  </w:r>
                  <w:r w:rsidRPr="00DE5D51">
                    <w:rPr>
                      <w:rFonts w:cstheme="minorHAnsi"/>
                      <w:bCs/>
                      <w:sz w:val="22"/>
                      <w:szCs w:val="22"/>
                    </w:rPr>
                    <w:t xml:space="preserve"> (pro </w:t>
                  </w:r>
                  <w:proofErr w:type="gramStart"/>
                  <w:r w:rsidRPr="00DE5D51">
                    <w:rPr>
                      <w:rFonts w:cstheme="minorHAnsi"/>
                      <w:bCs/>
                      <w:sz w:val="22"/>
                      <w:szCs w:val="22"/>
                    </w:rPr>
                    <w:t>rata</w:t>
                  </w:r>
                  <w:proofErr w:type="gramEnd"/>
                  <w:r w:rsidRPr="00DE5D51">
                    <w:rPr>
                      <w:rFonts w:cstheme="minorHAnsi"/>
                      <w:bCs/>
                      <w:sz w:val="22"/>
                      <w:szCs w:val="22"/>
                    </w:rPr>
                    <w:t xml:space="preserve"> for part time employees)</w:t>
                  </w:r>
                </w:p>
              </w:tc>
            </w:tr>
            <w:tr w:rsidR="00355BCD" w:rsidRPr="00DE5D51" w14:paraId="09E5138E" w14:textId="77777777" w:rsidTr="00CA2281">
              <w:trPr>
                <w:cantSplit/>
              </w:trPr>
              <w:tc>
                <w:tcPr>
                  <w:tcW w:w="2263" w:type="dxa"/>
                </w:tcPr>
                <w:p w14:paraId="75982598" w14:textId="77777777" w:rsidR="00355BCD" w:rsidRPr="00DE5D51" w:rsidRDefault="00355BCD" w:rsidP="00355BCD">
                  <w:pPr>
                    <w:rPr>
                      <w:rFonts w:cstheme="minorHAnsi"/>
                      <w:b/>
                      <w:bCs/>
                    </w:rPr>
                  </w:pPr>
                  <w:r w:rsidRPr="00DE5D51">
                    <w:rPr>
                      <w:rFonts w:cstheme="minorHAnsi"/>
                      <w:b/>
                      <w:bCs/>
                    </w:rPr>
                    <w:t>Pension</w:t>
                  </w:r>
                </w:p>
              </w:tc>
              <w:tc>
                <w:tcPr>
                  <w:tcW w:w="8080" w:type="dxa"/>
                </w:tcPr>
                <w:p w14:paraId="390869D9" w14:textId="77777777" w:rsidR="00A93820" w:rsidRDefault="00355BCD" w:rsidP="00355BCD">
                  <w:pPr>
                    <w:rPr>
                      <w:rFonts w:cstheme="minorHAnsi"/>
                      <w:sz w:val="22"/>
                      <w:szCs w:val="22"/>
                    </w:rPr>
                  </w:pPr>
                  <w:r w:rsidRPr="00DE5D51">
                    <w:rPr>
                      <w:rFonts w:cstheme="minorHAnsi"/>
                      <w:sz w:val="22"/>
                      <w:szCs w:val="22"/>
                    </w:rPr>
                    <w:t>A non-contributory, deﬁned contributions scheme (employer’s contribution is 15% of salary</w:t>
                  </w:r>
                  <w:r w:rsidR="00A93820">
                    <w:rPr>
                      <w:rFonts w:cstheme="minorHAnsi"/>
                      <w:sz w:val="22"/>
                      <w:szCs w:val="22"/>
                    </w:rPr>
                    <w:t>)</w:t>
                  </w:r>
                </w:p>
                <w:p w14:paraId="68E73B91" w14:textId="12D177FC" w:rsidR="00355BCD" w:rsidRPr="00DE5D51" w:rsidRDefault="002D75DB" w:rsidP="00355BCD">
                  <w:pPr>
                    <w:rPr>
                      <w:rFonts w:cstheme="minorHAnsi"/>
                      <w:sz w:val="22"/>
                      <w:szCs w:val="22"/>
                    </w:rPr>
                  </w:pPr>
                  <w:r w:rsidRPr="002D75DB">
                    <w:rPr>
                      <w:rFonts w:cstheme="minorHAnsi"/>
                      <w:sz w:val="22"/>
                      <w:szCs w:val="22"/>
                    </w:rPr>
                    <w:t>Clergy employees may choose to remain in the Clergy Pension Scheme (employer contribution up to 15%)</w:t>
                  </w:r>
                </w:p>
              </w:tc>
            </w:tr>
            <w:tr w:rsidR="00355BCD" w:rsidRPr="00DE5D51" w14:paraId="49FC7892" w14:textId="77777777" w:rsidTr="00CA2281">
              <w:trPr>
                <w:cantSplit/>
              </w:trPr>
              <w:tc>
                <w:tcPr>
                  <w:tcW w:w="2263" w:type="dxa"/>
                </w:tcPr>
                <w:p w14:paraId="342BD4F3" w14:textId="77777777" w:rsidR="00355BCD" w:rsidRPr="00DE5D51" w:rsidRDefault="00355BCD" w:rsidP="00355BCD">
                  <w:pPr>
                    <w:rPr>
                      <w:rFonts w:cstheme="minorHAnsi"/>
                      <w:b/>
                      <w:bCs/>
                    </w:rPr>
                  </w:pPr>
                  <w:r w:rsidRPr="00DE5D51">
                    <w:rPr>
                      <w:rFonts w:cstheme="minorHAnsi"/>
                      <w:b/>
                      <w:bCs/>
                    </w:rPr>
                    <w:t>Car</w:t>
                  </w:r>
                </w:p>
              </w:tc>
              <w:tc>
                <w:tcPr>
                  <w:tcW w:w="8080" w:type="dxa"/>
                </w:tcPr>
                <w:p w14:paraId="1095481F" w14:textId="7839B788" w:rsidR="00355BCD" w:rsidRPr="00DE5D51" w:rsidRDefault="00355BCD" w:rsidP="00355BCD">
                  <w:pPr>
                    <w:rPr>
                      <w:rFonts w:cstheme="minorHAnsi"/>
                      <w:bCs/>
                      <w:sz w:val="22"/>
                      <w:szCs w:val="22"/>
                    </w:rPr>
                  </w:pPr>
                  <w:r w:rsidRPr="00DE5D51">
                    <w:rPr>
                      <w:rFonts w:cstheme="minorHAnsi"/>
                      <w:bCs/>
                      <w:sz w:val="22"/>
                      <w:szCs w:val="22"/>
                    </w:rPr>
                    <w:t>Mileage paid at 45ppm</w:t>
                  </w:r>
                </w:p>
              </w:tc>
            </w:tr>
            <w:tr w:rsidR="00355BCD" w:rsidRPr="00DE5D51" w14:paraId="1CF84131" w14:textId="77777777" w:rsidTr="00CA2281">
              <w:trPr>
                <w:cantSplit/>
              </w:trPr>
              <w:tc>
                <w:tcPr>
                  <w:tcW w:w="2263" w:type="dxa"/>
                </w:tcPr>
                <w:p w14:paraId="75AA526D" w14:textId="77777777" w:rsidR="00355BCD" w:rsidRPr="00DE5D51" w:rsidRDefault="00355BCD" w:rsidP="00355BCD">
                  <w:pPr>
                    <w:rPr>
                      <w:rFonts w:cstheme="minorHAnsi"/>
                      <w:b/>
                      <w:bCs/>
                    </w:rPr>
                  </w:pPr>
                  <w:r w:rsidRPr="00DE5D51">
                    <w:rPr>
                      <w:rFonts w:cstheme="minorHAnsi"/>
                      <w:b/>
                      <w:bCs/>
                    </w:rPr>
                    <w:t>Office provision</w:t>
                  </w:r>
                </w:p>
              </w:tc>
              <w:tc>
                <w:tcPr>
                  <w:tcW w:w="8080" w:type="dxa"/>
                </w:tcPr>
                <w:p w14:paraId="22291430" w14:textId="6E309255" w:rsidR="00355BCD" w:rsidRPr="00DE5D51" w:rsidRDefault="00355BCD" w:rsidP="00355BCD">
                  <w:pPr>
                    <w:rPr>
                      <w:rFonts w:cstheme="minorHAnsi"/>
                      <w:bCs/>
                      <w:sz w:val="22"/>
                      <w:szCs w:val="22"/>
                    </w:rPr>
                  </w:pPr>
                  <w:r w:rsidRPr="00DE5D51">
                    <w:rPr>
                      <w:rFonts w:cstheme="minorHAnsi"/>
                      <w:bCs/>
                      <w:sz w:val="22"/>
                      <w:szCs w:val="22"/>
                    </w:rPr>
                    <w:t>Office space in Church House, Penrith</w:t>
                  </w:r>
                </w:p>
              </w:tc>
            </w:tr>
            <w:tr w:rsidR="00355BCD" w:rsidRPr="00DE5D51" w14:paraId="247059F2" w14:textId="77777777" w:rsidTr="00CA2281">
              <w:trPr>
                <w:cantSplit/>
              </w:trPr>
              <w:tc>
                <w:tcPr>
                  <w:tcW w:w="2263" w:type="dxa"/>
                </w:tcPr>
                <w:p w14:paraId="7AE9C0C6" w14:textId="77777777" w:rsidR="00355BCD" w:rsidRPr="00DE5D51" w:rsidRDefault="00355BCD" w:rsidP="00355BCD">
                  <w:pPr>
                    <w:rPr>
                      <w:rFonts w:cstheme="minorHAnsi"/>
                      <w:b/>
                      <w:bCs/>
                    </w:rPr>
                  </w:pPr>
                  <w:r w:rsidRPr="00DE5D51">
                    <w:rPr>
                      <w:rFonts w:cstheme="minorHAnsi"/>
                      <w:b/>
                      <w:bCs/>
                    </w:rPr>
                    <w:t>Mobile phone</w:t>
                  </w:r>
                </w:p>
              </w:tc>
              <w:tc>
                <w:tcPr>
                  <w:tcW w:w="8080" w:type="dxa"/>
                </w:tcPr>
                <w:p w14:paraId="7495732C" w14:textId="0FEC0A44" w:rsidR="00355BCD" w:rsidRPr="00DE5D51" w:rsidRDefault="00355BCD" w:rsidP="00355BCD">
                  <w:pPr>
                    <w:rPr>
                      <w:rFonts w:cstheme="minorHAnsi"/>
                      <w:bCs/>
                      <w:sz w:val="22"/>
                      <w:szCs w:val="22"/>
                    </w:rPr>
                  </w:pPr>
                  <w:r w:rsidRPr="00DE5D51">
                    <w:rPr>
                      <w:rFonts w:cstheme="minorHAnsi"/>
                      <w:bCs/>
                      <w:sz w:val="22"/>
                      <w:szCs w:val="22"/>
                    </w:rPr>
                    <w:t>Smartphone with remote access to email</w:t>
                  </w:r>
                </w:p>
              </w:tc>
            </w:tr>
            <w:tr w:rsidR="00355BCD" w:rsidRPr="00DE5D51" w14:paraId="47AFC142" w14:textId="77777777" w:rsidTr="00CA2281">
              <w:trPr>
                <w:cantSplit/>
              </w:trPr>
              <w:tc>
                <w:tcPr>
                  <w:tcW w:w="2263" w:type="dxa"/>
                </w:tcPr>
                <w:p w14:paraId="05374F3E" w14:textId="77777777" w:rsidR="00355BCD" w:rsidRPr="00DE5D51" w:rsidRDefault="00355BCD" w:rsidP="00355BCD">
                  <w:pPr>
                    <w:rPr>
                      <w:rFonts w:cstheme="minorHAnsi"/>
                      <w:b/>
                      <w:bCs/>
                    </w:rPr>
                  </w:pPr>
                  <w:r w:rsidRPr="00DE5D51">
                    <w:rPr>
                      <w:rFonts w:cstheme="minorHAnsi"/>
                      <w:b/>
                      <w:bCs/>
                    </w:rPr>
                    <w:t>Working pattern</w:t>
                  </w:r>
                </w:p>
              </w:tc>
              <w:tc>
                <w:tcPr>
                  <w:tcW w:w="8080" w:type="dxa"/>
                </w:tcPr>
                <w:p w14:paraId="12B5133D" w14:textId="77777777" w:rsidR="00355BCD" w:rsidRPr="00DE5D51" w:rsidRDefault="00355BCD" w:rsidP="00355BCD">
                  <w:pPr>
                    <w:overflowPunct w:val="0"/>
                    <w:autoSpaceDE w:val="0"/>
                    <w:autoSpaceDN w:val="0"/>
                    <w:adjustRightInd w:val="0"/>
                    <w:spacing w:after="0" w:line="240" w:lineRule="auto"/>
                    <w:textAlignment w:val="baseline"/>
                    <w:rPr>
                      <w:rFonts w:eastAsia="Times New Roman" w:cstheme="minorHAnsi"/>
                      <w:sz w:val="22"/>
                      <w:szCs w:val="22"/>
                    </w:rPr>
                  </w:pPr>
                  <w:r w:rsidRPr="00DE5D51">
                    <w:rPr>
                      <w:rFonts w:eastAsia="Times New Roman" w:cstheme="minorHAnsi"/>
                      <w:sz w:val="22"/>
                      <w:szCs w:val="22"/>
                    </w:rPr>
                    <w:t xml:space="preserve">This is a full-time position. Due to the nature of this role, regular travel and a willingness to work some evenings and occasional weekends (for one off events, occasional preaching and visits to churches) is necessary. The MMSI team is based at the Diocesan Office in Penrith, with much of our work with local leaders and parishes happening in local churches. </w:t>
                  </w:r>
                </w:p>
              </w:tc>
            </w:tr>
            <w:tr w:rsidR="00355BCD" w:rsidRPr="00DE5D51" w14:paraId="415343E1" w14:textId="77777777" w:rsidTr="00CA2281">
              <w:trPr>
                <w:cantSplit/>
              </w:trPr>
              <w:tc>
                <w:tcPr>
                  <w:tcW w:w="2263" w:type="dxa"/>
                </w:tcPr>
                <w:p w14:paraId="3C95E05C" w14:textId="77777777" w:rsidR="00355BCD" w:rsidRPr="00DE5D51" w:rsidRDefault="00355BCD" w:rsidP="00355BCD">
                  <w:pPr>
                    <w:rPr>
                      <w:rFonts w:cstheme="minorHAnsi"/>
                      <w:b/>
                      <w:bCs/>
                    </w:rPr>
                  </w:pPr>
                  <w:r w:rsidRPr="00DE5D51">
                    <w:rPr>
                      <w:rFonts w:cstheme="minorHAnsi"/>
                      <w:b/>
                      <w:bCs/>
                    </w:rPr>
                    <w:t>Working expenses</w:t>
                  </w:r>
                </w:p>
              </w:tc>
              <w:tc>
                <w:tcPr>
                  <w:tcW w:w="8080" w:type="dxa"/>
                </w:tcPr>
                <w:p w14:paraId="5CCD0C07" w14:textId="77777777" w:rsidR="00355BCD" w:rsidRPr="00DE5D51" w:rsidRDefault="00355BCD" w:rsidP="00355BCD">
                  <w:pPr>
                    <w:rPr>
                      <w:rFonts w:cstheme="minorHAnsi"/>
                      <w:bCs/>
                      <w:sz w:val="22"/>
                      <w:szCs w:val="22"/>
                    </w:rPr>
                  </w:pPr>
                  <w:r w:rsidRPr="00DE5D51">
                    <w:rPr>
                      <w:rFonts w:cstheme="minorHAnsi"/>
                      <w:bCs/>
                      <w:sz w:val="22"/>
                      <w:szCs w:val="22"/>
                    </w:rPr>
                    <w:t>Funded as appropriate</w:t>
                  </w:r>
                </w:p>
              </w:tc>
            </w:tr>
            <w:tr w:rsidR="00355BCD" w:rsidRPr="00DE5D51" w14:paraId="656D26E7" w14:textId="77777777" w:rsidTr="00CA2281">
              <w:trPr>
                <w:cantSplit/>
              </w:trPr>
              <w:tc>
                <w:tcPr>
                  <w:tcW w:w="2263" w:type="dxa"/>
                </w:tcPr>
                <w:p w14:paraId="325FF8B0" w14:textId="77777777" w:rsidR="00355BCD" w:rsidRPr="00DE5D51" w:rsidRDefault="00355BCD" w:rsidP="00355BCD">
                  <w:pPr>
                    <w:rPr>
                      <w:rFonts w:cstheme="minorHAnsi"/>
                      <w:b/>
                      <w:bCs/>
                    </w:rPr>
                  </w:pPr>
                  <w:r w:rsidRPr="00DE5D51">
                    <w:rPr>
                      <w:rFonts w:cstheme="minorHAnsi"/>
                      <w:b/>
                      <w:bCs/>
                    </w:rPr>
                    <w:t>Other benefits</w:t>
                  </w:r>
                </w:p>
                <w:p w14:paraId="26D44BA2" w14:textId="77777777" w:rsidR="00355BCD" w:rsidRPr="00DE5D51" w:rsidRDefault="00355BCD" w:rsidP="00355BCD">
                  <w:pPr>
                    <w:rPr>
                      <w:rFonts w:cstheme="minorHAnsi"/>
                      <w:b/>
                      <w:bCs/>
                    </w:rPr>
                  </w:pPr>
                </w:p>
              </w:tc>
              <w:tc>
                <w:tcPr>
                  <w:tcW w:w="8080" w:type="dxa"/>
                </w:tcPr>
                <w:p w14:paraId="39665B92" w14:textId="77777777" w:rsidR="00355BCD" w:rsidRPr="00DE5D51" w:rsidRDefault="00355BCD" w:rsidP="00355BCD">
                  <w:pPr>
                    <w:numPr>
                      <w:ilvl w:val="0"/>
                      <w:numId w:val="37"/>
                    </w:numPr>
                    <w:overflowPunct w:val="0"/>
                    <w:autoSpaceDE w:val="0"/>
                    <w:autoSpaceDN w:val="0"/>
                    <w:adjustRightInd w:val="0"/>
                    <w:spacing w:after="0" w:line="240" w:lineRule="auto"/>
                    <w:textAlignment w:val="baseline"/>
                    <w:rPr>
                      <w:rFonts w:cstheme="minorHAnsi"/>
                      <w:bCs/>
                      <w:sz w:val="22"/>
                      <w:szCs w:val="22"/>
                    </w:rPr>
                  </w:pPr>
                  <w:r w:rsidRPr="00DE5D51">
                    <w:rPr>
                      <w:rFonts w:cstheme="minorHAnsi"/>
                      <w:bCs/>
                      <w:sz w:val="22"/>
                      <w:szCs w:val="22"/>
                    </w:rPr>
                    <w:t>34 days annual leave including public holidays (pro rata)</w:t>
                  </w:r>
                </w:p>
                <w:p w14:paraId="26D3C216" w14:textId="77777777" w:rsidR="00355BCD" w:rsidRPr="00DE5D51" w:rsidRDefault="00355BCD" w:rsidP="00355BCD">
                  <w:pPr>
                    <w:numPr>
                      <w:ilvl w:val="0"/>
                      <w:numId w:val="37"/>
                    </w:numPr>
                    <w:overflowPunct w:val="0"/>
                    <w:autoSpaceDE w:val="0"/>
                    <w:autoSpaceDN w:val="0"/>
                    <w:adjustRightInd w:val="0"/>
                    <w:spacing w:after="0" w:line="240" w:lineRule="auto"/>
                    <w:textAlignment w:val="baseline"/>
                    <w:rPr>
                      <w:rFonts w:cstheme="minorHAnsi"/>
                      <w:bCs/>
                      <w:sz w:val="22"/>
                      <w:szCs w:val="22"/>
                    </w:rPr>
                  </w:pPr>
                  <w:r w:rsidRPr="00DE5D51">
                    <w:rPr>
                      <w:rFonts w:cstheme="minorHAnsi"/>
                      <w:bCs/>
                      <w:sz w:val="22"/>
                      <w:szCs w:val="22"/>
                    </w:rPr>
                    <w:t xml:space="preserve">35 </w:t>
                  </w:r>
                  <w:proofErr w:type="spellStart"/>
                  <w:r w:rsidRPr="00DE5D51">
                    <w:rPr>
                      <w:rFonts w:cstheme="minorHAnsi"/>
                      <w:bCs/>
                      <w:sz w:val="22"/>
                      <w:szCs w:val="22"/>
                    </w:rPr>
                    <w:t>hrs</w:t>
                  </w:r>
                  <w:proofErr w:type="spellEnd"/>
                  <w:r w:rsidRPr="00DE5D51">
                    <w:rPr>
                      <w:rFonts w:cstheme="minorHAnsi"/>
                      <w:bCs/>
                      <w:sz w:val="22"/>
                      <w:szCs w:val="22"/>
                    </w:rPr>
                    <w:t xml:space="preserve"> a week flexi-time system in operation</w:t>
                  </w:r>
                </w:p>
                <w:p w14:paraId="24C99BDD" w14:textId="12FDB85C" w:rsidR="00355BCD" w:rsidRPr="00DE5D51" w:rsidRDefault="00355BCD" w:rsidP="00355BCD">
                  <w:pPr>
                    <w:numPr>
                      <w:ilvl w:val="0"/>
                      <w:numId w:val="37"/>
                    </w:numPr>
                    <w:overflowPunct w:val="0"/>
                    <w:autoSpaceDE w:val="0"/>
                    <w:autoSpaceDN w:val="0"/>
                    <w:adjustRightInd w:val="0"/>
                    <w:spacing w:after="0" w:line="240" w:lineRule="auto"/>
                    <w:textAlignment w:val="baseline"/>
                    <w:rPr>
                      <w:rFonts w:cstheme="minorHAnsi"/>
                      <w:sz w:val="22"/>
                      <w:szCs w:val="22"/>
                    </w:rPr>
                  </w:pPr>
                  <w:r w:rsidRPr="00DE5D51">
                    <w:rPr>
                      <w:rFonts w:cstheme="minorHAnsi"/>
                      <w:sz w:val="22"/>
                      <w:szCs w:val="22"/>
                    </w:rPr>
                    <w:t>Time off in lieu of hours worked at evenings and weekends</w:t>
                  </w:r>
                </w:p>
              </w:tc>
            </w:tr>
          </w:tbl>
          <w:p w14:paraId="02A88DAF" w14:textId="7BA4A055" w:rsidR="00355BCD" w:rsidRPr="00DE5D51" w:rsidRDefault="00355BCD" w:rsidP="00355BCD">
            <w:pPr>
              <w:rPr>
                <w:rFonts w:cstheme="minorHAnsi"/>
              </w:rPr>
            </w:pPr>
          </w:p>
        </w:tc>
      </w:tr>
      <w:tr w:rsidR="00355BCD" w:rsidRPr="006F6664" w14:paraId="677B7FD9" w14:textId="77777777" w:rsidTr="006F6664">
        <w:trPr>
          <w:trHeight w:val="109"/>
        </w:trPr>
        <w:tc>
          <w:tcPr>
            <w:tcW w:w="10470" w:type="dxa"/>
            <w:gridSpan w:val="2"/>
          </w:tcPr>
          <w:p w14:paraId="0076C54B" w14:textId="2E63DC39" w:rsidR="00355BCD" w:rsidRPr="00DE5D51" w:rsidRDefault="00355BCD" w:rsidP="00355BCD">
            <w:pPr>
              <w:rPr>
                <w:rFonts w:cstheme="minorHAnsi"/>
              </w:rPr>
            </w:pPr>
          </w:p>
        </w:tc>
      </w:tr>
      <w:tr w:rsidR="00355BCD" w:rsidRPr="006F6664" w14:paraId="65B9B053" w14:textId="77777777" w:rsidTr="006F6664">
        <w:trPr>
          <w:trHeight w:val="652"/>
        </w:trPr>
        <w:tc>
          <w:tcPr>
            <w:tcW w:w="10470" w:type="dxa"/>
            <w:gridSpan w:val="2"/>
          </w:tcPr>
          <w:p w14:paraId="07E48B1E" w14:textId="00299AD9" w:rsidR="00355BCD" w:rsidRPr="00DE5D51" w:rsidRDefault="00355BCD" w:rsidP="00355BCD">
            <w:pPr>
              <w:rPr>
                <w:rFonts w:cstheme="minorHAnsi"/>
                <w:noProof/>
              </w:rPr>
            </w:pPr>
            <w:r w:rsidRPr="00DE5D51">
              <w:rPr>
                <w:rFonts w:cstheme="minorHAnsi"/>
                <w:b/>
                <w:bCs/>
                <w:shd w:val="clear" w:color="auto" w:fill="FFFFFF"/>
              </w:rPr>
              <w:t>NOTE -</w:t>
            </w:r>
            <w:r w:rsidRPr="00DE5D51">
              <w:rPr>
                <w:rFonts w:cstheme="minorHAnsi"/>
                <w:shd w:val="clear" w:color="auto" w:fill="FFFFFF"/>
              </w:rPr>
              <w:t xml:space="preserve"> This post is subject to an </w:t>
            </w:r>
            <w:r w:rsidRPr="00DE5D51">
              <w:rPr>
                <w:rFonts w:cstheme="minorHAnsi"/>
                <w:b/>
                <w:bCs/>
                <w:shd w:val="clear" w:color="auto" w:fill="FFFFFF"/>
              </w:rPr>
              <w:t>occupational requirement</w:t>
            </w:r>
            <w:r w:rsidRPr="00DE5D51">
              <w:rPr>
                <w:rFonts w:cstheme="minorHAnsi"/>
                <w:shd w:val="clear" w:color="auto" w:fill="FFFFFF"/>
              </w:rPr>
              <w:t xml:space="preserve"> that the postholder be </w:t>
            </w:r>
            <w:r w:rsidRPr="00DE5D51">
              <w:rPr>
                <w:rFonts w:cstheme="minorHAnsi"/>
                <w:b/>
                <w:bCs/>
                <w:shd w:val="clear" w:color="auto" w:fill="FFFFFF"/>
              </w:rPr>
              <w:t xml:space="preserve">a </w:t>
            </w:r>
            <w:r w:rsidR="00A90EF6" w:rsidRPr="00DE5D51">
              <w:rPr>
                <w:rFonts w:cstheme="minorHAnsi"/>
                <w:b/>
                <w:bCs/>
                <w:shd w:val="clear" w:color="auto" w:fill="FFFFFF"/>
              </w:rPr>
              <w:t>practicing</w:t>
            </w:r>
            <w:r w:rsidRPr="00DE5D51">
              <w:rPr>
                <w:rFonts w:cstheme="minorHAnsi"/>
                <w:b/>
                <w:bCs/>
                <w:shd w:val="clear" w:color="auto" w:fill="FFFFFF"/>
              </w:rPr>
              <w:t xml:space="preserve"> Christian</w:t>
            </w:r>
            <w:r w:rsidRPr="00DE5D51">
              <w:rPr>
                <w:rFonts w:cstheme="minorHAnsi"/>
                <w:shd w:val="clear" w:color="auto" w:fill="FFFFFF"/>
              </w:rPr>
              <w:t xml:space="preserve"> under Part 1 of Schedule 9 of the Equality Act 2010.</w:t>
            </w:r>
          </w:p>
        </w:tc>
      </w:tr>
    </w:tbl>
    <w:p w14:paraId="302FBE63" w14:textId="70F90F09" w:rsidR="009B77D2" w:rsidRDefault="004B7EA9">
      <w:pPr>
        <w:rPr>
          <w:sz w:val="28"/>
          <w:szCs w:val="28"/>
        </w:rPr>
      </w:pPr>
      <w:bookmarkStart w:id="1" w:name="_Hlk198634215"/>
      <w:r>
        <w:rPr>
          <w:sz w:val="28"/>
          <w:szCs w:val="28"/>
        </w:rPr>
        <w:t xml:space="preserve"> </w:t>
      </w:r>
      <w:bookmarkEnd w:id="1"/>
    </w:p>
    <w:p w14:paraId="6F6EB94D" w14:textId="77777777" w:rsidR="002E77DB" w:rsidRDefault="002E77DB">
      <w:pPr>
        <w:rPr>
          <w:sz w:val="28"/>
          <w:szCs w:val="28"/>
        </w:rPr>
      </w:pPr>
    </w:p>
    <w:p w14:paraId="30D74841" w14:textId="6325AD2C" w:rsidR="002E77DB" w:rsidRPr="00371655" w:rsidRDefault="002E77DB" w:rsidP="002E77DB">
      <w:pPr>
        <w:rPr>
          <w:rFonts w:cstheme="minorHAnsi"/>
          <w:b/>
          <w:bCs/>
          <w:sz w:val="40"/>
          <w:szCs w:val="40"/>
        </w:rPr>
      </w:pPr>
      <w:r w:rsidRPr="00371655">
        <w:rPr>
          <w:rFonts w:cstheme="minorHAnsi"/>
          <w:b/>
          <w:bCs/>
          <w:sz w:val="40"/>
          <w:szCs w:val="40"/>
        </w:rPr>
        <w:t xml:space="preserve">Appendix 1 </w:t>
      </w:r>
      <w:r w:rsidRPr="00371655">
        <w:rPr>
          <w:rFonts w:cstheme="minorHAnsi"/>
          <w:sz w:val="40"/>
          <w:szCs w:val="40"/>
        </w:rPr>
        <w:t xml:space="preserve">– </w:t>
      </w:r>
      <w:r w:rsidR="00526FD6" w:rsidRPr="00371655">
        <w:rPr>
          <w:rFonts w:cstheme="minorHAnsi"/>
          <w:sz w:val="40"/>
          <w:szCs w:val="40"/>
        </w:rPr>
        <w:t>Useful information</w:t>
      </w:r>
      <w:r w:rsidRPr="00371655">
        <w:rPr>
          <w:rFonts w:cstheme="minorHAnsi"/>
          <w:sz w:val="40"/>
          <w:szCs w:val="40"/>
        </w:rPr>
        <w:t xml:space="preserve"> links</w:t>
      </w:r>
    </w:p>
    <w:p w14:paraId="4E5CB1C5" w14:textId="376F1D8C" w:rsidR="002E77DB" w:rsidRPr="00371655" w:rsidRDefault="007658AB" w:rsidP="002E77DB">
      <w:pPr>
        <w:rPr>
          <w:rFonts w:cstheme="minorHAnsi"/>
        </w:rPr>
      </w:pPr>
      <w:hyperlink r:id="rId19" w:history="1">
        <w:r w:rsidRPr="00FE7F9F">
          <w:rPr>
            <w:rStyle w:val="Hyperlink"/>
            <w:rFonts w:cstheme="minorHAnsi"/>
          </w:rPr>
          <w:t>https://godforall.org.uk/about/god-for-all/</w:t>
        </w:r>
      </w:hyperlink>
      <w:r>
        <w:rPr>
          <w:rFonts w:cstheme="minorHAnsi"/>
        </w:rPr>
        <w:t xml:space="preserve"> </w:t>
      </w:r>
      <w:r w:rsidR="002E77DB" w:rsidRPr="00371655">
        <w:rPr>
          <w:rFonts w:cstheme="minorHAnsi"/>
        </w:rPr>
        <w:t>gives a useful overview of our commitment to working with ecumenical partners, to ensure every person and community across the Diocese of Cumbria has an opportunity to discover Jesus and become follower</w:t>
      </w:r>
      <w:r w:rsidR="00526FD6" w:rsidRPr="00371655">
        <w:rPr>
          <w:rFonts w:cstheme="minorHAnsi"/>
        </w:rPr>
        <w:t xml:space="preserve">s </w:t>
      </w:r>
      <w:r w:rsidR="002E77DB" w:rsidRPr="00371655">
        <w:rPr>
          <w:rFonts w:cstheme="minorHAnsi"/>
        </w:rPr>
        <w:t>of Jesus within a Christian Community</w:t>
      </w:r>
    </w:p>
    <w:p w14:paraId="46E6D0C6" w14:textId="1EABE939" w:rsidR="002E77DB" w:rsidRPr="00371655" w:rsidRDefault="007E2498" w:rsidP="002E77DB">
      <w:pPr>
        <w:rPr>
          <w:rFonts w:cstheme="minorHAnsi"/>
        </w:rPr>
      </w:pPr>
      <w:hyperlink r:id="rId20" w:history="1">
        <w:r w:rsidRPr="00FE7F9F">
          <w:rPr>
            <w:rStyle w:val="Hyperlink"/>
            <w:rFonts w:cstheme="minorHAnsi"/>
          </w:rPr>
          <w:t>https://www.carlislediocese.org.uk/who/bishop-carlisle/</w:t>
        </w:r>
      </w:hyperlink>
      <w:r>
        <w:rPr>
          <w:rFonts w:cstheme="minorHAnsi"/>
        </w:rPr>
        <w:t xml:space="preserve"> </w:t>
      </w:r>
      <w:r w:rsidR="002E77DB" w:rsidRPr="00371655">
        <w:rPr>
          <w:rFonts w:cstheme="minorHAnsi"/>
        </w:rPr>
        <w:t xml:space="preserve">- our Diocesan website, with information on who we </w:t>
      </w:r>
      <w:r w:rsidR="00526FD6" w:rsidRPr="00371655">
        <w:rPr>
          <w:rFonts w:cstheme="minorHAnsi"/>
        </w:rPr>
        <w:t>are</w:t>
      </w:r>
      <w:r w:rsidR="002E77DB" w:rsidRPr="00371655">
        <w:rPr>
          <w:rFonts w:cstheme="minorHAnsi"/>
        </w:rPr>
        <w:t>, our Bishop, life and vision</w:t>
      </w:r>
    </w:p>
    <w:p w14:paraId="0C7194C0" w14:textId="6898E49A" w:rsidR="002E77DB" w:rsidRPr="00371655" w:rsidRDefault="00FA6979" w:rsidP="002E77DB">
      <w:pPr>
        <w:rPr>
          <w:rFonts w:cstheme="minorHAnsi"/>
        </w:rPr>
      </w:pPr>
      <w:hyperlink r:id="rId21" w:history="1">
        <w:r w:rsidRPr="00FE7F9F">
          <w:rPr>
            <w:rStyle w:val="Hyperlink"/>
            <w:rFonts w:cstheme="minorHAnsi"/>
          </w:rPr>
          <w:t>https://www.carlislediocese.org.uk/news/2025/03/10/diocese-carlisle-awarded-68-million-fund-missional-growth/</w:t>
        </w:r>
      </w:hyperlink>
      <w:r>
        <w:rPr>
          <w:rFonts w:cstheme="minorHAnsi"/>
        </w:rPr>
        <w:t xml:space="preserve"> D</w:t>
      </w:r>
      <w:r w:rsidR="002E77DB" w:rsidRPr="00371655">
        <w:rPr>
          <w:rFonts w:cstheme="minorHAnsi"/>
        </w:rPr>
        <w:t xml:space="preserve">iocesan announcement, announcing the launch of our church planting </w:t>
      </w:r>
      <w:proofErr w:type="spellStart"/>
      <w:r w:rsidR="002E77DB" w:rsidRPr="00371655">
        <w:rPr>
          <w:rFonts w:cstheme="minorHAnsi"/>
        </w:rPr>
        <w:t>programme</w:t>
      </w:r>
      <w:proofErr w:type="spellEnd"/>
      <w:r w:rsidR="002E77DB" w:rsidRPr="00371655">
        <w:rPr>
          <w:rFonts w:cstheme="minorHAnsi"/>
        </w:rPr>
        <w:t xml:space="preserve"> and related £6.8m funding. </w:t>
      </w:r>
    </w:p>
    <w:p w14:paraId="2D0F05ED" w14:textId="71998A96" w:rsidR="002E77DB" w:rsidRPr="00371655" w:rsidRDefault="004F037F" w:rsidP="002E77DB">
      <w:pPr>
        <w:rPr>
          <w:rFonts w:cstheme="minorHAnsi"/>
        </w:rPr>
      </w:pPr>
      <w:hyperlink r:id="rId22" w:history="1">
        <w:r w:rsidRPr="00FE7F9F">
          <w:rPr>
            <w:rStyle w:val="Hyperlink"/>
            <w:rFonts w:cstheme="minorHAnsi"/>
          </w:rPr>
          <w:t>https://www.churchtimes.co.uk/articles/2025/14-march/news/uk/diocese-of-carlisle-to-create-90-new-christian-communities-across-cumbria</w:t>
        </w:r>
      </w:hyperlink>
      <w:r>
        <w:rPr>
          <w:rFonts w:cstheme="minorHAnsi"/>
        </w:rPr>
        <w:t xml:space="preserve"> - </w:t>
      </w:r>
      <w:r w:rsidR="002E77DB" w:rsidRPr="00371655">
        <w:rPr>
          <w:rFonts w:cstheme="minorHAnsi"/>
        </w:rPr>
        <w:t>Church Times article documenting our wider work to plant New Worshipping Communities</w:t>
      </w:r>
    </w:p>
    <w:p w14:paraId="34630E92" w14:textId="071C79EE" w:rsidR="002E77DB" w:rsidRPr="00371655" w:rsidRDefault="00917996" w:rsidP="002E77DB">
      <w:pPr>
        <w:rPr>
          <w:rFonts w:cstheme="minorHAnsi"/>
        </w:rPr>
      </w:pPr>
      <w:hyperlink r:id="rId23" w:history="1">
        <w:r w:rsidRPr="00FE7F9F">
          <w:rPr>
            <w:rStyle w:val="Hyperlink"/>
            <w:rFonts w:cstheme="minorHAnsi"/>
          </w:rPr>
          <w:t>https://www.staidanscumbria.org/</w:t>
        </w:r>
      </w:hyperlink>
      <w:r>
        <w:rPr>
          <w:rFonts w:cstheme="minorHAnsi"/>
        </w:rPr>
        <w:t xml:space="preserve"> - </w:t>
      </w:r>
      <w:r w:rsidR="002E77DB" w:rsidRPr="00371655">
        <w:rPr>
          <w:rFonts w:cstheme="minorHAnsi"/>
        </w:rPr>
        <w:t xml:space="preserve">St Aidan’s Cumbria – one of our first church plants, St Aidan’s is intended to become a rural church plant network, supporting the successive church plants across rural Cumbria. Currently meeting on Sunday afternoons, St Aidan’s was planted just 11 months ago and has quickly established itself as a dynamic, </w:t>
      </w:r>
      <w:r w:rsidR="00526FD6" w:rsidRPr="00371655">
        <w:rPr>
          <w:rFonts w:cstheme="minorHAnsi"/>
        </w:rPr>
        <w:t>multi-generational</w:t>
      </w:r>
      <w:r w:rsidR="002E77DB" w:rsidRPr="00371655">
        <w:rPr>
          <w:rFonts w:cstheme="minorHAnsi"/>
        </w:rPr>
        <w:t xml:space="preserve"> outwork looking missional presence in the region. </w:t>
      </w:r>
    </w:p>
    <w:p w14:paraId="5732B6BA" w14:textId="77777777" w:rsidR="002E77DB" w:rsidRPr="00371655" w:rsidRDefault="002E77DB" w:rsidP="002E77DB">
      <w:pPr>
        <w:rPr>
          <w:rFonts w:cstheme="minorHAnsi"/>
        </w:rPr>
      </w:pPr>
    </w:p>
    <w:p w14:paraId="713D4D37" w14:textId="77777777" w:rsidR="00471213" w:rsidRDefault="00471213" w:rsidP="002E77DB">
      <w:pPr>
        <w:rPr>
          <w:rFonts w:cstheme="minorHAnsi"/>
          <w:b/>
          <w:bCs/>
          <w:sz w:val="40"/>
          <w:szCs w:val="40"/>
        </w:rPr>
      </w:pPr>
    </w:p>
    <w:p w14:paraId="36224172" w14:textId="77777777" w:rsidR="00471213" w:rsidRDefault="00471213" w:rsidP="002E77DB">
      <w:pPr>
        <w:rPr>
          <w:rFonts w:cstheme="minorHAnsi"/>
          <w:b/>
          <w:bCs/>
          <w:sz w:val="40"/>
          <w:szCs w:val="40"/>
        </w:rPr>
      </w:pPr>
    </w:p>
    <w:p w14:paraId="30948850" w14:textId="77777777" w:rsidR="00471213" w:rsidRDefault="00471213" w:rsidP="002E77DB">
      <w:pPr>
        <w:rPr>
          <w:rFonts w:cstheme="minorHAnsi"/>
          <w:b/>
          <w:bCs/>
          <w:sz w:val="40"/>
          <w:szCs w:val="40"/>
        </w:rPr>
      </w:pPr>
    </w:p>
    <w:p w14:paraId="6539F588" w14:textId="77777777" w:rsidR="00471213" w:rsidRDefault="00471213" w:rsidP="002E77DB">
      <w:pPr>
        <w:rPr>
          <w:rFonts w:cstheme="minorHAnsi"/>
          <w:b/>
          <w:bCs/>
          <w:sz w:val="40"/>
          <w:szCs w:val="40"/>
        </w:rPr>
      </w:pPr>
    </w:p>
    <w:p w14:paraId="774C8C07" w14:textId="77777777" w:rsidR="00471213" w:rsidRDefault="00471213" w:rsidP="002E77DB">
      <w:pPr>
        <w:rPr>
          <w:rFonts w:cstheme="minorHAnsi"/>
          <w:b/>
          <w:bCs/>
          <w:sz w:val="40"/>
          <w:szCs w:val="40"/>
        </w:rPr>
      </w:pPr>
    </w:p>
    <w:p w14:paraId="238826EB" w14:textId="77777777" w:rsidR="00471213" w:rsidRDefault="00471213" w:rsidP="002E77DB">
      <w:pPr>
        <w:rPr>
          <w:rFonts w:cstheme="minorHAnsi"/>
          <w:b/>
          <w:bCs/>
          <w:sz w:val="40"/>
          <w:szCs w:val="40"/>
        </w:rPr>
      </w:pPr>
    </w:p>
    <w:p w14:paraId="5D678171" w14:textId="77777777" w:rsidR="00471213" w:rsidRDefault="00471213" w:rsidP="002E77DB">
      <w:pPr>
        <w:rPr>
          <w:rFonts w:cstheme="minorHAnsi"/>
          <w:b/>
          <w:bCs/>
          <w:sz w:val="40"/>
          <w:szCs w:val="40"/>
        </w:rPr>
      </w:pPr>
    </w:p>
    <w:p w14:paraId="4F98E68B" w14:textId="34BDC815" w:rsidR="002E77DB" w:rsidRPr="00140724" w:rsidRDefault="00140724" w:rsidP="002E77DB">
      <w:pPr>
        <w:rPr>
          <w:rFonts w:cstheme="minorHAnsi"/>
          <w:sz w:val="32"/>
          <w:szCs w:val="32"/>
        </w:rPr>
      </w:pPr>
      <w:r>
        <w:rPr>
          <w:rFonts w:cstheme="minorHAnsi"/>
          <w:b/>
          <w:bCs/>
          <w:sz w:val="40"/>
          <w:szCs w:val="40"/>
        </w:rPr>
        <w:t xml:space="preserve">Appendix </w:t>
      </w:r>
      <w:r w:rsidR="002E77DB" w:rsidRPr="001921AC">
        <w:rPr>
          <w:rFonts w:cstheme="minorHAnsi"/>
          <w:b/>
          <w:bCs/>
          <w:sz w:val="40"/>
          <w:szCs w:val="40"/>
        </w:rPr>
        <w:t xml:space="preserve">2 </w:t>
      </w:r>
      <w:r w:rsidR="002E77DB" w:rsidRPr="001921AC">
        <w:rPr>
          <w:rFonts w:cstheme="minorHAnsi"/>
          <w:sz w:val="40"/>
          <w:szCs w:val="40"/>
        </w:rPr>
        <w:t xml:space="preserve">- </w:t>
      </w:r>
      <w:r w:rsidR="002E77DB" w:rsidRPr="00140724">
        <w:rPr>
          <w:rFonts w:cstheme="minorHAnsi"/>
          <w:sz w:val="32"/>
          <w:szCs w:val="32"/>
        </w:rPr>
        <w:t xml:space="preserve">Key </w:t>
      </w:r>
      <w:r w:rsidR="00DE5D51" w:rsidRPr="00140724">
        <w:rPr>
          <w:rFonts w:cstheme="minorHAnsi"/>
          <w:sz w:val="32"/>
          <w:szCs w:val="32"/>
        </w:rPr>
        <w:t>relationship</w:t>
      </w:r>
      <w:r w:rsidR="001921AC" w:rsidRPr="00140724">
        <w:rPr>
          <w:rFonts w:cstheme="minorHAnsi"/>
          <w:sz w:val="32"/>
          <w:szCs w:val="32"/>
        </w:rPr>
        <w:t>s</w:t>
      </w:r>
      <w:r w:rsidR="00DE5D51" w:rsidRPr="00140724">
        <w:rPr>
          <w:rFonts w:cstheme="minorHAnsi"/>
          <w:sz w:val="32"/>
          <w:szCs w:val="32"/>
        </w:rPr>
        <w:t xml:space="preserve"> &amp; </w:t>
      </w:r>
      <w:r w:rsidR="002E77DB" w:rsidRPr="00140724">
        <w:rPr>
          <w:rFonts w:cstheme="minorHAnsi"/>
          <w:sz w:val="32"/>
          <w:szCs w:val="32"/>
        </w:rPr>
        <w:t>partners (local, regional, national)</w:t>
      </w:r>
    </w:p>
    <w:p w14:paraId="3C6D8DDD" w14:textId="76F882DC" w:rsidR="001921AC" w:rsidRDefault="001921AC">
      <w:pPr>
        <w:rPr>
          <w:rFonts w:cstheme="minorHAnsi"/>
        </w:rPr>
      </w:pPr>
      <w:r w:rsidRPr="001921AC">
        <w:rPr>
          <w:rFonts w:cstheme="minorHAnsi"/>
        </w:rPr>
        <w:t xml:space="preserve">The Church Planting Lead role is an exciting opportunity working with local lay and ordained leaders to develop plants and </w:t>
      </w:r>
      <w:proofErr w:type="spellStart"/>
      <w:r w:rsidRPr="001921AC">
        <w:rPr>
          <w:rFonts w:cstheme="minorHAnsi"/>
        </w:rPr>
        <w:t>revitalisations</w:t>
      </w:r>
      <w:proofErr w:type="spellEnd"/>
      <w:r w:rsidRPr="001921AC">
        <w:rPr>
          <w:rFonts w:cstheme="minorHAnsi"/>
        </w:rPr>
        <w:t xml:space="preserve"> (initially in three key contexts) to strengthen our confidence, readiness and understanding as a Diocese through partnering with regional and national partners and developing engagement of our churches and mission communities beyond</w:t>
      </w:r>
      <w:r>
        <w:rPr>
          <w:rFonts w:cstheme="minorHAnsi"/>
        </w:rPr>
        <w:t xml:space="preserve"> </w:t>
      </w:r>
      <w:r w:rsidR="00DE5D51" w:rsidRPr="001921AC">
        <w:rPr>
          <w:rFonts w:cstheme="minorHAnsi"/>
        </w:rPr>
        <w:t xml:space="preserve">the pilot cohort, as we prepare for and design subsequent phases of planting. </w:t>
      </w:r>
    </w:p>
    <w:p w14:paraId="4E43DABB" w14:textId="101317D5" w:rsidR="002E77DB" w:rsidRPr="00DE5D51" w:rsidRDefault="00E05A46">
      <w:pPr>
        <w:rPr>
          <w:rFonts w:ascii="Aptos" w:hAnsi="Aptos"/>
        </w:rPr>
      </w:pPr>
      <w:r>
        <w:rPr>
          <w:rFonts w:ascii="Aptos" w:hAnsi="Aptos"/>
          <w:noProof/>
        </w:rPr>
        <w:lastRenderedPageBreak/>
        <w:drawing>
          <wp:inline distT="0" distB="0" distL="0" distR="0" wp14:anchorId="47861102" wp14:editId="1D405C83">
            <wp:extent cx="6691630" cy="6262370"/>
            <wp:effectExtent l="0" t="0" r="1270" b="0"/>
            <wp:docPr id="57678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8460" name="Picture 57678460"/>
                    <pic:cNvPicPr/>
                  </pic:nvPicPr>
                  <pic:blipFill>
                    <a:blip r:embed="rId24">
                      <a:extLst>
                        <a:ext uri="{28A0092B-C50C-407E-A947-70E740481C1C}">
                          <a14:useLocalDpi xmlns:a14="http://schemas.microsoft.com/office/drawing/2010/main" val="0"/>
                        </a:ext>
                      </a:extLst>
                    </a:blip>
                    <a:stretch>
                      <a:fillRect/>
                    </a:stretch>
                  </pic:blipFill>
                  <pic:spPr>
                    <a:xfrm>
                      <a:off x="0" y="0"/>
                      <a:ext cx="6691630" cy="6262370"/>
                    </a:xfrm>
                    <a:prstGeom prst="rect">
                      <a:avLst/>
                    </a:prstGeom>
                  </pic:spPr>
                </pic:pic>
              </a:graphicData>
            </a:graphic>
          </wp:inline>
        </w:drawing>
      </w:r>
    </w:p>
    <w:sectPr w:rsidR="002E77DB" w:rsidRPr="00DE5D51" w:rsidSect="00156638">
      <w:headerReference w:type="default" r:id="rId25"/>
      <w:footerReference w:type="default" r:id="rId26"/>
      <w:headerReference w:type="first" r:id="rId27"/>
      <w:footerReference w:type="first" r:id="rId28"/>
      <w:pgSz w:w="12240" w:h="15840" w:code="1"/>
      <w:pgMar w:top="851" w:right="851" w:bottom="957"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9181E" w14:textId="77777777" w:rsidR="009C6630" w:rsidRDefault="009C6630" w:rsidP="007164F6">
      <w:pPr>
        <w:spacing w:after="0" w:line="240" w:lineRule="auto"/>
      </w:pPr>
      <w:r>
        <w:separator/>
      </w:r>
    </w:p>
  </w:endnote>
  <w:endnote w:type="continuationSeparator" w:id="0">
    <w:p w14:paraId="40CB463C" w14:textId="77777777" w:rsidR="009C6630" w:rsidRDefault="009C6630" w:rsidP="007164F6">
      <w:pPr>
        <w:spacing w:after="0" w:line="240" w:lineRule="auto"/>
      </w:pPr>
      <w:r>
        <w:continuationSeparator/>
      </w:r>
    </w:p>
  </w:endnote>
  <w:endnote w:type="continuationNotice" w:id="1">
    <w:p w14:paraId="5DE15D64" w14:textId="77777777" w:rsidR="009C6630" w:rsidRDefault="009C66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776D047A" w14:textId="77777777" w:rsidTr="007A7838">
      <w:trPr>
        <w:trHeight w:val="300"/>
      </w:trPr>
      <w:tc>
        <w:tcPr>
          <w:tcW w:w="3510" w:type="dxa"/>
        </w:tcPr>
        <w:p w14:paraId="4ADE1DFC" w14:textId="1F565246" w:rsidR="10E8E124" w:rsidRDefault="10E8E124" w:rsidP="007A7838">
          <w:pPr>
            <w:pStyle w:val="Header"/>
            <w:ind w:left="-115"/>
            <w:jc w:val="left"/>
          </w:pPr>
        </w:p>
      </w:tc>
      <w:tc>
        <w:tcPr>
          <w:tcW w:w="3510" w:type="dxa"/>
        </w:tcPr>
        <w:p w14:paraId="2D8CD55F" w14:textId="5C3420D8" w:rsidR="10E8E124" w:rsidRDefault="10E8E124" w:rsidP="007A7838">
          <w:pPr>
            <w:pStyle w:val="Header"/>
            <w:jc w:val="center"/>
          </w:pPr>
        </w:p>
      </w:tc>
      <w:tc>
        <w:tcPr>
          <w:tcW w:w="3510" w:type="dxa"/>
        </w:tcPr>
        <w:p w14:paraId="54D12634" w14:textId="39883DF9" w:rsidR="10E8E124" w:rsidRDefault="10E8E124" w:rsidP="007A7838">
          <w:pPr>
            <w:pStyle w:val="Header"/>
            <w:ind w:right="-115"/>
          </w:pPr>
        </w:p>
      </w:tc>
    </w:tr>
  </w:tbl>
  <w:p w14:paraId="3E274924" w14:textId="72FDCDB5" w:rsidR="10E8E124" w:rsidRDefault="10E8E124" w:rsidP="007A7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295ED32F" w14:textId="77777777" w:rsidTr="007A7838">
      <w:trPr>
        <w:trHeight w:val="300"/>
      </w:trPr>
      <w:tc>
        <w:tcPr>
          <w:tcW w:w="3510" w:type="dxa"/>
        </w:tcPr>
        <w:p w14:paraId="27762CF1" w14:textId="1EB891E4" w:rsidR="10E8E124" w:rsidRDefault="10E8E124" w:rsidP="007A7838">
          <w:pPr>
            <w:pStyle w:val="Header"/>
            <w:ind w:left="-115"/>
            <w:jc w:val="left"/>
          </w:pPr>
        </w:p>
      </w:tc>
      <w:tc>
        <w:tcPr>
          <w:tcW w:w="3510" w:type="dxa"/>
        </w:tcPr>
        <w:p w14:paraId="4CDD3913" w14:textId="064F3624" w:rsidR="10E8E124" w:rsidRDefault="10E8E124" w:rsidP="007A7838">
          <w:pPr>
            <w:pStyle w:val="Header"/>
            <w:jc w:val="center"/>
          </w:pPr>
        </w:p>
      </w:tc>
      <w:tc>
        <w:tcPr>
          <w:tcW w:w="3510" w:type="dxa"/>
        </w:tcPr>
        <w:p w14:paraId="13CC27AF" w14:textId="7D790358" w:rsidR="10E8E124" w:rsidRDefault="10E8E124" w:rsidP="007A7838">
          <w:pPr>
            <w:pStyle w:val="Header"/>
            <w:ind w:right="-115"/>
          </w:pPr>
        </w:p>
      </w:tc>
    </w:tr>
  </w:tbl>
  <w:p w14:paraId="7D862044" w14:textId="48AE662F" w:rsidR="10E8E124" w:rsidRDefault="10E8E124" w:rsidP="007A7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BD7FE" w14:textId="77777777" w:rsidR="009C6630" w:rsidRDefault="009C6630" w:rsidP="007164F6">
      <w:pPr>
        <w:spacing w:after="0" w:line="240" w:lineRule="auto"/>
      </w:pPr>
      <w:r>
        <w:separator/>
      </w:r>
    </w:p>
  </w:footnote>
  <w:footnote w:type="continuationSeparator" w:id="0">
    <w:p w14:paraId="35DB501A" w14:textId="77777777" w:rsidR="009C6630" w:rsidRDefault="009C6630" w:rsidP="007164F6">
      <w:pPr>
        <w:spacing w:after="0" w:line="240" w:lineRule="auto"/>
      </w:pPr>
      <w:r>
        <w:continuationSeparator/>
      </w:r>
    </w:p>
  </w:footnote>
  <w:footnote w:type="continuationNotice" w:id="1">
    <w:p w14:paraId="4F58DA3C" w14:textId="77777777" w:rsidR="009C6630" w:rsidRDefault="009C66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66"/>
      <w:gridCol w:w="5272"/>
    </w:tblGrid>
    <w:tr w:rsidR="00116286" w:rsidRPr="00CC5585" w14:paraId="5319DF3B" w14:textId="77777777" w:rsidTr="00116286">
      <w:trPr>
        <w:cantSplit/>
        <w:trHeight w:hRule="exact" w:val="864"/>
      </w:trPr>
      <w:tc>
        <w:tcPr>
          <w:tcW w:w="5395" w:type="dxa"/>
          <w:vAlign w:val="center"/>
        </w:tcPr>
        <w:p w14:paraId="479D2EC3" w14:textId="6601F3AB" w:rsidR="00116286" w:rsidRDefault="00761283" w:rsidP="00C6115B">
          <w:pPr>
            <w:pStyle w:val="Header"/>
            <w:jc w:val="left"/>
          </w:pPr>
          <w:r>
            <w:rPr>
              <w:noProof/>
            </w:rPr>
            <w:drawing>
              <wp:inline distT="0" distB="0" distL="0" distR="0" wp14:anchorId="7A4CC311" wp14:editId="4D36CA8A">
                <wp:extent cx="472440" cy="472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5395" w:type="dxa"/>
          <w:vAlign w:val="center"/>
        </w:tcPr>
        <w:p w14:paraId="4E133D0C" w14:textId="77EA00BD" w:rsidR="00761283" w:rsidRPr="00CC5585" w:rsidRDefault="004C59CA" w:rsidP="00761283">
          <w:pPr>
            <w:pStyle w:val="Header"/>
          </w:pPr>
          <w:r>
            <w:t>Church Planting</w:t>
          </w:r>
          <w:r w:rsidR="0080384A">
            <w:t xml:space="preserve"> Lead</w:t>
          </w:r>
        </w:p>
      </w:tc>
    </w:tr>
  </w:tbl>
  <w:p w14:paraId="2295CD87"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2AFE" w14:textId="156F5E3B" w:rsidR="007164F6" w:rsidRDefault="00965880" w:rsidP="00116286">
    <w:pPr>
      <w:pStyle w:val="Header"/>
    </w:pPr>
    <w:r>
      <w:rPr>
        <w:noProof/>
      </w:rPr>
      <mc:AlternateContent>
        <mc:Choice Requires="wpg">
          <w:drawing>
            <wp:anchor distT="0" distB="0" distL="114300" distR="114300" simplePos="0" relativeHeight="251658240" behindDoc="0" locked="0" layoutInCell="1" allowOverlap="1" wp14:anchorId="0EA7EADA" wp14:editId="74089C71">
              <wp:simplePos x="0" y="0"/>
              <wp:positionH relativeFrom="page">
                <wp:posOffset>518160</wp:posOffset>
              </wp:positionH>
              <wp:positionV relativeFrom="page">
                <wp:posOffset>-15240</wp:posOffset>
              </wp:positionV>
              <wp:extent cx="3083560" cy="5653405"/>
              <wp:effectExtent l="0" t="0" r="2540" b="4445"/>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83560" cy="5653405"/>
                        <a:chOff x="-30480" y="-15240"/>
                        <a:chExt cx="3083560" cy="565340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6" name="Freeform 5"/>
                      <wps:cNvSpPr>
                        <a:spLocks/>
                      </wps:cNvSpPr>
                      <wps:spPr bwMode="auto">
                        <a:xfrm>
                          <a:off x="-30480" y="-1524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31247" id="Group 46" o:spid="_x0000_s1026" alt="&quot;&quot;" style="position:absolute;margin-left:40.8pt;margin-top:-1.2pt;width:242.8pt;height:445.15pt;z-index:251658240;mso-position-horizontal-relative:page;mso-position-vertical-relative:page" coordorigin="-304,-152" coordsize="30835,5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left:-304;top:-152;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sidR="00611D8B">
      <w:rPr>
        <w:noProof/>
      </w:rPr>
      <w:drawing>
        <wp:anchor distT="0" distB="0" distL="114300" distR="114300" simplePos="0" relativeHeight="251659264" behindDoc="1" locked="0" layoutInCell="1" allowOverlap="1" wp14:anchorId="12BC60EF" wp14:editId="6C7EA7C4">
          <wp:simplePos x="0" y="0"/>
          <wp:positionH relativeFrom="page">
            <wp:align>left</wp:align>
          </wp:positionH>
          <wp:positionV relativeFrom="paragraph">
            <wp:posOffset>-457201</wp:posOffset>
          </wp:positionV>
          <wp:extent cx="9761751" cy="6782937"/>
          <wp:effectExtent l="0" t="0" r="0" b="0"/>
          <wp:wrapNone/>
          <wp:docPr id="104149305" name="Picture 1" descr="Light bulb glowing and additional lights in a blurry back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glowing and additional lights in a blurry backg… | Flick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777" cy="6790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31479"/>
    <w:multiLevelType w:val="multilevel"/>
    <w:tmpl w:val="3A14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4C4C92"/>
    <w:multiLevelType w:val="hybridMultilevel"/>
    <w:tmpl w:val="6EEE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E7A56"/>
    <w:multiLevelType w:val="hybridMultilevel"/>
    <w:tmpl w:val="0860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DA4728"/>
    <w:multiLevelType w:val="hybridMultilevel"/>
    <w:tmpl w:val="1ECE3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7AA0CE2"/>
    <w:multiLevelType w:val="hybridMultilevel"/>
    <w:tmpl w:val="C3D67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B84F32"/>
    <w:multiLevelType w:val="hybridMultilevel"/>
    <w:tmpl w:val="0FE65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3872111"/>
    <w:multiLevelType w:val="hybridMultilevel"/>
    <w:tmpl w:val="8F5E82A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B1318E"/>
    <w:multiLevelType w:val="hybridMultilevel"/>
    <w:tmpl w:val="C9265E7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19" w15:restartNumberingAfterBreak="0">
    <w:nsid w:val="262F1023"/>
    <w:multiLevelType w:val="hybridMultilevel"/>
    <w:tmpl w:val="7BEA404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7D607E1"/>
    <w:multiLevelType w:val="hybridMultilevel"/>
    <w:tmpl w:val="E8CE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7C5C55"/>
    <w:multiLevelType w:val="hybridMultilevel"/>
    <w:tmpl w:val="CCC8B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73B13CA"/>
    <w:multiLevelType w:val="hybridMultilevel"/>
    <w:tmpl w:val="E39A2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B334B98"/>
    <w:multiLevelType w:val="hybridMultilevel"/>
    <w:tmpl w:val="9AF4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7F4571"/>
    <w:multiLevelType w:val="hybridMultilevel"/>
    <w:tmpl w:val="6E42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B94CBF"/>
    <w:multiLevelType w:val="hybridMultilevel"/>
    <w:tmpl w:val="F37A2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00C5585"/>
    <w:multiLevelType w:val="hybridMultilevel"/>
    <w:tmpl w:val="3AD8E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B358E0"/>
    <w:multiLevelType w:val="hybridMultilevel"/>
    <w:tmpl w:val="B12EB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3B54131"/>
    <w:multiLevelType w:val="hybridMultilevel"/>
    <w:tmpl w:val="91A4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23B22"/>
    <w:multiLevelType w:val="hybridMultilevel"/>
    <w:tmpl w:val="9B64C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71026C"/>
    <w:multiLevelType w:val="hybridMultilevel"/>
    <w:tmpl w:val="3634C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530AA0"/>
    <w:multiLevelType w:val="hybridMultilevel"/>
    <w:tmpl w:val="7B32B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A962D5"/>
    <w:multiLevelType w:val="hybridMultilevel"/>
    <w:tmpl w:val="0FDE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CC2F5B"/>
    <w:multiLevelType w:val="hybridMultilevel"/>
    <w:tmpl w:val="C298D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DD3695"/>
    <w:multiLevelType w:val="hybridMultilevel"/>
    <w:tmpl w:val="711A8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9E143C"/>
    <w:multiLevelType w:val="hybridMultilevel"/>
    <w:tmpl w:val="F826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F357BF"/>
    <w:multiLevelType w:val="hybridMultilevel"/>
    <w:tmpl w:val="231EB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18434E"/>
    <w:multiLevelType w:val="hybridMultilevel"/>
    <w:tmpl w:val="7868C1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671C5963"/>
    <w:multiLevelType w:val="hybridMultilevel"/>
    <w:tmpl w:val="0E06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FE589E"/>
    <w:multiLevelType w:val="hybridMultilevel"/>
    <w:tmpl w:val="8DAC64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8131DC"/>
    <w:multiLevelType w:val="hybridMultilevel"/>
    <w:tmpl w:val="229861C8"/>
    <w:lvl w:ilvl="0" w:tplc="A41C64CA">
      <w:numFmt w:val="bullet"/>
      <w:lvlText w:val="•"/>
      <w:lvlJc w:val="left"/>
      <w:pPr>
        <w:ind w:left="697" w:hanging="200"/>
      </w:pPr>
      <w:rPr>
        <w:rFonts w:ascii="Arial" w:eastAsia="Arial" w:hAnsi="Arial" w:cs="Arial" w:hint="default"/>
        <w:w w:val="142"/>
        <w:position w:val="-1"/>
        <w:sz w:val="24"/>
        <w:szCs w:val="24"/>
        <w:lang w:val="en-US" w:eastAsia="en-US" w:bidi="ar-SA"/>
      </w:rPr>
    </w:lvl>
    <w:lvl w:ilvl="1" w:tplc="151AE73A">
      <w:numFmt w:val="bullet"/>
      <w:lvlText w:val="•"/>
      <w:lvlJc w:val="left"/>
      <w:pPr>
        <w:ind w:left="10280" w:hanging="200"/>
      </w:pPr>
      <w:rPr>
        <w:rFonts w:ascii="Arial" w:eastAsia="Arial" w:hAnsi="Arial" w:cs="Arial" w:hint="default"/>
        <w:w w:val="142"/>
        <w:position w:val="-1"/>
        <w:sz w:val="24"/>
        <w:szCs w:val="24"/>
        <w:lang w:val="en-US" w:eastAsia="en-US" w:bidi="ar-SA"/>
      </w:rPr>
    </w:lvl>
    <w:lvl w:ilvl="2" w:tplc="368C1182">
      <w:numFmt w:val="bullet"/>
      <w:lvlText w:val="•"/>
      <w:lvlJc w:val="left"/>
      <w:pPr>
        <w:ind w:left="10585" w:hanging="200"/>
      </w:pPr>
      <w:rPr>
        <w:rFonts w:hint="default"/>
        <w:lang w:val="en-US" w:eastAsia="en-US" w:bidi="ar-SA"/>
      </w:rPr>
    </w:lvl>
    <w:lvl w:ilvl="3" w:tplc="F3ACAB80">
      <w:numFmt w:val="bullet"/>
      <w:lvlText w:val="•"/>
      <w:lvlJc w:val="left"/>
      <w:pPr>
        <w:ind w:left="10891" w:hanging="200"/>
      </w:pPr>
      <w:rPr>
        <w:rFonts w:hint="default"/>
        <w:lang w:val="en-US" w:eastAsia="en-US" w:bidi="ar-SA"/>
      </w:rPr>
    </w:lvl>
    <w:lvl w:ilvl="4" w:tplc="BBAE7C6C">
      <w:numFmt w:val="bullet"/>
      <w:lvlText w:val="•"/>
      <w:lvlJc w:val="left"/>
      <w:pPr>
        <w:ind w:left="11197" w:hanging="200"/>
      </w:pPr>
      <w:rPr>
        <w:rFonts w:hint="default"/>
        <w:lang w:val="en-US" w:eastAsia="en-US" w:bidi="ar-SA"/>
      </w:rPr>
    </w:lvl>
    <w:lvl w:ilvl="5" w:tplc="DBAE2E1C">
      <w:numFmt w:val="bullet"/>
      <w:lvlText w:val="•"/>
      <w:lvlJc w:val="left"/>
      <w:pPr>
        <w:ind w:left="11503" w:hanging="200"/>
      </w:pPr>
      <w:rPr>
        <w:rFonts w:hint="default"/>
        <w:lang w:val="en-US" w:eastAsia="en-US" w:bidi="ar-SA"/>
      </w:rPr>
    </w:lvl>
    <w:lvl w:ilvl="6" w:tplc="52CA6628">
      <w:numFmt w:val="bullet"/>
      <w:lvlText w:val="•"/>
      <w:lvlJc w:val="left"/>
      <w:pPr>
        <w:ind w:left="11809" w:hanging="200"/>
      </w:pPr>
      <w:rPr>
        <w:rFonts w:hint="default"/>
        <w:lang w:val="en-US" w:eastAsia="en-US" w:bidi="ar-SA"/>
      </w:rPr>
    </w:lvl>
    <w:lvl w:ilvl="7" w:tplc="7B32A4B4">
      <w:numFmt w:val="bullet"/>
      <w:lvlText w:val="•"/>
      <w:lvlJc w:val="left"/>
      <w:pPr>
        <w:ind w:left="12115" w:hanging="200"/>
      </w:pPr>
      <w:rPr>
        <w:rFonts w:hint="default"/>
        <w:lang w:val="en-US" w:eastAsia="en-US" w:bidi="ar-SA"/>
      </w:rPr>
    </w:lvl>
    <w:lvl w:ilvl="8" w:tplc="F8022A42">
      <w:numFmt w:val="bullet"/>
      <w:lvlText w:val="•"/>
      <w:lvlJc w:val="left"/>
      <w:pPr>
        <w:ind w:left="12421" w:hanging="200"/>
      </w:pPr>
      <w:rPr>
        <w:rFonts w:hint="default"/>
        <w:lang w:val="en-US" w:eastAsia="en-US" w:bidi="ar-SA"/>
      </w:rPr>
    </w:lvl>
  </w:abstractNum>
  <w:abstractNum w:abstractNumId="41" w15:restartNumberingAfterBreak="0">
    <w:nsid w:val="73820D1B"/>
    <w:multiLevelType w:val="hybridMultilevel"/>
    <w:tmpl w:val="DB4CB3A4"/>
    <w:lvl w:ilvl="0" w:tplc="5EAE96DC">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B65994"/>
    <w:multiLevelType w:val="hybridMultilevel"/>
    <w:tmpl w:val="8BFE33E4"/>
    <w:lvl w:ilvl="0" w:tplc="2474BB52">
      <w:numFmt w:val="bullet"/>
      <w:lvlText w:val="•"/>
      <w:lvlJc w:val="left"/>
      <w:pPr>
        <w:ind w:left="500" w:hanging="260"/>
      </w:pPr>
      <w:rPr>
        <w:rFonts w:ascii="Arial" w:eastAsia="Arial" w:hAnsi="Arial" w:cs="Arial" w:hint="default"/>
        <w:w w:val="142"/>
        <w:position w:val="-1"/>
        <w:sz w:val="32"/>
        <w:szCs w:val="32"/>
        <w:lang w:val="en-US" w:eastAsia="en-US" w:bidi="ar-SA"/>
      </w:rPr>
    </w:lvl>
    <w:lvl w:ilvl="1" w:tplc="BAACF712">
      <w:numFmt w:val="bullet"/>
      <w:lvlText w:val="•"/>
      <w:lvlJc w:val="left"/>
      <w:pPr>
        <w:ind w:left="1535" w:hanging="260"/>
      </w:pPr>
      <w:rPr>
        <w:rFonts w:hint="default"/>
        <w:lang w:val="en-US" w:eastAsia="en-US" w:bidi="ar-SA"/>
      </w:rPr>
    </w:lvl>
    <w:lvl w:ilvl="2" w:tplc="322AC3EE">
      <w:numFmt w:val="bullet"/>
      <w:lvlText w:val="•"/>
      <w:lvlJc w:val="left"/>
      <w:pPr>
        <w:ind w:left="2571" w:hanging="260"/>
      </w:pPr>
      <w:rPr>
        <w:rFonts w:hint="default"/>
        <w:lang w:val="en-US" w:eastAsia="en-US" w:bidi="ar-SA"/>
      </w:rPr>
    </w:lvl>
    <w:lvl w:ilvl="3" w:tplc="15C2FBE0">
      <w:numFmt w:val="bullet"/>
      <w:lvlText w:val="•"/>
      <w:lvlJc w:val="left"/>
      <w:pPr>
        <w:ind w:left="3607" w:hanging="260"/>
      </w:pPr>
      <w:rPr>
        <w:rFonts w:hint="default"/>
        <w:lang w:val="en-US" w:eastAsia="en-US" w:bidi="ar-SA"/>
      </w:rPr>
    </w:lvl>
    <w:lvl w:ilvl="4" w:tplc="699A94CA">
      <w:numFmt w:val="bullet"/>
      <w:lvlText w:val="•"/>
      <w:lvlJc w:val="left"/>
      <w:pPr>
        <w:ind w:left="4642" w:hanging="260"/>
      </w:pPr>
      <w:rPr>
        <w:rFonts w:hint="default"/>
        <w:lang w:val="en-US" w:eastAsia="en-US" w:bidi="ar-SA"/>
      </w:rPr>
    </w:lvl>
    <w:lvl w:ilvl="5" w:tplc="825C9F2C">
      <w:numFmt w:val="bullet"/>
      <w:lvlText w:val="•"/>
      <w:lvlJc w:val="left"/>
      <w:pPr>
        <w:ind w:left="5678" w:hanging="260"/>
      </w:pPr>
      <w:rPr>
        <w:rFonts w:hint="default"/>
        <w:lang w:val="en-US" w:eastAsia="en-US" w:bidi="ar-SA"/>
      </w:rPr>
    </w:lvl>
    <w:lvl w:ilvl="6" w:tplc="D88628DE">
      <w:numFmt w:val="bullet"/>
      <w:lvlText w:val="•"/>
      <w:lvlJc w:val="left"/>
      <w:pPr>
        <w:ind w:left="6714" w:hanging="260"/>
      </w:pPr>
      <w:rPr>
        <w:rFonts w:hint="default"/>
        <w:lang w:val="en-US" w:eastAsia="en-US" w:bidi="ar-SA"/>
      </w:rPr>
    </w:lvl>
    <w:lvl w:ilvl="7" w:tplc="37B21E4E">
      <w:numFmt w:val="bullet"/>
      <w:lvlText w:val="•"/>
      <w:lvlJc w:val="left"/>
      <w:pPr>
        <w:ind w:left="7749" w:hanging="260"/>
      </w:pPr>
      <w:rPr>
        <w:rFonts w:hint="default"/>
        <w:lang w:val="en-US" w:eastAsia="en-US" w:bidi="ar-SA"/>
      </w:rPr>
    </w:lvl>
    <w:lvl w:ilvl="8" w:tplc="F9C0D25E">
      <w:numFmt w:val="bullet"/>
      <w:lvlText w:val="•"/>
      <w:lvlJc w:val="left"/>
      <w:pPr>
        <w:ind w:left="8785" w:hanging="260"/>
      </w:pPr>
      <w:rPr>
        <w:rFonts w:hint="default"/>
        <w:lang w:val="en-US" w:eastAsia="en-US" w:bidi="ar-SA"/>
      </w:rPr>
    </w:lvl>
  </w:abstractNum>
  <w:abstractNum w:abstractNumId="43" w15:restartNumberingAfterBreak="0">
    <w:nsid w:val="79396062"/>
    <w:multiLevelType w:val="hybridMultilevel"/>
    <w:tmpl w:val="AB322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C784B1B"/>
    <w:multiLevelType w:val="hybridMultilevel"/>
    <w:tmpl w:val="C41E2876"/>
    <w:lvl w:ilvl="0" w:tplc="33B298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142500"/>
    <w:multiLevelType w:val="hybridMultilevel"/>
    <w:tmpl w:val="5532D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F971ABC"/>
    <w:multiLevelType w:val="hybridMultilevel"/>
    <w:tmpl w:val="8546730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50389231">
    <w:abstractNumId w:val="0"/>
  </w:num>
  <w:num w:numId="2" w16cid:durableId="844395029">
    <w:abstractNumId w:val="1"/>
  </w:num>
  <w:num w:numId="3" w16cid:durableId="12076346">
    <w:abstractNumId w:val="2"/>
  </w:num>
  <w:num w:numId="4" w16cid:durableId="58477614">
    <w:abstractNumId w:val="3"/>
  </w:num>
  <w:num w:numId="5" w16cid:durableId="1930458446">
    <w:abstractNumId w:val="4"/>
  </w:num>
  <w:num w:numId="6" w16cid:durableId="476801045">
    <w:abstractNumId w:val="9"/>
  </w:num>
  <w:num w:numId="7" w16cid:durableId="1156801905">
    <w:abstractNumId w:val="5"/>
  </w:num>
  <w:num w:numId="8" w16cid:durableId="593126763">
    <w:abstractNumId w:val="6"/>
  </w:num>
  <w:num w:numId="9" w16cid:durableId="1882786249">
    <w:abstractNumId w:val="7"/>
  </w:num>
  <w:num w:numId="10" w16cid:durableId="1481532365">
    <w:abstractNumId w:val="8"/>
  </w:num>
  <w:num w:numId="11" w16cid:durableId="304969686">
    <w:abstractNumId w:val="10"/>
  </w:num>
  <w:num w:numId="12" w16cid:durableId="1200822985">
    <w:abstractNumId w:val="23"/>
  </w:num>
  <w:num w:numId="13" w16cid:durableId="82185430">
    <w:abstractNumId w:val="20"/>
  </w:num>
  <w:num w:numId="14" w16cid:durableId="1989087763">
    <w:abstractNumId w:val="40"/>
  </w:num>
  <w:num w:numId="15" w16cid:durableId="787235997">
    <w:abstractNumId w:val="12"/>
  </w:num>
  <w:num w:numId="16" w16cid:durableId="1504275098">
    <w:abstractNumId w:val="33"/>
  </w:num>
  <w:num w:numId="17" w16cid:durableId="1116145449">
    <w:abstractNumId w:val="38"/>
  </w:num>
  <w:num w:numId="18" w16cid:durableId="1758285350">
    <w:abstractNumId w:val="28"/>
  </w:num>
  <w:num w:numId="19" w16cid:durableId="284311443">
    <w:abstractNumId w:val="41"/>
  </w:num>
  <w:num w:numId="20" w16cid:durableId="1437171073">
    <w:abstractNumId w:val="21"/>
  </w:num>
  <w:num w:numId="21" w16cid:durableId="82192958">
    <w:abstractNumId w:val="24"/>
  </w:num>
  <w:num w:numId="22" w16cid:durableId="2089694828">
    <w:abstractNumId w:val="42"/>
  </w:num>
  <w:num w:numId="23" w16cid:durableId="2004698368">
    <w:abstractNumId w:val="29"/>
  </w:num>
  <w:num w:numId="24" w16cid:durableId="964038858">
    <w:abstractNumId w:val="18"/>
  </w:num>
  <w:num w:numId="25" w16cid:durableId="1911423912">
    <w:abstractNumId w:val="43"/>
  </w:num>
  <w:num w:numId="26" w16cid:durableId="1057702172">
    <w:abstractNumId w:val="16"/>
  </w:num>
  <w:num w:numId="27" w16cid:durableId="685445559">
    <w:abstractNumId w:val="34"/>
  </w:num>
  <w:num w:numId="28" w16cid:durableId="1969818358">
    <w:abstractNumId w:val="25"/>
  </w:num>
  <w:num w:numId="29" w16cid:durableId="1561404526">
    <w:abstractNumId w:val="31"/>
  </w:num>
  <w:num w:numId="30" w16cid:durableId="1818493619">
    <w:abstractNumId w:val="26"/>
  </w:num>
  <w:num w:numId="31" w16cid:durableId="1502700413">
    <w:abstractNumId w:val="14"/>
  </w:num>
  <w:num w:numId="32" w16cid:durableId="1787506302">
    <w:abstractNumId w:val="11"/>
  </w:num>
  <w:num w:numId="33" w16cid:durableId="308483294">
    <w:abstractNumId w:val="22"/>
  </w:num>
  <w:num w:numId="34" w16cid:durableId="2120296847">
    <w:abstractNumId w:val="37"/>
  </w:num>
  <w:num w:numId="35" w16cid:durableId="2018265130">
    <w:abstractNumId w:val="27"/>
  </w:num>
  <w:num w:numId="36" w16cid:durableId="1234972955">
    <w:abstractNumId w:val="45"/>
  </w:num>
  <w:num w:numId="37" w16cid:durableId="1954484053">
    <w:abstractNumId w:val="46"/>
  </w:num>
  <w:num w:numId="38" w16cid:durableId="212428274">
    <w:abstractNumId w:val="32"/>
  </w:num>
  <w:num w:numId="39" w16cid:durableId="450780760">
    <w:abstractNumId w:val="44"/>
  </w:num>
  <w:num w:numId="40" w16cid:durableId="815679941">
    <w:abstractNumId w:val="35"/>
  </w:num>
  <w:num w:numId="41" w16cid:durableId="1725525940">
    <w:abstractNumId w:val="13"/>
  </w:num>
  <w:num w:numId="42" w16cid:durableId="1390110105">
    <w:abstractNumId w:val="36"/>
  </w:num>
  <w:num w:numId="43" w16cid:durableId="2110274391">
    <w:abstractNumId w:val="30"/>
  </w:num>
  <w:num w:numId="44" w16cid:durableId="1619605554">
    <w:abstractNumId w:val="15"/>
  </w:num>
  <w:num w:numId="45" w16cid:durableId="1789543946">
    <w:abstractNumId w:val="17"/>
  </w:num>
  <w:num w:numId="46" w16cid:durableId="1559508142">
    <w:abstractNumId w:val="19"/>
  </w:num>
  <w:num w:numId="47" w16cid:durableId="43498471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3"/>
    <w:rsid w:val="00001D03"/>
    <w:rsid w:val="00006821"/>
    <w:rsid w:val="00013E73"/>
    <w:rsid w:val="00022C86"/>
    <w:rsid w:val="000249AC"/>
    <w:rsid w:val="00025C59"/>
    <w:rsid w:val="00027902"/>
    <w:rsid w:val="00031B17"/>
    <w:rsid w:val="00034D69"/>
    <w:rsid w:val="00036336"/>
    <w:rsid w:val="000426D6"/>
    <w:rsid w:val="0004347A"/>
    <w:rsid w:val="000442CD"/>
    <w:rsid w:val="000454F4"/>
    <w:rsid w:val="000571E0"/>
    <w:rsid w:val="00065560"/>
    <w:rsid w:val="00067186"/>
    <w:rsid w:val="0006757F"/>
    <w:rsid w:val="00070F08"/>
    <w:rsid w:val="0007245C"/>
    <w:rsid w:val="00073C7F"/>
    <w:rsid w:val="00073DDF"/>
    <w:rsid w:val="0007470D"/>
    <w:rsid w:val="00076470"/>
    <w:rsid w:val="00076636"/>
    <w:rsid w:val="00077228"/>
    <w:rsid w:val="0009000F"/>
    <w:rsid w:val="0009603A"/>
    <w:rsid w:val="00097FAA"/>
    <w:rsid w:val="000B22EC"/>
    <w:rsid w:val="000B41F4"/>
    <w:rsid w:val="000B5BF4"/>
    <w:rsid w:val="000B62C9"/>
    <w:rsid w:val="000B7AC7"/>
    <w:rsid w:val="000C4062"/>
    <w:rsid w:val="000C4327"/>
    <w:rsid w:val="000C4347"/>
    <w:rsid w:val="000C5530"/>
    <w:rsid w:val="000D0497"/>
    <w:rsid w:val="000D2751"/>
    <w:rsid w:val="000D2CFB"/>
    <w:rsid w:val="000D4229"/>
    <w:rsid w:val="000D6127"/>
    <w:rsid w:val="000E0E4C"/>
    <w:rsid w:val="000E43A0"/>
    <w:rsid w:val="000F04A3"/>
    <w:rsid w:val="000F36DE"/>
    <w:rsid w:val="000F56CD"/>
    <w:rsid w:val="000F6037"/>
    <w:rsid w:val="000F6401"/>
    <w:rsid w:val="001068E9"/>
    <w:rsid w:val="00106953"/>
    <w:rsid w:val="001105F8"/>
    <w:rsid w:val="00112F80"/>
    <w:rsid w:val="00116286"/>
    <w:rsid w:val="00121AC7"/>
    <w:rsid w:val="00121C9E"/>
    <w:rsid w:val="00122507"/>
    <w:rsid w:val="001243FC"/>
    <w:rsid w:val="00124E5A"/>
    <w:rsid w:val="0012638B"/>
    <w:rsid w:val="00127C58"/>
    <w:rsid w:val="00140724"/>
    <w:rsid w:val="0014306E"/>
    <w:rsid w:val="0014601D"/>
    <w:rsid w:val="001461DF"/>
    <w:rsid w:val="001516FA"/>
    <w:rsid w:val="00151B86"/>
    <w:rsid w:val="00156638"/>
    <w:rsid w:val="00162FD3"/>
    <w:rsid w:val="00166B94"/>
    <w:rsid w:val="0017207E"/>
    <w:rsid w:val="001739B5"/>
    <w:rsid w:val="0017652D"/>
    <w:rsid w:val="001765BC"/>
    <w:rsid w:val="00176B2F"/>
    <w:rsid w:val="0018065E"/>
    <w:rsid w:val="001847F3"/>
    <w:rsid w:val="0018485D"/>
    <w:rsid w:val="001911D0"/>
    <w:rsid w:val="00191A8B"/>
    <w:rsid w:val="001921AC"/>
    <w:rsid w:val="001B5209"/>
    <w:rsid w:val="001D0833"/>
    <w:rsid w:val="001D49E5"/>
    <w:rsid w:val="001D76B0"/>
    <w:rsid w:val="001E090E"/>
    <w:rsid w:val="001E494F"/>
    <w:rsid w:val="001E6AF9"/>
    <w:rsid w:val="001F4B27"/>
    <w:rsid w:val="00200869"/>
    <w:rsid w:val="00200BB4"/>
    <w:rsid w:val="00203F7A"/>
    <w:rsid w:val="00204236"/>
    <w:rsid w:val="00205AD5"/>
    <w:rsid w:val="00210F2B"/>
    <w:rsid w:val="0021171B"/>
    <w:rsid w:val="002119A1"/>
    <w:rsid w:val="00211AD9"/>
    <w:rsid w:val="002132AB"/>
    <w:rsid w:val="002161F0"/>
    <w:rsid w:val="00222D35"/>
    <w:rsid w:val="002249F5"/>
    <w:rsid w:val="00225479"/>
    <w:rsid w:val="00227E17"/>
    <w:rsid w:val="00231908"/>
    <w:rsid w:val="0023395C"/>
    <w:rsid w:val="00236A1A"/>
    <w:rsid w:val="00237A44"/>
    <w:rsid w:val="00240FB7"/>
    <w:rsid w:val="0024127E"/>
    <w:rsid w:val="00244551"/>
    <w:rsid w:val="00255929"/>
    <w:rsid w:val="00257105"/>
    <w:rsid w:val="00266479"/>
    <w:rsid w:val="00266A5E"/>
    <w:rsid w:val="00271249"/>
    <w:rsid w:val="0028529F"/>
    <w:rsid w:val="002865F3"/>
    <w:rsid w:val="002866AB"/>
    <w:rsid w:val="002908AD"/>
    <w:rsid w:val="002A102B"/>
    <w:rsid w:val="002A2D2E"/>
    <w:rsid w:val="002A3007"/>
    <w:rsid w:val="002A5CA6"/>
    <w:rsid w:val="002A75F9"/>
    <w:rsid w:val="002B0900"/>
    <w:rsid w:val="002B1437"/>
    <w:rsid w:val="002B1979"/>
    <w:rsid w:val="002B2E1B"/>
    <w:rsid w:val="002B7AB1"/>
    <w:rsid w:val="002C02BD"/>
    <w:rsid w:val="002D1949"/>
    <w:rsid w:val="002D1C1E"/>
    <w:rsid w:val="002D5A01"/>
    <w:rsid w:val="002D75DB"/>
    <w:rsid w:val="002E1111"/>
    <w:rsid w:val="002E2ADA"/>
    <w:rsid w:val="002E6FA9"/>
    <w:rsid w:val="002E77DB"/>
    <w:rsid w:val="002F15A8"/>
    <w:rsid w:val="002F5EA1"/>
    <w:rsid w:val="0030135D"/>
    <w:rsid w:val="00304F6D"/>
    <w:rsid w:val="00310229"/>
    <w:rsid w:val="00310C2C"/>
    <w:rsid w:val="00314C33"/>
    <w:rsid w:val="00315AF6"/>
    <w:rsid w:val="00320DE9"/>
    <w:rsid w:val="00321F70"/>
    <w:rsid w:val="003231AA"/>
    <w:rsid w:val="0032326F"/>
    <w:rsid w:val="0032679E"/>
    <w:rsid w:val="00326B36"/>
    <w:rsid w:val="00332637"/>
    <w:rsid w:val="0033544B"/>
    <w:rsid w:val="00337E38"/>
    <w:rsid w:val="00345E5E"/>
    <w:rsid w:val="003464D7"/>
    <w:rsid w:val="00350ECC"/>
    <w:rsid w:val="0035416C"/>
    <w:rsid w:val="003544A4"/>
    <w:rsid w:val="00355496"/>
    <w:rsid w:val="00355BCD"/>
    <w:rsid w:val="003573E3"/>
    <w:rsid w:val="00364C23"/>
    <w:rsid w:val="00365CA2"/>
    <w:rsid w:val="0036AE66"/>
    <w:rsid w:val="00370964"/>
    <w:rsid w:val="00370F4D"/>
    <w:rsid w:val="00371655"/>
    <w:rsid w:val="00374C84"/>
    <w:rsid w:val="00377AFF"/>
    <w:rsid w:val="00381B93"/>
    <w:rsid w:val="003835B4"/>
    <w:rsid w:val="003963E5"/>
    <w:rsid w:val="003A2DA4"/>
    <w:rsid w:val="003A3415"/>
    <w:rsid w:val="003B126B"/>
    <w:rsid w:val="003B1F4A"/>
    <w:rsid w:val="003B211D"/>
    <w:rsid w:val="003B75B3"/>
    <w:rsid w:val="003C0CDB"/>
    <w:rsid w:val="003C390C"/>
    <w:rsid w:val="003C3C26"/>
    <w:rsid w:val="003C67D8"/>
    <w:rsid w:val="003C6DF2"/>
    <w:rsid w:val="003D1F48"/>
    <w:rsid w:val="003D4F26"/>
    <w:rsid w:val="003E0F25"/>
    <w:rsid w:val="003E5D53"/>
    <w:rsid w:val="003F50D8"/>
    <w:rsid w:val="0041115E"/>
    <w:rsid w:val="00414EF5"/>
    <w:rsid w:val="00415632"/>
    <w:rsid w:val="00432A65"/>
    <w:rsid w:val="0044428B"/>
    <w:rsid w:val="00451532"/>
    <w:rsid w:val="00452D5F"/>
    <w:rsid w:val="00455450"/>
    <w:rsid w:val="00455F83"/>
    <w:rsid w:val="00457391"/>
    <w:rsid w:val="00463E49"/>
    <w:rsid w:val="00470497"/>
    <w:rsid w:val="00470630"/>
    <w:rsid w:val="00471144"/>
    <w:rsid w:val="00471213"/>
    <w:rsid w:val="00471468"/>
    <w:rsid w:val="004745EC"/>
    <w:rsid w:val="004763C2"/>
    <w:rsid w:val="00482858"/>
    <w:rsid w:val="00484FBE"/>
    <w:rsid w:val="0048760C"/>
    <w:rsid w:val="00492B96"/>
    <w:rsid w:val="004951C6"/>
    <w:rsid w:val="00496C8C"/>
    <w:rsid w:val="004A0EBB"/>
    <w:rsid w:val="004A2EE8"/>
    <w:rsid w:val="004B093F"/>
    <w:rsid w:val="004B0D6D"/>
    <w:rsid w:val="004B4C32"/>
    <w:rsid w:val="004B7EA9"/>
    <w:rsid w:val="004C37C9"/>
    <w:rsid w:val="004C59CA"/>
    <w:rsid w:val="004D7E19"/>
    <w:rsid w:val="004E2155"/>
    <w:rsid w:val="004F037F"/>
    <w:rsid w:val="004F4328"/>
    <w:rsid w:val="004F4B81"/>
    <w:rsid w:val="00500B29"/>
    <w:rsid w:val="00513730"/>
    <w:rsid w:val="00513A29"/>
    <w:rsid w:val="00516FA5"/>
    <w:rsid w:val="00520C05"/>
    <w:rsid w:val="00521495"/>
    <w:rsid w:val="005256F8"/>
    <w:rsid w:val="005264E6"/>
    <w:rsid w:val="00526FD6"/>
    <w:rsid w:val="00530F67"/>
    <w:rsid w:val="005451AF"/>
    <w:rsid w:val="00546F4D"/>
    <w:rsid w:val="005476A8"/>
    <w:rsid w:val="00552DDF"/>
    <w:rsid w:val="005707D1"/>
    <w:rsid w:val="00573C37"/>
    <w:rsid w:val="00586FA5"/>
    <w:rsid w:val="00587C82"/>
    <w:rsid w:val="005962CB"/>
    <w:rsid w:val="0059768F"/>
    <w:rsid w:val="0059780D"/>
    <w:rsid w:val="005A2726"/>
    <w:rsid w:val="005A3BDF"/>
    <w:rsid w:val="005B1EEE"/>
    <w:rsid w:val="005B4FF1"/>
    <w:rsid w:val="005B72ED"/>
    <w:rsid w:val="005B7BA1"/>
    <w:rsid w:val="005B7DD6"/>
    <w:rsid w:val="005C051B"/>
    <w:rsid w:val="005C26C5"/>
    <w:rsid w:val="005E0724"/>
    <w:rsid w:val="005E07A4"/>
    <w:rsid w:val="005E482B"/>
    <w:rsid w:val="005E6343"/>
    <w:rsid w:val="005F6172"/>
    <w:rsid w:val="00606A02"/>
    <w:rsid w:val="00611D8B"/>
    <w:rsid w:val="006144BE"/>
    <w:rsid w:val="00614DF8"/>
    <w:rsid w:val="00616574"/>
    <w:rsid w:val="00620B5E"/>
    <w:rsid w:val="006249DC"/>
    <w:rsid w:val="00627CE1"/>
    <w:rsid w:val="00627DE3"/>
    <w:rsid w:val="00630351"/>
    <w:rsid w:val="006358B1"/>
    <w:rsid w:val="00635983"/>
    <w:rsid w:val="00636E2A"/>
    <w:rsid w:val="006402B7"/>
    <w:rsid w:val="00641BBF"/>
    <w:rsid w:val="006437CA"/>
    <w:rsid w:val="006473BF"/>
    <w:rsid w:val="006500EE"/>
    <w:rsid w:val="00650893"/>
    <w:rsid w:val="00650E11"/>
    <w:rsid w:val="00653464"/>
    <w:rsid w:val="00656BC4"/>
    <w:rsid w:val="006579A3"/>
    <w:rsid w:val="00660B51"/>
    <w:rsid w:val="006619D9"/>
    <w:rsid w:val="00663C30"/>
    <w:rsid w:val="00666D8C"/>
    <w:rsid w:val="00671BBA"/>
    <w:rsid w:val="00671FB3"/>
    <w:rsid w:val="0067397B"/>
    <w:rsid w:val="00674C80"/>
    <w:rsid w:val="00677482"/>
    <w:rsid w:val="00677706"/>
    <w:rsid w:val="006777F0"/>
    <w:rsid w:val="006863E4"/>
    <w:rsid w:val="00686489"/>
    <w:rsid w:val="006878D5"/>
    <w:rsid w:val="00690F3D"/>
    <w:rsid w:val="00692CF9"/>
    <w:rsid w:val="006A503C"/>
    <w:rsid w:val="006B2A7A"/>
    <w:rsid w:val="006C6D66"/>
    <w:rsid w:val="006C6E7A"/>
    <w:rsid w:val="006D09F4"/>
    <w:rsid w:val="006D0EAE"/>
    <w:rsid w:val="006E585A"/>
    <w:rsid w:val="006E6514"/>
    <w:rsid w:val="006F6664"/>
    <w:rsid w:val="00706699"/>
    <w:rsid w:val="007164F6"/>
    <w:rsid w:val="00721236"/>
    <w:rsid w:val="00721976"/>
    <w:rsid w:val="00721A90"/>
    <w:rsid w:val="007235C6"/>
    <w:rsid w:val="007237F3"/>
    <w:rsid w:val="00735473"/>
    <w:rsid w:val="007409EB"/>
    <w:rsid w:val="00741430"/>
    <w:rsid w:val="00742862"/>
    <w:rsid w:val="00743F6B"/>
    <w:rsid w:val="00744D04"/>
    <w:rsid w:val="00745714"/>
    <w:rsid w:val="00747E34"/>
    <w:rsid w:val="00755309"/>
    <w:rsid w:val="007559F3"/>
    <w:rsid w:val="007564E9"/>
    <w:rsid w:val="00760DE6"/>
    <w:rsid w:val="00761283"/>
    <w:rsid w:val="00761E9D"/>
    <w:rsid w:val="007658AB"/>
    <w:rsid w:val="007668C4"/>
    <w:rsid w:val="007676DD"/>
    <w:rsid w:val="00770B42"/>
    <w:rsid w:val="00776BA4"/>
    <w:rsid w:val="0077708B"/>
    <w:rsid w:val="00786B7A"/>
    <w:rsid w:val="007877F9"/>
    <w:rsid w:val="00790940"/>
    <w:rsid w:val="00796085"/>
    <w:rsid w:val="00796E97"/>
    <w:rsid w:val="007A0AAF"/>
    <w:rsid w:val="007A4E67"/>
    <w:rsid w:val="007A4F9C"/>
    <w:rsid w:val="007A6FBD"/>
    <w:rsid w:val="007A7838"/>
    <w:rsid w:val="007B30C5"/>
    <w:rsid w:val="007C2723"/>
    <w:rsid w:val="007C2EFE"/>
    <w:rsid w:val="007C37D8"/>
    <w:rsid w:val="007D058B"/>
    <w:rsid w:val="007E0FF2"/>
    <w:rsid w:val="007E2498"/>
    <w:rsid w:val="007E5E77"/>
    <w:rsid w:val="007E6F9E"/>
    <w:rsid w:val="007F05E8"/>
    <w:rsid w:val="007F15E2"/>
    <w:rsid w:val="007F3044"/>
    <w:rsid w:val="0080316A"/>
    <w:rsid w:val="0080384A"/>
    <w:rsid w:val="00813F6C"/>
    <w:rsid w:val="0081725A"/>
    <w:rsid w:val="00826728"/>
    <w:rsid w:val="00830398"/>
    <w:rsid w:val="00833EED"/>
    <w:rsid w:val="00835ECF"/>
    <w:rsid w:val="008408B0"/>
    <w:rsid w:val="0084446C"/>
    <w:rsid w:val="008455D7"/>
    <w:rsid w:val="00846E97"/>
    <w:rsid w:val="008509E1"/>
    <w:rsid w:val="0085223B"/>
    <w:rsid w:val="00857203"/>
    <w:rsid w:val="0086283E"/>
    <w:rsid w:val="008659C0"/>
    <w:rsid w:val="00870433"/>
    <w:rsid w:val="00870E10"/>
    <w:rsid w:val="00871EB7"/>
    <w:rsid w:val="00874316"/>
    <w:rsid w:val="0088004D"/>
    <w:rsid w:val="00882054"/>
    <w:rsid w:val="00882F6A"/>
    <w:rsid w:val="00886A07"/>
    <w:rsid w:val="0089317C"/>
    <w:rsid w:val="008962FD"/>
    <w:rsid w:val="00896CD0"/>
    <w:rsid w:val="00897654"/>
    <w:rsid w:val="008A3876"/>
    <w:rsid w:val="008A7C90"/>
    <w:rsid w:val="008B1F39"/>
    <w:rsid w:val="008B370E"/>
    <w:rsid w:val="008B38BD"/>
    <w:rsid w:val="008B77D5"/>
    <w:rsid w:val="008C156A"/>
    <w:rsid w:val="008C5219"/>
    <w:rsid w:val="008C5F42"/>
    <w:rsid w:val="008C614F"/>
    <w:rsid w:val="008D39F4"/>
    <w:rsid w:val="008D4003"/>
    <w:rsid w:val="008D4D7B"/>
    <w:rsid w:val="008E0548"/>
    <w:rsid w:val="008E0AB4"/>
    <w:rsid w:val="008E2386"/>
    <w:rsid w:val="008E7AEE"/>
    <w:rsid w:val="008F04F1"/>
    <w:rsid w:val="008F37A8"/>
    <w:rsid w:val="008F4521"/>
    <w:rsid w:val="008F6490"/>
    <w:rsid w:val="00901AD6"/>
    <w:rsid w:val="00902202"/>
    <w:rsid w:val="00903183"/>
    <w:rsid w:val="00915CA0"/>
    <w:rsid w:val="009177E3"/>
    <w:rsid w:val="00917996"/>
    <w:rsid w:val="00917DEB"/>
    <w:rsid w:val="009255F5"/>
    <w:rsid w:val="009301AB"/>
    <w:rsid w:val="00932671"/>
    <w:rsid w:val="00935D07"/>
    <w:rsid w:val="00951E05"/>
    <w:rsid w:val="009524A0"/>
    <w:rsid w:val="009524C1"/>
    <w:rsid w:val="0095349D"/>
    <w:rsid w:val="0095676B"/>
    <w:rsid w:val="0095678F"/>
    <w:rsid w:val="0095771F"/>
    <w:rsid w:val="009603D3"/>
    <w:rsid w:val="00961179"/>
    <w:rsid w:val="00963B0F"/>
    <w:rsid w:val="00965880"/>
    <w:rsid w:val="00966CA2"/>
    <w:rsid w:val="00972C41"/>
    <w:rsid w:val="009922F4"/>
    <w:rsid w:val="0099416D"/>
    <w:rsid w:val="009A22CC"/>
    <w:rsid w:val="009A2A42"/>
    <w:rsid w:val="009A3ACA"/>
    <w:rsid w:val="009B77D2"/>
    <w:rsid w:val="009C247F"/>
    <w:rsid w:val="009C6630"/>
    <w:rsid w:val="009C711D"/>
    <w:rsid w:val="009D500E"/>
    <w:rsid w:val="009D6FA5"/>
    <w:rsid w:val="009E0526"/>
    <w:rsid w:val="009E339C"/>
    <w:rsid w:val="009E799D"/>
    <w:rsid w:val="009E7CF2"/>
    <w:rsid w:val="009F15B8"/>
    <w:rsid w:val="009F2EFA"/>
    <w:rsid w:val="00A02F64"/>
    <w:rsid w:val="00A11FF6"/>
    <w:rsid w:val="00A132E8"/>
    <w:rsid w:val="00A20040"/>
    <w:rsid w:val="00A22C38"/>
    <w:rsid w:val="00A23C2D"/>
    <w:rsid w:val="00A255AD"/>
    <w:rsid w:val="00A27CC0"/>
    <w:rsid w:val="00A31B26"/>
    <w:rsid w:val="00A37314"/>
    <w:rsid w:val="00A50853"/>
    <w:rsid w:val="00A510A9"/>
    <w:rsid w:val="00A53F6E"/>
    <w:rsid w:val="00A54766"/>
    <w:rsid w:val="00A54D52"/>
    <w:rsid w:val="00A602A5"/>
    <w:rsid w:val="00A62E09"/>
    <w:rsid w:val="00A639B2"/>
    <w:rsid w:val="00A63E77"/>
    <w:rsid w:val="00A662A9"/>
    <w:rsid w:val="00A71425"/>
    <w:rsid w:val="00A73940"/>
    <w:rsid w:val="00A76C79"/>
    <w:rsid w:val="00A832D3"/>
    <w:rsid w:val="00A83852"/>
    <w:rsid w:val="00A87DB4"/>
    <w:rsid w:val="00A906F7"/>
    <w:rsid w:val="00A90EF6"/>
    <w:rsid w:val="00A93820"/>
    <w:rsid w:val="00AA0908"/>
    <w:rsid w:val="00AA2829"/>
    <w:rsid w:val="00AA4C74"/>
    <w:rsid w:val="00AA6781"/>
    <w:rsid w:val="00AB1FCB"/>
    <w:rsid w:val="00AB2033"/>
    <w:rsid w:val="00AB21A1"/>
    <w:rsid w:val="00AB251A"/>
    <w:rsid w:val="00AB6CCF"/>
    <w:rsid w:val="00AE11AF"/>
    <w:rsid w:val="00AE2ABA"/>
    <w:rsid w:val="00AE65CF"/>
    <w:rsid w:val="00AF34EE"/>
    <w:rsid w:val="00B014C0"/>
    <w:rsid w:val="00B17461"/>
    <w:rsid w:val="00B24883"/>
    <w:rsid w:val="00B25ABD"/>
    <w:rsid w:val="00B27CFF"/>
    <w:rsid w:val="00B30786"/>
    <w:rsid w:val="00B33006"/>
    <w:rsid w:val="00B372EE"/>
    <w:rsid w:val="00B41190"/>
    <w:rsid w:val="00B43619"/>
    <w:rsid w:val="00B43E68"/>
    <w:rsid w:val="00B4518C"/>
    <w:rsid w:val="00B46069"/>
    <w:rsid w:val="00B47E32"/>
    <w:rsid w:val="00B546A7"/>
    <w:rsid w:val="00B548A3"/>
    <w:rsid w:val="00B56BE7"/>
    <w:rsid w:val="00B6196E"/>
    <w:rsid w:val="00B66B54"/>
    <w:rsid w:val="00B709AF"/>
    <w:rsid w:val="00B7165F"/>
    <w:rsid w:val="00B73FC8"/>
    <w:rsid w:val="00B83C4A"/>
    <w:rsid w:val="00B84940"/>
    <w:rsid w:val="00B87B41"/>
    <w:rsid w:val="00B87BA2"/>
    <w:rsid w:val="00B91E02"/>
    <w:rsid w:val="00B94E5C"/>
    <w:rsid w:val="00B95192"/>
    <w:rsid w:val="00B960FC"/>
    <w:rsid w:val="00BA4597"/>
    <w:rsid w:val="00BA5AC3"/>
    <w:rsid w:val="00BB0781"/>
    <w:rsid w:val="00BB6A94"/>
    <w:rsid w:val="00BB6FC7"/>
    <w:rsid w:val="00BD4ADA"/>
    <w:rsid w:val="00BE198F"/>
    <w:rsid w:val="00BE277D"/>
    <w:rsid w:val="00BF0B3B"/>
    <w:rsid w:val="00BF3264"/>
    <w:rsid w:val="00C0290F"/>
    <w:rsid w:val="00C02E14"/>
    <w:rsid w:val="00C06660"/>
    <w:rsid w:val="00C12D7B"/>
    <w:rsid w:val="00C16E13"/>
    <w:rsid w:val="00C20DCB"/>
    <w:rsid w:val="00C2246D"/>
    <w:rsid w:val="00C22F6B"/>
    <w:rsid w:val="00C23A0D"/>
    <w:rsid w:val="00C24B73"/>
    <w:rsid w:val="00C26BDA"/>
    <w:rsid w:val="00C31B5D"/>
    <w:rsid w:val="00C37AE6"/>
    <w:rsid w:val="00C43F95"/>
    <w:rsid w:val="00C4540A"/>
    <w:rsid w:val="00C45453"/>
    <w:rsid w:val="00C5202B"/>
    <w:rsid w:val="00C52973"/>
    <w:rsid w:val="00C54B99"/>
    <w:rsid w:val="00C55A67"/>
    <w:rsid w:val="00C564E4"/>
    <w:rsid w:val="00C56A22"/>
    <w:rsid w:val="00C57E00"/>
    <w:rsid w:val="00C6115B"/>
    <w:rsid w:val="00C61ABD"/>
    <w:rsid w:val="00C6232D"/>
    <w:rsid w:val="00C64ED8"/>
    <w:rsid w:val="00C65566"/>
    <w:rsid w:val="00C67DEB"/>
    <w:rsid w:val="00C76716"/>
    <w:rsid w:val="00C80353"/>
    <w:rsid w:val="00C867F0"/>
    <w:rsid w:val="00C91A43"/>
    <w:rsid w:val="00C9329B"/>
    <w:rsid w:val="00C94A7E"/>
    <w:rsid w:val="00C96496"/>
    <w:rsid w:val="00C9900D"/>
    <w:rsid w:val="00CA0B32"/>
    <w:rsid w:val="00CA2281"/>
    <w:rsid w:val="00CA2A8E"/>
    <w:rsid w:val="00CA4648"/>
    <w:rsid w:val="00CA592D"/>
    <w:rsid w:val="00CA676E"/>
    <w:rsid w:val="00CA6D7E"/>
    <w:rsid w:val="00CA7201"/>
    <w:rsid w:val="00CA7F44"/>
    <w:rsid w:val="00CB06EC"/>
    <w:rsid w:val="00CB0D0C"/>
    <w:rsid w:val="00CB1BCF"/>
    <w:rsid w:val="00CB3B66"/>
    <w:rsid w:val="00CB526D"/>
    <w:rsid w:val="00CC303C"/>
    <w:rsid w:val="00CC5585"/>
    <w:rsid w:val="00CD64C7"/>
    <w:rsid w:val="00CD6D13"/>
    <w:rsid w:val="00CD76C7"/>
    <w:rsid w:val="00CF0CFC"/>
    <w:rsid w:val="00CF1065"/>
    <w:rsid w:val="00CF1941"/>
    <w:rsid w:val="00CF1B3F"/>
    <w:rsid w:val="00D00AFD"/>
    <w:rsid w:val="00D015B7"/>
    <w:rsid w:val="00D0529C"/>
    <w:rsid w:val="00D27CE1"/>
    <w:rsid w:val="00D34E36"/>
    <w:rsid w:val="00D35DD4"/>
    <w:rsid w:val="00D421C9"/>
    <w:rsid w:val="00D44805"/>
    <w:rsid w:val="00D52854"/>
    <w:rsid w:val="00D52E9F"/>
    <w:rsid w:val="00D6137B"/>
    <w:rsid w:val="00D617F6"/>
    <w:rsid w:val="00D65769"/>
    <w:rsid w:val="00D65C0D"/>
    <w:rsid w:val="00D707A5"/>
    <w:rsid w:val="00D77E17"/>
    <w:rsid w:val="00D81A0A"/>
    <w:rsid w:val="00D82497"/>
    <w:rsid w:val="00D851E7"/>
    <w:rsid w:val="00D863EF"/>
    <w:rsid w:val="00D901F0"/>
    <w:rsid w:val="00D94C40"/>
    <w:rsid w:val="00DA41DD"/>
    <w:rsid w:val="00DA5302"/>
    <w:rsid w:val="00DA709C"/>
    <w:rsid w:val="00DA792E"/>
    <w:rsid w:val="00DA7F71"/>
    <w:rsid w:val="00DB2ECE"/>
    <w:rsid w:val="00DB4153"/>
    <w:rsid w:val="00DB4312"/>
    <w:rsid w:val="00DB4BAF"/>
    <w:rsid w:val="00DC384A"/>
    <w:rsid w:val="00DD4AD0"/>
    <w:rsid w:val="00DE3D86"/>
    <w:rsid w:val="00DE4AB2"/>
    <w:rsid w:val="00DE5BF7"/>
    <w:rsid w:val="00DE5D51"/>
    <w:rsid w:val="00DF02CF"/>
    <w:rsid w:val="00DF196C"/>
    <w:rsid w:val="00DF3B7B"/>
    <w:rsid w:val="00DF69D8"/>
    <w:rsid w:val="00DF77E1"/>
    <w:rsid w:val="00DF7CED"/>
    <w:rsid w:val="00E05A46"/>
    <w:rsid w:val="00E05FDF"/>
    <w:rsid w:val="00E0782C"/>
    <w:rsid w:val="00E22607"/>
    <w:rsid w:val="00E2341B"/>
    <w:rsid w:val="00E27AB4"/>
    <w:rsid w:val="00E307B2"/>
    <w:rsid w:val="00E3736A"/>
    <w:rsid w:val="00E42177"/>
    <w:rsid w:val="00E422E8"/>
    <w:rsid w:val="00E45243"/>
    <w:rsid w:val="00E47EC7"/>
    <w:rsid w:val="00E51741"/>
    <w:rsid w:val="00E6004B"/>
    <w:rsid w:val="00E670A2"/>
    <w:rsid w:val="00E70828"/>
    <w:rsid w:val="00E755CC"/>
    <w:rsid w:val="00E837D7"/>
    <w:rsid w:val="00E83BE7"/>
    <w:rsid w:val="00E9261B"/>
    <w:rsid w:val="00EA2054"/>
    <w:rsid w:val="00EA2332"/>
    <w:rsid w:val="00EA3021"/>
    <w:rsid w:val="00EA47CF"/>
    <w:rsid w:val="00EA50EE"/>
    <w:rsid w:val="00EB0BDB"/>
    <w:rsid w:val="00EB350E"/>
    <w:rsid w:val="00EB3BA5"/>
    <w:rsid w:val="00EB3BFA"/>
    <w:rsid w:val="00EB4ABE"/>
    <w:rsid w:val="00EB4CAF"/>
    <w:rsid w:val="00ED40E3"/>
    <w:rsid w:val="00ED6617"/>
    <w:rsid w:val="00EE193E"/>
    <w:rsid w:val="00EE3124"/>
    <w:rsid w:val="00EF2B83"/>
    <w:rsid w:val="00EF3A81"/>
    <w:rsid w:val="00EF5BA1"/>
    <w:rsid w:val="00EF6D03"/>
    <w:rsid w:val="00F020EF"/>
    <w:rsid w:val="00F10063"/>
    <w:rsid w:val="00F24771"/>
    <w:rsid w:val="00F24A66"/>
    <w:rsid w:val="00F2537C"/>
    <w:rsid w:val="00F27CB7"/>
    <w:rsid w:val="00F30B6A"/>
    <w:rsid w:val="00F3126F"/>
    <w:rsid w:val="00F32FF9"/>
    <w:rsid w:val="00F35DB3"/>
    <w:rsid w:val="00F406CE"/>
    <w:rsid w:val="00F4104E"/>
    <w:rsid w:val="00F41D48"/>
    <w:rsid w:val="00F4425E"/>
    <w:rsid w:val="00F46368"/>
    <w:rsid w:val="00F479AB"/>
    <w:rsid w:val="00F54368"/>
    <w:rsid w:val="00F5441A"/>
    <w:rsid w:val="00F56B2B"/>
    <w:rsid w:val="00F640D2"/>
    <w:rsid w:val="00F674AB"/>
    <w:rsid w:val="00F81507"/>
    <w:rsid w:val="00F86BFA"/>
    <w:rsid w:val="00F8719E"/>
    <w:rsid w:val="00F92B4A"/>
    <w:rsid w:val="00F93B81"/>
    <w:rsid w:val="00F95CE1"/>
    <w:rsid w:val="00F979C9"/>
    <w:rsid w:val="00FA0801"/>
    <w:rsid w:val="00FA0A3A"/>
    <w:rsid w:val="00FA39AD"/>
    <w:rsid w:val="00FA4BB3"/>
    <w:rsid w:val="00FA63CA"/>
    <w:rsid w:val="00FA690B"/>
    <w:rsid w:val="00FA6979"/>
    <w:rsid w:val="00FB1820"/>
    <w:rsid w:val="00FB2306"/>
    <w:rsid w:val="00FC393A"/>
    <w:rsid w:val="00FC4D09"/>
    <w:rsid w:val="00FD2120"/>
    <w:rsid w:val="00FD6D08"/>
    <w:rsid w:val="00FE0B01"/>
    <w:rsid w:val="00FE396B"/>
    <w:rsid w:val="00FE55FA"/>
    <w:rsid w:val="00FE79B5"/>
    <w:rsid w:val="00FF044C"/>
    <w:rsid w:val="00FF0C28"/>
    <w:rsid w:val="00FF1ED0"/>
    <w:rsid w:val="013343E2"/>
    <w:rsid w:val="01FDCB91"/>
    <w:rsid w:val="022F75BD"/>
    <w:rsid w:val="026B8DDA"/>
    <w:rsid w:val="02AE7F94"/>
    <w:rsid w:val="0327C084"/>
    <w:rsid w:val="03EDD6A9"/>
    <w:rsid w:val="03FF9679"/>
    <w:rsid w:val="0412C185"/>
    <w:rsid w:val="0427FD6A"/>
    <w:rsid w:val="04619290"/>
    <w:rsid w:val="05188BA1"/>
    <w:rsid w:val="05A19A80"/>
    <w:rsid w:val="0616A0BE"/>
    <w:rsid w:val="068DDD01"/>
    <w:rsid w:val="06CAE749"/>
    <w:rsid w:val="06D2167B"/>
    <w:rsid w:val="070227C9"/>
    <w:rsid w:val="07A3E9C4"/>
    <w:rsid w:val="07A8BCC5"/>
    <w:rsid w:val="07D2C358"/>
    <w:rsid w:val="07E8E100"/>
    <w:rsid w:val="08EA8579"/>
    <w:rsid w:val="09265FF2"/>
    <w:rsid w:val="09378B6F"/>
    <w:rsid w:val="093FBA25"/>
    <w:rsid w:val="094BD6E5"/>
    <w:rsid w:val="0A0F531D"/>
    <w:rsid w:val="0A33465C"/>
    <w:rsid w:val="0A8655DA"/>
    <w:rsid w:val="0A8C2F17"/>
    <w:rsid w:val="0A989C4E"/>
    <w:rsid w:val="0B77FB99"/>
    <w:rsid w:val="0B8B2F20"/>
    <w:rsid w:val="0BF90500"/>
    <w:rsid w:val="0C05119A"/>
    <w:rsid w:val="0C22263B"/>
    <w:rsid w:val="0C380EAF"/>
    <w:rsid w:val="0C772911"/>
    <w:rsid w:val="0CEEA2EF"/>
    <w:rsid w:val="0D079534"/>
    <w:rsid w:val="0E9EB399"/>
    <w:rsid w:val="0EEBAB48"/>
    <w:rsid w:val="0EED2536"/>
    <w:rsid w:val="0F15150C"/>
    <w:rsid w:val="0F16DE38"/>
    <w:rsid w:val="0F8192A9"/>
    <w:rsid w:val="0F8A3894"/>
    <w:rsid w:val="1059568F"/>
    <w:rsid w:val="10A92688"/>
    <w:rsid w:val="10C0C170"/>
    <w:rsid w:val="10D878F9"/>
    <w:rsid w:val="10E8E124"/>
    <w:rsid w:val="111C06CF"/>
    <w:rsid w:val="11574436"/>
    <w:rsid w:val="119D3A2A"/>
    <w:rsid w:val="11BB7AC6"/>
    <w:rsid w:val="1285FEDD"/>
    <w:rsid w:val="12C11F09"/>
    <w:rsid w:val="12E147D5"/>
    <w:rsid w:val="132030A9"/>
    <w:rsid w:val="1358ABED"/>
    <w:rsid w:val="1386AFF3"/>
    <w:rsid w:val="14611689"/>
    <w:rsid w:val="14D10CFB"/>
    <w:rsid w:val="1521DD9B"/>
    <w:rsid w:val="15E33C7B"/>
    <w:rsid w:val="16405D2A"/>
    <w:rsid w:val="16D5F862"/>
    <w:rsid w:val="16ED3D0B"/>
    <w:rsid w:val="179BA471"/>
    <w:rsid w:val="17D2A57A"/>
    <w:rsid w:val="17FCF47F"/>
    <w:rsid w:val="1813F1CD"/>
    <w:rsid w:val="191DE9B9"/>
    <w:rsid w:val="19447142"/>
    <w:rsid w:val="19466980"/>
    <w:rsid w:val="19804BBB"/>
    <w:rsid w:val="1A0C8679"/>
    <w:rsid w:val="1A7621FB"/>
    <w:rsid w:val="1AD8541D"/>
    <w:rsid w:val="1AF0403A"/>
    <w:rsid w:val="1AFA759D"/>
    <w:rsid w:val="1B9DC67A"/>
    <w:rsid w:val="1C5780C5"/>
    <w:rsid w:val="1CAB1C4D"/>
    <w:rsid w:val="1D3CA264"/>
    <w:rsid w:val="1D515C4D"/>
    <w:rsid w:val="1D90BD03"/>
    <w:rsid w:val="1E383A20"/>
    <w:rsid w:val="1EBE1FF2"/>
    <w:rsid w:val="1F73BDB8"/>
    <w:rsid w:val="1F9A5109"/>
    <w:rsid w:val="1FCE89DD"/>
    <w:rsid w:val="20A58CF9"/>
    <w:rsid w:val="20F48DF0"/>
    <w:rsid w:val="217F8476"/>
    <w:rsid w:val="21DCE7D7"/>
    <w:rsid w:val="224567EE"/>
    <w:rsid w:val="228670AD"/>
    <w:rsid w:val="22C1153A"/>
    <w:rsid w:val="234B072A"/>
    <w:rsid w:val="23718C5B"/>
    <w:rsid w:val="269BF0F8"/>
    <w:rsid w:val="26A8BAD3"/>
    <w:rsid w:val="26D02E87"/>
    <w:rsid w:val="27992E71"/>
    <w:rsid w:val="28073825"/>
    <w:rsid w:val="2855B388"/>
    <w:rsid w:val="28D93A1E"/>
    <w:rsid w:val="295A950C"/>
    <w:rsid w:val="29C5F033"/>
    <w:rsid w:val="2A5E5BEE"/>
    <w:rsid w:val="2A819B25"/>
    <w:rsid w:val="2B52A691"/>
    <w:rsid w:val="2B663A9E"/>
    <w:rsid w:val="2C37C9BD"/>
    <w:rsid w:val="2CAEB58F"/>
    <w:rsid w:val="2D78DDD0"/>
    <w:rsid w:val="2D980EB4"/>
    <w:rsid w:val="2DB5229B"/>
    <w:rsid w:val="2DFBF758"/>
    <w:rsid w:val="2E0974F0"/>
    <w:rsid w:val="2E2F11CC"/>
    <w:rsid w:val="2E48DB1B"/>
    <w:rsid w:val="2EF8351D"/>
    <w:rsid w:val="2F104AA7"/>
    <w:rsid w:val="2F4A8004"/>
    <w:rsid w:val="2F55BF48"/>
    <w:rsid w:val="2F76D74E"/>
    <w:rsid w:val="2FBBB2DB"/>
    <w:rsid w:val="3034FB15"/>
    <w:rsid w:val="307ADD21"/>
    <w:rsid w:val="30BA27C4"/>
    <w:rsid w:val="30D3A9FA"/>
    <w:rsid w:val="31232C41"/>
    <w:rsid w:val="31256CBA"/>
    <w:rsid w:val="3188F4D1"/>
    <w:rsid w:val="31BD272F"/>
    <w:rsid w:val="32532701"/>
    <w:rsid w:val="32CD2314"/>
    <w:rsid w:val="32D2E50A"/>
    <w:rsid w:val="337481CB"/>
    <w:rsid w:val="33B27DE3"/>
    <w:rsid w:val="34628DBC"/>
    <w:rsid w:val="349D47B3"/>
    <w:rsid w:val="3507B2B9"/>
    <w:rsid w:val="35914653"/>
    <w:rsid w:val="3645640A"/>
    <w:rsid w:val="36777F8A"/>
    <w:rsid w:val="373CF0EE"/>
    <w:rsid w:val="39AECFC6"/>
    <w:rsid w:val="39BAB4BB"/>
    <w:rsid w:val="39E60BB2"/>
    <w:rsid w:val="3A4B536C"/>
    <w:rsid w:val="3AFA735A"/>
    <w:rsid w:val="3C3217F4"/>
    <w:rsid w:val="3CF041DA"/>
    <w:rsid w:val="3D61F4BF"/>
    <w:rsid w:val="3DBCD669"/>
    <w:rsid w:val="3DF3604F"/>
    <w:rsid w:val="3E4FDE07"/>
    <w:rsid w:val="3E81D3E6"/>
    <w:rsid w:val="3F870691"/>
    <w:rsid w:val="3FEFD2DC"/>
    <w:rsid w:val="40157BDF"/>
    <w:rsid w:val="40A1A722"/>
    <w:rsid w:val="4116D614"/>
    <w:rsid w:val="41705661"/>
    <w:rsid w:val="41A4CBC1"/>
    <w:rsid w:val="41F5F999"/>
    <w:rsid w:val="427418FC"/>
    <w:rsid w:val="42A3452A"/>
    <w:rsid w:val="42B2A675"/>
    <w:rsid w:val="4362A169"/>
    <w:rsid w:val="43CDA473"/>
    <w:rsid w:val="440CC7D9"/>
    <w:rsid w:val="44467FB1"/>
    <w:rsid w:val="447536E6"/>
    <w:rsid w:val="44CAB1D3"/>
    <w:rsid w:val="4547DB39"/>
    <w:rsid w:val="45BFCEDA"/>
    <w:rsid w:val="45D90EBA"/>
    <w:rsid w:val="460ADFBF"/>
    <w:rsid w:val="46B216A5"/>
    <w:rsid w:val="46CCB3BF"/>
    <w:rsid w:val="46D3BF91"/>
    <w:rsid w:val="46F22CEB"/>
    <w:rsid w:val="4710AE17"/>
    <w:rsid w:val="4716FAA1"/>
    <w:rsid w:val="471F7117"/>
    <w:rsid w:val="475607E6"/>
    <w:rsid w:val="47EFD7BC"/>
    <w:rsid w:val="48E9DB44"/>
    <w:rsid w:val="48EC4F69"/>
    <w:rsid w:val="48F33869"/>
    <w:rsid w:val="49224CA4"/>
    <w:rsid w:val="4A484ED9"/>
    <w:rsid w:val="4A4CD7C8"/>
    <w:rsid w:val="4B24023E"/>
    <w:rsid w:val="4BE8A829"/>
    <w:rsid w:val="4C7CA721"/>
    <w:rsid w:val="4D684410"/>
    <w:rsid w:val="4DC9BC60"/>
    <w:rsid w:val="4E2677DA"/>
    <w:rsid w:val="4EA3799E"/>
    <w:rsid w:val="4F1BBFFC"/>
    <w:rsid w:val="4F2594B7"/>
    <w:rsid w:val="4F3C42A8"/>
    <w:rsid w:val="4F59E8FE"/>
    <w:rsid w:val="4F89219C"/>
    <w:rsid w:val="4FB2D783"/>
    <w:rsid w:val="4FE5EEEA"/>
    <w:rsid w:val="4FF47538"/>
    <w:rsid w:val="5042D9F0"/>
    <w:rsid w:val="51289BDD"/>
    <w:rsid w:val="518F267F"/>
    <w:rsid w:val="525360BE"/>
    <w:rsid w:val="529112FF"/>
    <w:rsid w:val="52F7BDAE"/>
    <w:rsid w:val="533D110D"/>
    <w:rsid w:val="53652B7D"/>
    <w:rsid w:val="53CB650C"/>
    <w:rsid w:val="5408DC1C"/>
    <w:rsid w:val="54D39E01"/>
    <w:rsid w:val="553109DD"/>
    <w:rsid w:val="55557002"/>
    <w:rsid w:val="555772A0"/>
    <w:rsid w:val="55FFF552"/>
    <w:rsid w:val="570A2E28"/>
    <w:rsid w:val="5781C79D"/>
    <w:rsid w:val="5820999A"/>
    <w:rsid w:val="588BC2CB"/>
    <w:rsid w:val="58A5FE89"/>
    <w:rsid w:val="58CA8FC8"/>
    <w:rsid w:val="592F4494"/>
    <w:rsid w:val="594DFE4D"/>
    <w:rsid w:val="5A0031FA"/>
    <w:rsid w:val="5A690F14"/>
    <w:rsid w:val="5A6DF183"/>
    <w:rsid w:val="5AA7125F"/>
    <w:rsid w:val="5AD02CA8"/>
    <w:rsid w:val="5B583A5C"/>
    <w:rsid w:val="5B997D7D"/>
    <w:rsid w:val="5BAE394B"/>
    <w:rsid w:val="5C2AF3D0"/>
    <w:rsid w:val="5C5B7339"/>
    <w:rsid w:val="5CD16C41"/>
    <w:rsid w:val="5D3F1B4A"/>
    <w:rsid w:val="5D559E63"/>
    <w:rsid w:val="5E0ABBD5"/>
    <w:rsid w:val="5E4CA86F"/>
    <w:rsid w:val="5E857B2E"/>
    <w:rsid w:val="5E9180D5"/>
    <w:rsid w:val="5F86AF14"/>
    <w:rsid w:val="5FD0A3E3"/>
    <w:rsid w:val="60434ADD"/>
    <w:rsid w:val="611EBD83"/>
    <w:rsid w:val="61369F47"/>
    <w:rsid w:val="6196897C"/>
    <w:rsid w:val="61D2FED5"/>
    <w:rsid w:val="621DB83E"/>
    <w:rsid w:val="622241BA"/>
    <w:rsid w:val="623257AC"/>
    <w:rsid w:val="625BD71A"/>
    <w:rsid w:val="628AF900"/>
    <w:rsid w:val="628BA608"/>
    <w:rsid w:val="62FCDBC3"/>
    <w:rsid w:val="6322789F"/>
    <w:rsid w:val="633935AC"/>
    <w:rsid w:val="6345FFDE"/>
    <w:rsid w:val="63578DE5"/>
    <w:rsid w:val="635D477B"/>
    <w:rsid w:val="63C2AED8"/>
    <w:rsid w:val="63FCAF16"/>
    <w:rsid w:val="6463D3BC"/>
    <w:rsid w:val="647F83C7"/>
    <w:rsid w:val="64FE5396"/>
    <w:rsid w:val="65691356"/>
    <w:rsid w:val="66A7CEAD"/>
    <w:rsid w:val="66C4AB6A"/>
    <w:rsid w:val="676F67DB"/>
    <w:rsid w:val="67A12455"/>
    <w:rsid w:val="67B68986"/>
    <w:rsid w:val="68DA37A7"/>
    <w:rsid w:val="69944961"/>
    <w:rsid w:val="69CA6149"/>
    <w:rsid w:val="6B1844F7"/>
    <w:rsid w:val="6B7046E6"/>
    <w:rsid w:val="6B8C2B64"/>
    <w:rsid w:val="6BBCF251"/>
    <w:rsid w:val="6BCC880A"/>
    <w:rsid w:val="6D68586B"/>
    <w:rsid w:val="6DE91B95"/>
    <w:rsid w:val="6E8EBF4B"/>
    <w:rsid w:val="6F358A23"/>
    <w:rsid w:val="6F571226"/>
    <w:rsid w:val="6FC88681"/>
    <w:rsid w:val="6FD06851"/>
    <w:rsid w:val="70792696"/>
    <w:rsid w:val="70AC645E"/>
    <w:rsid w:val="70D6A8E5"/>
    <w:rsid w:val="7137D8D6"/>
    <w:rsid w:val="71AFE17C"/>
    <w:rsid w:val="71B6CF16"/>
    <w:rsid w:val="71D3457C"/>
    <w:rsid w:val="7202C359"/>
    <w:rsid w:val="72280704"/>
    <w:rsid w:val="7289CB2F"/>
    <w:rsid w:val="73763B97"/>
    <w:rsid w:val="73DFD511"/>
    <w:rsid w:val="73EC349F"/>
    <w:rsid w:val="740365BE"/>
    <w:rsid w:val="7406C280"/>
    <w:rsid w:val="742FE148"/>
    <w:rsid w:val="74DAAA5A"/>
    <w:rsid w:val="74E318DD"/>
    <w:rsid w:val="75A292E1"/>
    <w:rsid w:val="75B2264D"/>
    <w:rsid w:val="75D22AB1"/>
    <w:rsid w:val="765B271F"/>
    <w:rsid w:val="76F349AC"/>
    <w:rsid w:val="7741DE9E"/>
    <w:rsid w:val="778D9423"/>
    <w:rsid w:val="77A07ED8"/>
    <w:rsid w:val="78136340"/>
    <w:rsid w:val="79C7B353"/>
    <w:rsid w:val="7A5D8225"/>
    <w:rsid w:val="7A61451E"/>
    <w:rsid w:val="7A760404"/>
    <w:rsid w:val="7AA66561"/>
    <w:rsid w:val="7AC534E5"/>
    <w:rsid w:val="7B50DF9F"/>
    <w:rsid w:val="7BAFFD30"/>
    <w:rsid w:val="7C68ECA9"/>
    <w:rsid w:val="7CC32570"/>
    <w:rsid w:val="7D8D32C2"/>
    <w:rsid w:val="7D969282"/>
    <w:rsid w:val="7D9C130D"/>
    <w:rsid w:val="7DBA1945"/>
    <w:rsid w:val="7E3F04EC"/>
    <w:rsid w:val="7E5ABF90"/>
    <w:rsid w:val="7E737DA4"/>
    <w:rsid w:val="7E83EB5A"/>
    <w:rsid w:val="7F6EBC31"/>
    <w:rsid w:val="7F95F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5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4">
    <w:name w:val="heading 4"/>
    <w:basedOn w:val="Normal"/>
    <w:next w:val="Normal"/>
    <w:link w:val="Heading4Char"/>
    <w:uiPriority w:val="9"/>
    <w:semiHidden/>
    <w:unhideWhenUsed/>
    <w:qFormat/>
    <w:rsid w:val="00761283"/>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qFormat/>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customStyle="1" w:styleId="Heading4Char">
    <w:name w:val="Heading 4 Char"/>
    <w:basedOn w:val="DefaultParagraphFont"/>
    <w:link w:val="Heading4"/>
    <w:uiPriority w:val="9"/>
    <w:semiHidden/>
    <w:rsid w:val="00761283"/>
    <w:rPr>
      <w:rFonts w:asciiTheme="majorHAnsi" w:eastAsiaTheme="majorEastAsia" w:hAnsiTheme="majorHAnsi" w:cstheme="majorBidi"/>
      <w:i/>
      <w:iCs/>
      <w:color w:val="A5A5A5" w:themeColor="accent1" w:themeShade="BF"/>
    </w:rPr>
  </w:style>
  <w:style w:type="character" w:styleId="Hyperlink">
    <w:name w:val="Hyperlink"/>
    <w:basedOn w:val="DefaultParagraphFont"/>
    <w:uiPriority w:val="99"/>
    <w:unhideWhenUsed/>
    <w:rsid w:val="009255F5"/>
    <w:rPr>
      <w:color w:val="5F5F5F" w:themeColor="hyperlink"/>
      <w:u w:val="single"/>
    </w:rPr>
  </w:style>
  <w:style w:type="paragraph" w:styleId="FootnoteText">
    <w:name w:val="footnote text"/>
    <w:basedOn w:val="Normal"/>
    <w:link w:val="FootnoteTextChar"/>
    <w:uiPriority w:val="99"/>
    <w:semiHidden/>
    <w:unhideWhenUsed/>
    <w:rsid w:val="00001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03"/>
    <w:rPr>
      <w:sz w:val="20"/>
      <w:szCs w:val="20"/>
    </w:rPr>
  </w:style>
  <w:style w:type="character" w:styleId="FootnoteReference">
    <w:name w:val="footnote reference"/>
    <w:basedOn w:val="DefaultParagraphFont"/>
    <w:uiPriority w:val="99"/>
    <w:semiHidden/>
    <w:unhideWhenUsed/>
    <w:rsid w:val="00001D03"/>
    <w:rPr>
      <w:vertAlign w:val="superscript"/>
    </w:rPr>
  </w:style>
  <w:style w:type="character" w:customStyle="1" w:styleId="normaltextrun">
    <w:name w:val="normaltextrun"/>
    <w:basedOn w:val="DefaultParagraphFont"/>
    <w:rsid w:val="0032679E"/>
  </w:style>
  <w:style w:type="paragraph" w:customStyle="1" w:styleId="Default">
    <w:name w:val="Default"/>
    <w:rsid w:val="0032679E"/>
    <w:pPr>
      <w:pBdr>
        <w:top w:val="nil"/>
        <w:left w:val="nil"/>
        <w:bottom w:val="nil"/>
        <w:right w:val="nil"/>
        <w:between w:val="nil"/>
        <w:bar w:val="nil"/>
      </w:pBdr>
      <w:spacing w:before="160"/>
    </w:pPr>
    <w:rPr>
      <w:rFonts w:ascii="Helvetica Neue" w:eastAsia="Helvetica Neue" w:hAnsi="Helvetica Neue" w:cs="Helvetica Neue"/>
      <w:color w:val="000000"/>
      <w:bdr w:val="nil"/>
      <w:lang w:val="en-GB" w:eastAsia="en-GB"/>
    </w:rPr>
  </w:style>
  <w:style w:type="paragraph" w:customStyle="1" w:styleId="paragraph">
    <w:name w:val="paragraph"/>
    <w:basedOn w:val="Normal"/>
    <w:rsid w:val="002B0900"/>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Body">
    <w:name w:val="Body"/>
    <w:qFormat/>
    <w:rsid w:val="00073C7F"/>
    <w:pPr>
      <w:suppressAutoHyphens/>
    </w:pPr>
    <w:rPr>
      <w:rFonts w:ascii="Calibri" w:eastAsia="Arial Unicode MS" w:hAnsi="Calibri" w:cs="Arial Unicode MS"/>
      <w:color w:val="000000"/>
      <w:u w:color="000000"/>
      <w:lang w:eastAsia="en-GB"/>
    </w:rPr>
  </w:style>
  <w:style w:type="character" w:customStyle="1" w:styleId="markedcontent">
    <w:name w:val="markedcontent"/>
    <w:basedOn w:val="DefaultParagraphFont"/>
    <w:rsid w:val="00DF196C"/>
  </w:style>
  <w:style w:type="character" w:customStyle="1" w:styleId="eop">
    <w:name w:val="eop"/>
    <w:basedOn w:val="DefaultParagraphFont"/>
    <w:rsid w:val="007F3044"/>
  </w:style>
  <w:style w:type="character" w:styleId="CommentReference">
    <w:name w:val="annotation reference"/>
    <w:basedOn w:val="DefaultParagraphFont"/>
    <w:uiPriority w:val="99"/>
    <w:semiHidden/>
    <w:unhideWhenUsed/>
    <w:rsid w:val="00B372EE"/>
    <w:rPr>
      <w:sz w:val="16"/>
      <w:szCs w:val="16"/>
    </w:rPr>
  </w:style>
  <w:style w:type="paragraph" w:styleId="CommentText">
    <w:name w:val="annotation text"/>
    <w:basedOn w:val="Normal"/>
    <w:link w:val="CommentTextChar"/>
    <w:uiPriority w:val="99"/>
    <w:unhideWhenUsed/>
    <w:rsid w:val="00B372EE"/>
    <w:pPr>
      <w:spacing w:line="240" w:lineRule="auto"/>
    </w:pPr>
    <w:rPr>
      <w:sz w:val="20"/>
      <w:szCs w:val="20"/>
    </w:rPr>
  </w:style>
  <w:style w:type="character" w:customStyle="1" w:styleId="CommentTextChar">
    <w:name w:val="Comment Text Char"/>
    <w:basedOn w:val="DefaultParagraphFont"/>
    <w:link w:val="CommentText"/>
    <w:uiPriority w:val="99"/>
    <w:rsid w:val="00B372EE"/>
    <w:rPr>
      <w:sz w:val="20"/>
      <w:szCs w:val="20"/>
    </w:rPr>
  </w:style>
  <w:style w:type="paragraph" w:styleId="CommentSubject">
    <w:name w:val="annotation subject"/>
    <w:basedOn w:val="CommentText"/>
    <w:next w:val="CommentText"/>
    <w:link w:val="CommentSubjectChar"/>
    <w:uiPriority w:val="99"/>
    <w:semiHidden/>
    <w:unhideWhenUsed/>
    <w:rsid w:val="00B372EE"/>
    <w:rPr>
      <w:b/>
      <w:bCs/>
    </w:rPr>
  </w:style>
  <w:style w:type="character" w:customStyle="1" w:styleId="CommentSubjectChar">
    <w:name w:val="Comment Subject Char"/>
    <w:basedOn w:val="CommentTextChar"/>
    <w:link w:val="CommentSubject"/>
    <w:uiPriority w:val="99"/>
    <w:semiHidden/>
    <w:rsid w:val="00B372EE"/>
    <w:rPr>
      <w:b/>
      <w:bCs/>
      <w:sz w:val="20"/>
      <w:szCs w:val="20"/>
    </w:rPr>
  </w:style>
  <w:style w:type="character" w:styleId="FollowedHyperlink">
    <w:name w:val="FollowedHyperlink"/>
    <w:basedOn w:val="DefaultParagraphFont"/>
    <w:uiPriority w:val="99"/>
    <w:semiHidden/>
    <w:unhideWhenUsed/>
    <w:rsid w:val="002E77DB"/>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044548">
      <w:bodyDiv w:val="1"/>
      <w:marLeft w:val="0"/>
      <w:marRight w:val="0"/>
      <w:marTop w:val="0"/>
      <w:marBottom w:val="0"/>
      <w:divBdr>
        <w:top w:val="none" w:sz="0" w:space="0" w:color="auto"/>
        <w:left w:val="none" w:sz="0" w:space="0" w:color="auto"/>
        <w:bottom w:val="none" w:sz="0" w:space="0" w:color="auto"/>
        <w:right w:val="none" w:sz="0" w:space="0" w:color="auto"/>
      </w:divBdr>
    </w:div>
    <w:div w:id="420179578">
      <w:bodyDiv w:val="1"/>
      <w:marLeft w:val="0"/>
      <w:marRight w:val="0"/>
      <w:marTop w:val="0"/>
      <w:marBottom w:val="0"/>
      <w:divBdr>
        <w:top w:val="none" w:sz="0" w:space="0" w:color="auto"/>
        <w:left w:val="none" w:sz="0" w:space="0" w:color="auto"/>
        <w:bottom w:val="none" w:sz="0" w:space="0" w:color="auto"/>
        <w:right w:val="none" w:sz="0" w:space="0" w:color="auto"/>
      </w:divBdr>
    </w:div>
    <w:div w:id="424618566">
      <w:bodyDiv w:val="1"/>
      <w:marLeft w:val="0"/>
      <w:marRight w:val="0"/>
      <w:marTop w:val="0"/>
      <w:marBottom w:val="0"/>
      <w:divBdr>
        <w:top w:val="none" w:sz="0" w:space="0" w:color="auto"/>
        <w:left w:val="none" w:sz="0" w:space="0" w:color="auto"/>
        <w:bottom w:val="none" w:sz="0" w:space="0" w:color="auto"/>
        <w:right w:val="none" w:sz="0" w:space="0" w:color="auto"/>
      </w:divBdr>
    </w:div>
    <w:div w:id="452595921">
      <w:bodyDiv w:val="1"/>
      <w:marLeft w:val="0"/>
      <w:marRight w:val="0"/>
      <w:marTop w:val="0"/>
      <w:marBottom w:val="0"/>
      <w:divBdr>
        <w:top w:val="none" w:sz="0" w:space="0" w:color="auto"/>
        <w:left w:val="none" w:sz="0" w:space="0" w:color="auto"/>
        <w:bottom w:val="none" w:sz="0" w:space="0" w:color="auto"/>
        <w:right w:val="none" w:sz="0" w:space="0" w:color="auto"/>
      </w:divBdr>
    </w:div>
    <w:div w:id="495266714">
      <w:bodyDiv w:val="1"/>
      <w:marLeft w:val="0"/>
      <w:marRight w:val="0"/>
      <w:marTop w:val="0"/>
      <w:marBottom w:val="0"/>
      <w:divBdr>
        <w:top w:val="none" w:sz="0" w:space="0" w:color="auto"/>
        <w:left w:val="none" w:sz="0" w:space="0" w:color="auto"/>
        <w:bottom w:val="none" w:sz="0" w:space="0" w:color="auto"/>
        <w:right w:val="none" w:sz="0" w:space="0" w:color="auto"/>
      </w:divBdr>
    </w:div>
    <w:div w:id="513811606">
      <w:bodyDiv w:val="1"/>
      <w:marLeft w:val="0"/>
      <w:marRight w:val="0"/>
      <w:marTop w:val="0"/>
      <w:marBottom w:val="0"/>
      <w:divBdr>
        <w:top w:val="none" w:sz="0" w:space="0" w:color="auto"/>
        <w:left w:val="none" w:sz="0" w:space="0" w:color="auto"/>
        <w:bottom w:val="none" w:sz="0" w:space="0" w:color="auto"/>
        <w:right w:val="none" w:sz="0" w:space="0" w:color="auto"/>
      </w:divBdr>
    </w:div>
    <w:div w:id="534737224">
      <w:bodyDiv w:val="1"/>
      <w:marLeft w:val="0"/>
      <w:marRight w:val="0"/>
      <w:marTop w:val="0"/>
      <w:marBottom w:val="0"/>
      <w:divBdr>
        <w:top w:val="none" w:sz="0" w:space="0" w:color="auto"/>
        <w:left w:val="none" w:sz="0" w:space="0" w:color="auto"/>
        <w:bottom w:val="none" w:sz="0" w:space="0" w:color="auto"/>
        <w:right w:val="none" w:sz="0" w:space="0" w:color="auto"/>
      </w:divBdr>
    </w:div>
    <w:div w:id="595794882">
      <w:bodyDiv w:val="1"/>
      <w:marLeft w:val="0"/>
      <w:marRight w:val="0"/>
      <w:marTop w:val="0"/>
      <w:marBottom w:val="0"/>
      <w:divBdr>
        <w:top w:val="none" w:sz="0" w:space="0" w:color="auto"/>
        <w:left w:val="none" w:sz="0" w:space="0" w:color="auto"/>
        <w:bottom w:val="none" w:sz="0" w:space="0" w:color="auto"/>
        <w:right w:val="none" w:sz="0" w:space="0" w:color="auto"/>
      </w:divBdr>
    </w:div>
    <w:div w:id="663047551">
      <w:bodyDiv w:val="1"/>
      <w:marLeft w:val="0"/>
      <w:marRight w:val="0"/>
      <w:marTop w:val="0"/>
      <w:marBottom w:val="0"/>
      <w:divBdr>
        <w:top w:val="none" w:sz="0" w:space="0" w:color="auto"/>
        <w:left w:val="none" w:sz="0" w:space="0" w:color="auto"/>
        <w:bottom w:val="none" w:sz="0" w:space="0" w:color="auto"/>
        <w:right w:val="none" w:sz="0" w:space="0" w:color="auto"/>
      </w:divBdr>
    </w:div>
    <w:div w:id="669868266">
      <w:bodyDiv w:val="1"/>
      <w:marLeft w:val="0"/>
      <w:marRight w:val="0"/>
      <w:marTop w:val="0"/>
      <w:marBottom w:val="0"/>
      <w:divBdr>
        <w:top w:val="none" w:sz="0" w:space="0" w:color="auto"/>
        <w:left w:val="none" w:sz="0" w:space="0" w:color="auto"/>
        <w:bottom w:val="none" w:sz="0" w:space="0" w:color="auto"/>
        <w:right w:val="none" w:sz="0" w:space="0" w:color="auto"/>
      </w:divBdr>
    </w:div>
    <w:div w:id="809712987">
      <w:bodyDiv w:val="1"/>
      <w:marLeft w:val="0"/>
      <w:marRight w:val="0"/>
      <w:marTop w:val="0"/>
      <w:marBottom w:val="0"/>
      <w:divBdr>
        <w:top w:val="none" w:sz="0" w:space="0" w:color="auto"/>
        <w:left w:val="none" w:sz="0" w:space="0" w:color="auto"/>
        <w:bottom w:val="none" w:sz="0" w:space="0" w:color="auto"/>
        <w:right w:val="none" w:sz="0" w:space="0" w:color="auto"/>
      </w:divBdr>
    </w:div>
    <w:div w:id="888034456">
      <w:bodyDiv w:val="1"/>
      <w:marLeft w:val="0"/>
      <w:marRight w:val="0"/>
      <w:marTop w:val="0"/>
      <w:marBottom w:val="0"/>
      <w:divBdr>
        <w:top w:val="none" w:sz="0" w:space="0" w:color="auto"/>
        <w:left w:val="none" w:sz="0" w:space="0" w:color="auto"/>
        <w:bottom w:val="none" w:sz="0" w:space="0" w:color="auto"/>
        <w:right w:val="none" w:sz="0" w:space="0" w:color="auto"/>
      </w:divBdr>
    </w:div>
    <w:div w:id="982007606">
      <w:bodyDiv w:val="1"/>
      <w:marLeft w:val="0"/>
      <w:marRight w:val="0"/>
      <w:marTop w:val="0"/>
      <w:marBottom w:val="0"/>
      <w:divBdr>
        <w:top w:val="none" w:sz="0" w:space="0" w:color="auto"/>
        <w:left w:val="none" w:sz="0" w:space="0" w:color="auto"/>
        <w:bottom w:val="none" w:sz="0" w:space="0" w:color="auto"/>
        <w:right w:val="none" w:sz="0" w:space="0" w:color="auto"/>
      </w:divBdr>
    </w:div>
    <w:div w:id="1088506179">
      <w:bodyDiv w:val="1"/>
      <w:marLeft w:val="0"/>
      <w:marRight w:val="0"/>
      <w:marTop w:val="0"/>
      <w:marBottom w:val="0"/>
      <w:divBdr>
        <w:top w:val="none" w:sz="0" w:space="0" w:color="auto"/>
        <w:left w:val="none" w:sz="0" w:space="0" w:color="auto"/>
        <w:bottom w:val="none" w:sz="0" w:space="0" w:color="auto"/>
        <w:right w:val="none" w:sz="0" w:space="0" w:color="auto"/>
      </w:divBdr>
    </w:div>
    <w:div w:id="1108895112">
      <w:bodyDiv w:val="1"/>
      <w:marLeft w:val="0"/>
      <w:marRight w:val="0"/>
      <w:marTop w:val="0"/>
      <w:marBottom w:val="0"/>
      <w:divBdr>
        <w:top w:val="none" w:sz="0" w:space="0" w:color="auto"/>
        <w:left w:val="none" w:sz="0" w:space="0" w:color="auto"/>
        <w:bottom w:val="none" w:sz="0" w:space="0" w:color="auto"/>
        <w:right w:val="none" w:sz="0" w:space="0" w:color="auto"/>
      </w:divBdr>
    </w:div>
    <w:div w:id="1124930159">
      <w:bodyDiv w:val="1"/>
      <w:marLeft w:val="0"/>
      <w:marRight w:val="0"/>
      <w:marTop w:val="0"/>
      <w:marBottom w:val="0"/>
      <w:divBdr>
        <w:top w:val="none" w:sz="0" w:space="0" w:color="auto"/>
        <w:left w:val="none" w:sz="0" w:space="0" w:color="auto"/>
        <w:bottom w:val="none" w:sz="0" w:space="0" w:color="auto"/>
        <w:right w:val="none" w:sz="0" w:space="0" w:color="auto"/>
      </w:divBdr>
    </w:div>
    <w:div w:id="1336103795">
      <w:bodyDiv w:val="1"/>
      <w:marLeft w:val="0"/>
      <w:marRight w:val="0"/>
      <w:marTop w:val="0"/>
      <w:marBottom w:val="0"/>
      <w:divBdr>
        <w:top w:val="none" w:sz="0" w:space="0" w:color="auto"/>
        <w:left w:val="none" w:sz="0" w:space="0" w:color="auto"/>
        <w:bottom w:val="none" w:sz="0" w:space="0" w:color="auto"/>
        <w:right w:val="none" w:sz="0" w:space="0" w:color="auto"/>
      </w:divBdr>
    </w:div>
    <w:div w:id="1806697579">
      <w:bodyDiv w:val="1"/>
      <w:marLeft w:val="0"/>
      <w:marRight w:val="0"/>
      <w:marTop w:val="0"/>
      <w:marBottom w:val="0"/>
      <w:divBdr>
        <w:top w:val="none" w:sz="0" w:space="0" w:color="auto"/>
        <w:left w:val="none" w:sz="0" w:space="0" w:color="auto"/>
        <w:bottom w:val="none" w:sz="0" w:space="0" w:color="auto"/>
        <w:right w:val="none" w:sz="0" w:space="0" w:color="auto"/>
      </w:divBdr>
    </w:div>
    <w:div w:id="2009356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dforall.org.uk/" TargetMode="External"/><Relationship Id="rId18" Type="http://schemas.openxmlformats.org/officeDocument/2006/relationships/hyperlink" Target="mailto:rachel.head@carlislediocese.org.u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arlislediocese.org.uk/news/2025/03/10/diocese-carlisle-awarded-68-million-fund-missional-growth/"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www.carlislediocese.org.uk/who/bishop-carlisl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taidanscumbria.org/"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godforall.org.uk/about/god-for-al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churchtimes.co.uk/articles/2025/14-march/news/uk/diocese-of-carlisle-to-create-90-new-christian-communities-across-cumbria"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roughton\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D2CE4C-34E9-47A6-9466-D5A99B389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customXml/itemProps4.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newsletter</Template>
  <TotalTime>0</TotalTime>
  <Pages>15</Pages>
  <Words>3735</Words>
  <Characters>21294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2025-08-19T08:46:00Z</dcterms:created>
  <dcterms:modified xsi:type="dcterms:W3CDTF">2025-08-22T09:25:00Z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ies>
</file>