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5CF58" w14:textId="78A6F7E3" w:rsidR="00AE2ABA" w:rsidRDefault="00761283" w:rsidP="00AE2ABA">
      <w:pPr>
        <w:pStyle w:val="CompanyLogoImageLine"/>
      </w:pPr>
      <w:r>
        <w:rPr>
          <w:noProof/>
        </w:rPr>
        <w:drawing>
          <wp:anchor distT="0" distB="0" distL="114300" distR="114300" simplePos="0" relativeHeight="251658240" behindDoc="1" locked="0" layoutInCell="1" allowOverlap="1" wp14:anchorId="72027275" wp14:editId="2D1B81FF">
            <wp:simplePos x="0" y="0"/>
            <wp:positionH relativeFrom="column">
              <wp:posOffset>201295</wp:posOffset>
            </wp:positionH>
            <wp:positionV relativeFrom="paragraph">
              <wp:posOffset>-441960</wp:posOffset>
            </wp:positionV>
            <wp:extent cx="2310758" cy="920750"/>
            <wp:effectExtent l="0" t="0" r="0" b="0"/>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0758" cy="920750"/>
                    </a:xfrm>
                    <a:prstGeom prst="rect">
                      <a:avLst/>
                    </a:prstGeom>
                    <a:noFill/>
                    <a:ln>
                      <a:noFill/>
                    </a:ln>
                  </pic:spPr>
                </pic:pic>
              </a:graphicData>
            </a:graphic>
            <wp14:sizeRelH relativeFrom="page">
              <wp14:pctWidth>0</wp14:pctWidth>
            </wp14:sizeRelH>
            <wp14:sizeRelV relativeFrom="page">
              <wp14:pctHeight>0</wp14:pctHeight>
            </wp14:sizeRelV>
          </wp:anchor>
        </w:drawing>
      </w:r>
      <w:r>
        <w:br w:type="textWrapping" w:clear="all"/>
      </w:r>
    </w:p>
    <w:p w14:paraId="306B4A66" w14:textId="20B75E89" w:rsidR="000E0E4C" w:rsidRPr="000E0E4C" w:rsidRDefault="002A75F9" w:rsidP="000E0E4C">
      <w:pPr>
        <w:pStyle w:val="Title"/>
        <w:rPr>
          <w:sz w:val="44"/>
          <w:szCs w:val="44"/>
        </w:rPr>
      </w:pPr>
      <w:r w:rsidRPr="002A75F9">
        <w:rPr>
          <w:noProof/>
          <w:sz w:val="44"/>
          <w:szCs w:val="44"/>
        </w:rPr>
        <mc:AlternateContent>
          <mc:Choice Requires="wps">
            <w:drawing>
              <wp:anchor distT="0" distB="0" distL="114300" distR="114300" simplePos="0" relativeHeight="251658245" behindDoc="0" locked="0" layoutInCell="1" allowOverlap="1" wp14:anchorId="4493B8B4" wp14:editId="3F9A147C">
                <wp:simplePos x="0" y="0"/>
                <wp:positionH relativeFrom="column">
                  <wp:posOffset>678543</wp:posOffset>
                </wp:positionH>
                <wp:positionV relativeFrom="paragraph">
                  <wp:posOffset>3434715</wp:posOffset>
                </wp:positionV>
                <wp:extent cx="2394858" cy="816429"/>
                <wp:effectExtent l="0" t="0" r="0" b="3175"/>
                <wp:wrapNone/>
                <wp:docPr id="478120626" name="Text Box 478120626"/>
                <wp:cNvGraphicFramePr/>
                <a:graphic xmlns:a="http://schemas.openxmlformats.org/drawingml/2006/main">
                  <a:graphicData uri="http://schemas.microsoft.com/office/word/2010/wordprocessingShape">
                    <wps:wsp>
                      <wps:cNvSpPr txBox="1"/>
                      <wps:spPr>
                        <a:xfrm>
                          <a:off x="0" y="0"/>
                          <a:ext cx="2394858" cy="816429"/>
                        </a:xfrm>
                        <a:prstGeom prst="rect">
                          <a:avLst/>
                        </a:prstGeom>
                        <a:noFill/>
                        <a:ln w="6350">
                          <a:noFill/>
                        </a:ln>
                      </wps:spPr>
                      <wps:txbx>
                        <w:txbxContent>
                          <w:p w14:paraId="10CF86D1" w14:textId="65B5345F" w:rsidR="002A75F9" w:rsidRPr="002A75F9" w:rsidRDefault="002A75F9">
                            <w:pPr>
                              <w:rPr>
                                <w:b/>
                                <w:bCs/>
                                <w:color w:val="2F2F2F" w:themeColor="accent5" w:themeShade="80"/>
                                <w:sz w:val="32"/>
                                <w:szCs w:val="32"/>
                              </w:rPr>
                            </w:pPr>
                            <w:r w:rsidRPr="002A75F9">
                              <w:rPr>
                                <w:b/>
                                <w:bCs/>
                                <w:color w:val="2F2F2F" w:themeColor="accent5" w:themeShade="80"/>
                                <w:sz w:val="32"/>
                                <w:szCs w:val="32"/>
                              </w:rPr>
                              <w:t>RECRUITMENT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93B8B4" id="_x0000_t202" coordsize="21600,21600" o:spt="202" path="m,l,21600r21600,l21600,xe">
                <v:stroke joinstyle="miter"/>
                <v:path gradientshapeok="t" o:connecttype="rect"/>
              </v:shapetype>
              <v:shape id="Text Box 478120626" o:spid="_x0000_s1026" type="#_x0000_t202" style="position:absolute;left:0;text-align:left;margin-left:53.45pt;margin-top:270.45pt;width:188.55pt;height:64.3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" filled="f" stroked="f" strokeweight=".5pt">
                <v:textbox>
                  <w:txbxContent>
                    <w:p w14:paraId="10CF86D1" w14:textId="65B5345F" w:rsidR="002A75F9" w:rsidRPr="002A75F9" w:rsidRDefault="002A75F9">
                      <w:pPr>
                        <w:rPr>
                          <w:b/>
                          <w:bCs/>
                          <w:color w:val="2F2F2F" w:themeColor="accent5" w:themeShade="80"/>
                          <w:sz w:val="32"/>
                          <w:szCs w:val="32"/>
                        </w:rPr>
                      </w:pPr>
                      <w:r w:rsidRPr="002A75F9">
                        <w:rPr>
                          <w:b/>
                          <w:bCs/>
                          <w:color w:val="2F2F2F" w:themeColor="accent5" w:themeShade="80"/>
                          <w:sz w:val="32"/>
                          <w:szCs w:val="32"/>
                        </w:rPr>
                        <w:t>RECRUITMENT INFORMATION</w:t>
                      </w:r>
                    </w:p>
                  </w:txbxContent>
                </v:textbox>
              </v:shape>
            </w:pict>
          </mc:Fallback>
        </mc:AlternateContent>
      </w:r>
      <w:r w:rsidR="00965880">
        <w:rPr>
          <w:sz w:val="44"/>
          <w:szCs w:val="44"/>
        </w:rPr>
        <w:t>Church Planting</w:t>
      </w:r>
      <w:r w:rsidR="000E0E4C">
        <w:rPr>
          <w:sz w:val="44"/>
          <w:szCs w:val="44"/>
        </w:rPr>
        <w:t xml:space="preserve"> Enabler</w:t>
      </w:r>
    </w:p>
    <w:tbl>
      <w:tblPr>
        <w:tblpPr w:leftFromText="180" w:rightFromText="180" w:vertAnchor="text" w:horzAnchor="margin" w:tblpY="5997"/>
        <w:tblOverlap w:val="never"/>
        <w:tblW w:w="4544" w:type="pct"/>
        <w:tblCellMar>
          <w:left w:w="0" w:type="dxa"/>
          <w:right w:w="115" w:type="dxa"/>
        </w:tblCellMar>
        <w:tblLook w:val="0600" w:firstRow="0" w:lastRow="0" w:firstColumn="0" w:lastColumn="0" w:noHBand="1" w:noVBand="1"/>
      </w:tblPr>
      <w:tblGrid>
        <w:gridCol w:w="9577"/>
      </w:tblGrid>
      <w:tr w:rsidR="00A20040" w14:paraId="6D683C6E" w14:textId="77777777" w:rsidTr="00A20040">
        <w:trPr>
          <w:trHeight w:val="2558"/>
        </w:trPr>
        <w:tc>
          <w:tcPr>
            <w:tcW w:w="5000" w:type="pct"/>
            <w:tcMar>
              <w:top w:w="72" w:type="dxa"/>
            </w:tcMar>
          </w:tcPr>
          <w:p w14:paraId="34619421" w14:textId="77777777" w:rsidR="00A20040" w:rsidRDefault="00A20040" w:rsidP="00A20040">
            <w:pPr>
              <w:pStyle w:val="Subtitle"/>
              <w:jc w:val="left"/>
            </w:pPr>
            <w:r w:rsidRPr="00761283">
              <w:t>In this pack you will fin</w:t>
            </w:r>
            <w:r>
              <w:t>d:</w:t>
            </w:r>
          </w:p>
          <w:p w14:paraId="1E7C7E85" w14:textId="77777777" w:rsidR="00A20040" w:rsidRPr="00761283" w:rsidRDefault="00A20040" w:rsidP="00A20040">
            <w:pPr>
              <w:pStyle w:val="NoSpacing"/>
            </w:pPr>
          </w:p>
          <w:p w14:paraId="290E8790" w14:textId="12D37D6B" w:rsidR="00A20040" w:rsidRDefault="003D1F48" w:rsidP="00A20040">
            <w:pPr>
              <w:pStyle w:val="ListParagraph"/>
              <w:numPr>
                <w:ilvl w:val="0"/>
                <w:numId w:val="13"/>
              </w:numPr>
              <w:rPr>
                <w:sz w:val="28"/>
                <w:szCs w:val="28"/>
              </w:rPr>
            </w:pPr>
            <w:r>
              <w:rPr>
                <w:sz w:val="28"/>
                <w:szCs w:val="28"/>
              </w:rPr>
              <w:t>I</w:t>
            </w:r>
            <w:r w:rsidR="00A20040">
              <w:rPr>
                <w:sz w:val="28"/>
                <w:szCs w:val="28"/>
              </w:rPr>
              <w:t>ntroduction</w:t>
            </w:r>
          </w:p>
          <w:p w14:paraId="2D737196" w14:textId="704CDE0A" w:rsidR="00A20040" w:rsidRPr="00761283" w:rsidRDefault="00965880" w:rsidP="00A20040">
            <w:pPr>
              <w:pStyle w:val="ListParagraph"/>
              <w:numPr>
                <w:ilvl w:val="0"/>
                <w:numId w:val="13"/>
              </w:numPr>
              <w:rPr>
                <w:sz w:val="28"/>
                <w:szCs w:val="28"/>
              </w:rPr>
            </w:pPr>
            <w:r>
              <w:rPr>
                <w:sz w:val="28"/>
                <w:szCs w:val="28"/>
              </w:rPr>
              <w:t>Church Planting</w:t>
            </w:r>
            <w:r w:rsidR="00A20040">
              <w:rPr>
                <w:sz w:val="28"/>
                <w:szCs w:val="28"/>
              </w:rPr>
              <w:t xml:space="preserve"> in the Diocese of Carlisle</w:t>
            </w:r>
          </w:p>
          <w:p w14:paraId="40D94BE7" w14:textId="77777777" w:rsidR="00A20040" w:rsidRPr="00761283" w:rsidRDefault="00A20040" w:rsidP="00A20040">
            <w:pPr>
              <w:pStyle w:val="ListParagraph"/>
              <w:numPr>
                <w:ilvl w:val="0"/>
                <w:numId w:val="13"/>
              </w:numPr>
              <w:rPr>
                <w:sz w:val="28"/>
                <w:szCs w:val="28"/>
              </w:rPr>
            </w:pPr>
            <w:r w:rsidRPr="40157BDF">
              <w:rPr>
                <w:sz w:val="28"/>
                <w:szCs w:val="28"/>
              </w:rPr>
              <w:t>About the role</w:t>
            </w:r>
          </w:p>
          <w:p w14:paraId="521E6CE2" w14:textId="77777777" w:rsidR="00A20040" w:rsidRDefault="00A20040" w:rsidP="00A20040">
            <w:pPr>
              <w:pStyle w:val="ListParagraph"/>
              <w:numPr>
                <w:ilvl w:val="0"/>
                <w:numId w:val="13"/>
              </w:numPr>
              <w:rPr>
                <w:sz w:val="28"/>
                <w:szCs w:val="28"/>
              </w:rPr>
            </w:pPr>
            <w:r w:rsidRPr="00761283">
              <w:rPr>
                <w:sz w:val="28"/>
                <w:szCs w:val="28"/>
              </w:rPr>
              <w:t>Job Description and Person Specification</w:t>
            </w:r>
          </w:p>
          <w:p w14:paraId="7443F057" w14:textId="76A31C27" w:rsidR="00A20040" w:rsidRPr="00761283" w:rsidRDefault="00D52E9F" w:rsidP="00A20040">
            <w:pPr>
              <w:pStyle w:val="ListParagraph"/>
              <w:numPr>
                <w:ilvl w:val="0"/>
                <w:numId w:val="13"/>
              </w:numPr>
              <w:rPr>
                <w:sz w:val="28"/>
                <w:szCs w:val="28"/>
              </w:rPr>
            </w:pPr>
            <w:r>
              <w:rPr>
                <w:sz w:val="28"/>
                <w:szCs w:val="28"/>
              </w:rPr>
              <w:t>Staff benefits</w:t>
            </w:r>
          </w:p>
        </w:tc>
      </w:tr>
    </w:tbl>
    <w:p w14:paraId="65AAFDDD" w14:textId="7734645C" w:rsidR="005B7DD6" w:rsidRPr="00761283" w:rsidRDefault="005B7DD6" w:rsidP="005B7DD6">
      <w:pPr>
        <w:pStyle w:val="Date"/>
        <w:rPr>
          <w:sz w:val="32"/>
          <w:szCs w:val="32"/>
        </w:rPr>
      </w:pPr>
    </w:p>
    <w:p w14:paraId="10CCEA77" w14:textId="4664D990" w:rsidR="00F86BFA" w:rsidRDefault="002A75F9">
      <w:bookmarkStart w:id="0" w:name="_Hlk514587801"/>
      <w:r w:rsidRPr="00761283">
        <w:rPr>
          <w:noProof/>
        </w:rPr>
        <w:drawing>
          <wp:anchor distT="0" distB="0" distL="114300" distR="114300" simplePos="0" relativeHeight="251658244" behindDoc="1" locked="0" layoutInCell="1" allowOverlap="1" wp14:anchorId="5E630C1D" wp14:editId="764FF7DC">
            <wp:simplePos x="0" y="0"/>
            <wp:positionH relativeFrom="column">
              <wp:posOffset>6090920</wp:posOffset>
            </wp:positionH>
            <wp:positionV relativeFrom="paragraph">
              <wp:posOffset>3382853</wp:posOffset>
            </wp:positionV>
            <wp:extent cx="903302" cy="1645920"/>
            <wp:effectExtent l="0" t="0" r="0" b="0"/>
            <wp:wrapNone/>
            <wp:docPr id="2" name="Picture 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3302"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B99">
        <w:t xml:space="preserve"> </w:t>
      </w:r>
      <w:r w:rsidR="00F86BFA">
        <w:br w:type="page"/>
      </w:r>
    </w:p>
    <w:tbl>
      <w:tblPr>
        <w:tblpPr w:leftFromText="180" w:rightFromText="180" w:vertAnchor="text" w:tblpY="1"/>
        <w:tblOverlap w:val="never"/>
        <w:tblW w:w="4977" w:type="pct"/>
        <w:tblCellMar>
          <w:left w:w="115" w:type="dxa"/>
          <w:right w:w="115" w:type="dxa"/>
        </w:tblCellMar>
        <w:tblLook w:val="0600" w:firstRow="0" w:lastRow="0" w:firstColumn="0" w:lastColumn="0" w:noHBand="1" w:noVBand="1"/>
      </w:tblPr>
      <w:tblGrid>
        <w:gridCol w:w="10490"/>
      </w:tblGrid>
      <w:tr w:rsidR="00B33006" w14:paraId="3F2B479B" w14:textId="77777777" w:rsidTr="003D1F48">
        <w:trPr>
          <w:trHeight w:val="567"/>
        </w:trPr>
        <w:tc>
          <w:tcPr>
            <w:tcW w:w="5000" w:type="pct"/>
          </w:tcPr>
          <w:p w14:paraId="1CDEF573" w14:textId="6F68568A" w:rsidR="00AB1FCB" w:rsidRPr="00AB1FCB" w:rsidRDefault="00AB1FCB" w:rsidP="00B33006">
            <w:pPr>
              <w:pStyle w:val="NoSpacing"/>
              <w:rPr>
                <w:w w:val="105"/>
                <w:sz w:val="12"/>
                <w:szCs w:val="12"/>
              </w:rPr>
            </w:pPr>
          </w:p>
          <w:p w14:paraId="2572C639" w14:textId="19EDC797" w:rsidR="00B33006" w:rsidRPr="00122507" w:rsidRDefault="003D1F48" w:rsidP="00122507">
            <w:pPr>
              <w:pStyle w:val="NoSpacing"/>
              <w:rPr>
                <w:b/>
                <w:bCs/>
                <w:sz w:val="40"/>
                <w:szCs w:val="40"/>
              </w:rPr>
            </w:pPr>
            <w:r>
              <w:rPr>
                <w:b/>
                <w:bCs/>
                <w:sz w:val="40"/>
                <w:szCs w:val="40"/>
              </w:rPr>
              <w:t>I</w:t>
            </w:r>
            <w:r w:rsidR="00FA4BB3">
              <w:rPr>
                <w:b/>
                <w:bCs/>
                <w:sz w:val="40"/>
                <w:szCs w:val="40"/>
              </w:rPr>
              <w:t xml:space="preserve">ntroduction </w:t>
            </w:r>
          </w:p>
        </w:tc>
      </w:tr>
      <w:tr w:rsidR="00122507" w14:paraId="06E07622" w14:textId="77777777" w:rsidTr="10E8E124">
        <w:trPr>
          <w:trHeight w:val="7440"/>
        </w:trPr>
        <w:tc>
          <w:tcPr>
            <w:tcW w:w="5000" w:type="pct"/>
          </w:tcPr>
          <w:p w14:paraId="3335B347" w14:textId="77777777" w:rsidR="00741430" w:rsidRDefault="00741430" w:rsidP="00FA4BB3">
            <w:pPr>
              <w:pStyle w:val="NoSpacing"/>
              <w:spacing w:line="276" w:lineRule="auto"/>
              <w:rPr>
                <w:rFonts w:ascii="Arial" w:hAnsi="Arial" w:cs="Arial"/>
                <w:sz w:val="22"/>
                <w:szCs w:val="22"/>
              </w:rPr>
            </w:pPr>
          </w:p>
          <w:p w14:paraId="49B7AE7A" w14:textId="6EC122A1" w:rsidR="00FA4BB3" w:rsidRPr="00112F80" w:rsidRDefault="00FA4BB3" w:rsidP="00FA4BB3">
            <w:pPr>
              <w:pStyle w:val="NoSpacing"/>
              <w:spacing w:line="276" w:lineRule="auto"/>
              <w:rPr>
                <w:rFonts w:ascii="Arial" w:hAnsi="Arial" w:cs="Arial"/>
                <w:sz w:val="22"/>
                <w:szCs w:val="22"/>
              </w:rPr>
            </w:pPr>
            <w:r w:rsidRPr="00112F80">
              <w:rPr>
                <w:rFonts w:ascii="Arial" w:hAnsi="Arial" w:cs="Arial"/>
                <w:sz w:val="22"/>
                <w:szCs w:val="22"/>
              </w:rPr>
              <w:t xml:space="preserve">This is a significant, hope-filled but challenging time for the Church of England in Cumbria. Alongside our ecumenical partners we have </w:t>
            </w:r>
            <w:r w:rsidR="00965880">
              <w:rPr>
                <w:rFonts w:ascii="Arial" w:hAnsi="Arial" w:cs="Arial"/>
                <w:sz w:val="22"/>
                <w:szCs w:val="22"/>
              </w:rPr>
              <w:t>a shared</w:t>
            </w:r>
            <w:r w:rsidRPr="00112F80">
              <w:rPr>
                <w:rFonts w:ascii="Arial" w:hAnsi="Arial" w:cs="Arial"/>
                <w:sz w:val="22"/>
                <w:szCs w:val="22"/>
              </w:rPr>
              <w:t xml:space="preserve"> vision and strategy, </w:t>
            </w:r>
            <w:hyperlink r:id="rId13" w:history="1">
              <w:r w:rsidRPr="00112F80">
                <w:rPr>
                  <w:rStyle w:val="Hyperlink"/>
                  <w:rFonts w:ascii="Arial" w:hAnsi="Arial" w:cs="Arial"/>
                  <w:b/>
                  <w:bCs/>
                  <w:sz w:val="22"/>
                  <w:szCs w:val="22"/>
                </w:rPr>
                <w:t>God for All</w:t>
              </w:r>
            </w:hyperlink>
            <w:r w:rsidRPr="00112F80">
              <w:rPr>
                <w:rFonts w:ascii="Arial" w:hAnsi="Arial" w:cs="Arial"/>
                <w:sz w:val="22"/>
                <w:szCs w:val="22"/>
              </w:rPr>
              <w:t xml:space="preserve">. </w:t>
            </w:r>
          </w:p>
          <w:p w14:paraId="5DE8C25F" w14:textId="77777777" w:rsidR="00741430" w:rsidRDefault="00741430" w:rsidP="009524C1">
            <w:pPr>
              <w:pStyle w:val="NoSpacing"/>
              <w:spacing w:line="276" w:lineRule="auto"/>
              <w:rPr>
                <w:rFonts w:ascii="Arial" w:hAnsi="Arial" w:cs="Arial"/>
                <w:sz w:val="22"/>
                <w:szCs w:val="22"/>
              </w:rPr>
            </w:pPr>
          </w:p>
          <w:p w14:paraId="1D9AB695" w14:textId="64479264" w:rsidR="009524C1" w:rsidRDefault="009524C1" w:rsidP="009524C1">
            <w:pPr>
              <w:pStyle w:val="NoSpacing"/>
              <w:spacing w:line="276" w:lineRule="auto"/>
              <w:rPr>
                <w:rFonts w:ascii="Arial" w:hAnsi="Arial" w:cs="Arial"/>
                <w:sz w:val="22"/>
                <w:szCs w:val="22"/>
              </w:rPr>
            </w:pPr>
            <w:r w:rsidRPr="00112F80">
              <w:rPr>
                <w:rFonts w:ascii="Arial" w:hAnsi="Arial" w:cs="Arial"/>
                <w:sz w:val="22"/>
                <w:szCs w:val="22"/>
              </w:rPr>
              <w:t>The vision cent</w:t>
            </w:r>
            <w:r w:rsidR="00963B0F">
              <w:rPr>
                <w:rFonts w:ascii="Arial" w:hAnsi="Arial" w:cs="Arial"/>
                <w:sz w:val="22"/>
                <w:szCs w:val="22"/>
              </w:rPr>
              <w:t>re</w:t>
            </w:r>
            <w:r w:rsidRPr="00112F80">
              <w:rPr>
                <w:rFonts w:ascii="Arial" w:hAnsi="Arial" w:cs="Arial"/>
                <w:sz w:val="22"/>
                <w:szCs w:val="22"/>
              </w:rPr>
              <w:t xml:space="preserve">s around four key values which frame our priorities: </w:t>
            </w:r>
          </w:p>
          <w:p w14:paraId="63F8E5BB" w14:textId="77777777" w:rsidR="00741430" w:rsidRPr="00112F80" w:rsidRDefault="00741430" w:rsidP="009524C1">
            <w:pPr>
              <w:pStyle w:val="NoSpacing"/>
              <w:spacing w:line="276" w:lineRule="auto"/>
              <w:rPr>
                <w:rFonts w:ascii="Arial" w:hAnsi="Arial" w:cs="Arial"/>
                <w:sz w:val="22"/>
                <w:szCs w:val="22"/>
              </w:rPr>
            </w:pPr>
          </w:p>
          <w:p w14:paraId="6A2343F6" w14:textId="4575AA47" w:rsidR="009524C1" w:rsidRPr="00112F80" w:rsidRDefault="009524C1" w:rsidP="009524C1">
            <w:pPr>
              <w:pStyle w:val="NoSpacing"/>
              <w:spacing w:line="276" w:lineRule="auto"/>
              <w:rPr>
                <w:rFonts w:ascii="Arial" w:hAnsi="Arial" w:cs="Arial"/>
                <w:sz w:val="22"/>
                <w:szCs w:val="22"/>
              </w:rPr>
            </w:pPr>
            <w:r w:rsidRPr="00112F80">
              <w:rPr>
                <w:rFonts w:ascii="Arial" w:hAnsi="Arial" w:cs="Arial"/>
                <w:b/>
                <w:bCs/>
                <w:sz w:val="22"/>
                <w:szCs w:val="22"/>
              </w:rPr>
              <w:t>1. Follow Daily:</w:t>
            </w:r>
            <w:r w:rsidRPr="00112F80">
              <w:rPr>
                <w:rFonts w:ascii="Arial" w:hAnsi="Arial" w:cs="Arial"/>
                <w:sz w:val="22"/>
                <w:szCs w:val="22"/>
              </w:rPr>
              <w:t xml:space="preserve"> We will help each other to follow Jesus more closely, seeking to grow as his disciples in all aspects of life, both corporately and as individuals</w:t>
            </w:r>
          </w:p>
          <w:p w14:paraId="3CFE24AE" w14:textId="799356FE" w:rsidR="009524C1" w:rsidRPr="00741430" w:rsidRDefault="009524C1" w:rsidP="009524C1">
            <w:pPr>
              <w:pStyle w:val="NoSpacing"/>
              <w:spacing w:line="276" w:lineRule="auto"/>
              <w:rPr>
                <w:rFonts w:ascii="Arial" w:hAnsi="Arial" w:cs="Arial"/>
                <w:b/>
                <w:bCs/>
                <w:sz w:val="22"/>
                <w:szCs w:val="22"/>
              </w:rPr>
            </w:pPr>
            <w:r w:rsidRPr="00112F80">
              <w:rPr>
                <w:rFonts w:ascii="Arial" w:hAnsi="Arial" w:cs="Arial"/>
                <w:b/>
                <w:bCs/>
                <w:sz w:val="22"/>
                <w:szCs w:val="22"/>
              </w:rPr>
              <w:t>2. Care Deeply:</w:t>
            </w:r>
            <w:r w:rsidR="00741430">
              <w:rPr>
                <w:rFonts w:ascii="Arial" w:hAnsi="Arial" w:cs="Arial"/>
                <w:b/>
                <w:bCs/>
                <w:sz w:val="22"/>
                <w:szCs w:val="22"/>
              </w:rPr>
              <w:t xml:space="preserve"> </w:t>
            </w:r>
            <w:r w:rsidRPr="00112F80">
              <w:rPr>
                <w:rFonts w:ascii="Arial" w:hAnsi="Arial" w:cs="Arial"/>
                <w:sz w:val="22"/>
                <w:szCs w:val="22"/>
              </w:rPr>
              <w:t xml:space="preserve">We will listen to our local communities and respond in loving service, seeking to transform injustice, challenge oppression and pursue peace &amp; </w:t>
            </w:r>
            <w:r w:rsidR="005476A8" w:rsidRPr="00112F80">
              <w:rPr>
                <w:rFonts w:ascii="Arial" w:hAnsi="Arial" w:cs="Arial"/>
                <w:sz w:val="22"/>
                <w:szCs w:val="22"/>
              </w:rPr>
              <w:t>reconciliation.</w:t>
            </w:r>
          </w:p>
          <w:p w14:paraId="1D237C8E" w14:textId="247D377A" w:rsidR="009524C1" w:rsidRPr="00112F80" w:rsidRDefault="009524C1" w:rsidP="009524C1">
            <w:pPr>
              <w:pStyle w:val="NoSpacing"/>
              <w:spacing w:line="276" w:lineRule="auto"/>
              <w:rPr>
                <w:rFonts w:ascii="Arial" w:hAnsi="Arial" w:cs="Arial"/>
                <w:sz w:val="22"/>
                <w:szCs w:val="22"/>
              </w:rPr>
            </w:pPr>
            <w:r w:rsidRPr="00112F80">
              <w:rPr>
                <w:rFonts w:ascii="Arial" w:hAnsi="Arial" w:cs="Arial"/>
                <w:b/>
                <w:bCs/>
                <w:sz w:val="22"/>
                <w:szCs w:val="22"/>
              </w:rPr>
              <w:t>3. Speak Boldly:</w:t>
            </w:r>
            <w:r w:rsidRPr="00112F80">
              <w:rPr>
                <w:rFonts w:ascii="Arial" w:hAnsi="Arial" w:cs="Arial"/>
                <w:sz w:val="22"/>
                <w:szCs w:val="22"/>
              </w:rPr>
              <w:t xml:space="preserve"> We will share our faith in Jesus Christ in everyday ways, seeking to connect with everyone, especially those currently unrepresented in our churches. We’ll do this in both time-honoured &amp; pioneering ways. </w:t>
            </w:r>
          </w:p>
          <w:p w14:paraId="1C369E47" w14:textId="72C5F7B1" w:rsidR="009524C1" w:rsidRPr="00112F80" w:rsidRDefault="009524C1" w:rsidP="009524C1">
            <w:pPr>
              <w:pStyle w:val="NoSpacing"/>
              <w:spacing w:line="276" w:lineRule="auto"/>
              <w:rPr>
                <w:rFonts w:ascii="Arial" w:hAnsi="Arial" w:cs="Arial"/>
                <w:sz w:val="22"/>
                <w:szCs w:val="22"/>
              </w:rPr>
            </w:pPr>
            <w:r w:rsidRPr="00112F80">
              <w:rPr>
                <w:rFonts w:ascii="Arial" w:hAnsi="Arial" w:cs="Arial"/>
                <w:b/>
                <w:bCs/>
                <w:sz w:val="22"/>
                <w:szCs w:val="22"/>
              </w:rPr>
              <w:t>4. Tread Gently:</w:t>
            </w:r>
            <w:r w:rsidRPr="00112F80">
              <w:rPr>
                <w:rFonts w:ascii="Arial" w:hAnsi="Arial" w:cs="Arial"/>
                <w:sz w:val="22"/>
                <w:szCs w:val="22"/>
              </w:rPr>
              <w:t xml:space="preserve"> We will strive to safeguard the integrity of God’s creation, seeking to sustain and renew the life of the earth. </w:t>
            </w:r>
          </w:p>
          <w:p w14:paraId="7662B9F8" w14:textId="77777777" w:rsidR="009524C1" w:rsidRPr="00112F80" w:rsidRDefault="009524C1" w:rsidP="009524C1">
            <w:pPr>
              <w:pStyle w:val="NoSpacing"/>
              <w:spacing w:line="276" w:lineRule="auto"/>
              <w:rPr>
                <w:rFonts w:ascii="Arial" w:hAnsi="Arial" w:cs="Arial"/>
                <w:sz w:val="22"/>
                <w:szCs w:val="22"/>
              </w:rPr>
            </w:pPr>
          </w:p>
          <w:p w14:paraId="4485576E" w14:textId="77777777" w:rsidR="009524C1" w:rsidRPr="00112F80" w:rsidRDefault="009524C1" w:rsidP="009524C1">
            <w:pPr>
              <w:pStyle w:val="NoSpacing"/>
              <w:spacing w:line="276" w:lineRule="auto"/>
              <w:rPr>
                <w:rFonts w:ascii="Arial" w:hAnsi="Arial" w:cs="Arial"/>
                <w:sz w:val="22"/>
                <w:szCs w:val="22"/>
              </w:rPr>
            </w:pPr>
            <w:r w:rsidRPr="00112F80">
              <w:rPr>
                <w:rFonts w:ascii="Arial" w:hAnsi="Arial" w:cs="Arial"/>
                <w:sz w:val="22"/>
                <w:szCs w:val="22"/>
                <w:lang w:val="en-GB"/>
              </w:rPr>
              <w:t>These are the building blocks that help us define our core purpose as Church and our main tasks.</w:t>
            </w:r>
          </w:p>
          <w:p w14:paraId="3BB6AED7" w14:textId="77777777" w:rsidR="00337E38" w:rsidRDefault="00337E38" w:rsidP="00337E38">
            <w:pPr>
              <w:pStyle w:val="NoSpacing"/>
              <w:spacing w:line="276" w:lineRule="auto"/>
              <w:rPr>
                <w:rFonts w:ascii="Arial" w:hAnsi="Arial" w:cs="Arial"/>
                <w:sz w:val="20"/>
                <w:szCs w:val="20"/>
              </w:rPr>
            </w:pPr>
          </w:p>
          <w:p w14:paraId="599EFFEF" w14:textId="45F4BBD4" w:rsidR="00482858" w:rsidRPr="00482858" w:rsidRDefault="008408B0" w:rsidP="00482858">
            <w:pPr>
              <w:rPr>
                <w:rFonts w:ascii="Arial" w:hAnsi="Arial" w:cs="Arial"/>
                <w:sz w:val="22"/>
                <w:szCs w:val="22"/>
              </w:rPr>
            </w:pPr>
            <w:r>
              <w:rPr>
                <w:rFonts w:ascii="Arial" w:hAnsi="Arial" w:cs="Arial"/>
                <w:sz w:val="22"/>
                <w:szCs w:val="22"/>
              </w:rPr>
              <w:t xml:space="preserve">Carlisle Diocese has </w:t>
            </w:r>
            <w:r w:rsidR="00FA4BB3" w:rsidRPr="000442CD">
              <w:rPr>
                <w:rFonts w:ascii="Arial" w:hAnsi="Arial" w:cs="Arial"/>
                <w:b/>
                <w:bCs/>
                <w:sz w:val="22"/>
                <w:szCs w:val="22"/>
              </w:rPr>
              <w:t>recently been awarded funding</w:t>
            </w:r>
            <w:r w:rsidR="00FA4BB3" w:rsidRPr="00112F80">
              <w:rPr>
                <w:rFonts w:ascii="Arial" w:hAnsi="Arial" w:cs="Arial"/>
                <w:sz w:val="22"/>
                <w:szCs w:val="22"/>
              </w:rPr>
              <w:t xml:space="preserve"> from the Church of England’s </w:t>
            </w:r>
            <w:r w:rsidR="00FA4BB3" w:rsidRPr="000442CD">
              <w:rPr>
                <w:rFonts w:ascii="Arial" w:hAnsi="Arial" w:cs="Arial"/>
                <w:b/>
                <w:bCs/>
                <w:sz w:val="22"/>
                <w:szCs w:val="22"/>
              </w:rPr>
              <w:t xml:space="preserve">Strategic Mission and Ministry Investment </w:t>
            </w:r>
            <w:r w:rsidR="00963B0F">
              <w:rPr>
                <w:rFonts w:ascii="Arial" w:hAnsi="Arial" w:cs="Arial"/>
                <w:b/>
                <w:bCs/>
                <w:sz w:val="22"/>
                <w:szCs w:val="22"/>
              </w:rPr>
              <w:t>Board</w:t>
            </w:r>
            <w:r w:rsidR="00FA4BB3" w:rsidRPr="00112F80">
              <w:rPr>
                <w:rFonts w:ascii="Arial" w:hAnsi="Arial" w:cs="Arial"/>
                <w:sz w:val="22"/>
                <w:szCs w:val="22"/>
              </w:rPr>
              <w:t xml:space="preserve"> for </w:t>
            </w:r>
            <w:r w:rsidR="00FA4BB3" w:rsidRPr="00112F80">
              <w:rPr>
                <w:rFonts w:ascii="Arial" w:hAnsi="Arial" w:cs="Arial"/>
                <w:i/>
                <w:iCs/>
                <w:sz w:val="22"/>
                <w:szCs w:val="22"/>
              </w:rPr>
              <w:t>The Cumbrian Way</w:t>
            </w:r>
            <w:r w:rsidR="00FA4BB3" w:rsidRPr="00112F80">
              <w:rPr>
                <w:rFonts w:ascii="Arial" w:hAnsi="Arial" w:cs="Arial"/>
                <w:sz w:val="22"/>
                <w:szCs w:val="22"/>
              </w:rPr>
              <w:t>, a 5-year programme of work to</w:t>
            </w:r>
            <w:r w:rsidR="00FB2306">
              <w:rPr>
                <w:rFonts w:ascii="Arial" w:hAnsi="Arial" w:cs="Arial"/>
                <w:sz w:val="22"/>
                <w:szCs w:val="22"/>
              </w:rPr>
              <w:t xml:space="preserve"> </w:t>
            </w:r>
            <w:r w:rsidRPr="008408B0">
              <w:rPr>
                <w:rFonts w:ascii="Arial" w:hAnsi="Arial" w:cs="Arial"/>
                <w:sz w:val="22"/>
                <w:szCs w:val="22"/>
              </w:rPr>
              <w:t>set the Diocese on course for embedding lasting missional impact and cultural change</w:t>
            </w:r>
            <w:r w:rsidR="000D2751">
              <w:rPr>
                <w:rFonts w:ascii="Arial" w:hAnsi="Arial" w:cs="Arial"/>
                <w:sz w:val="22"/>
                <w:szCs w:val="22"/>
              </w:rPr>
              <w:t xml:space="preserve"> to</w:t>
            </w:r>
            <w:r w:rsidRPr="008408B0">
              <w:rPr>
                <w:rFonts w:ascii="Arial" w:hAnsi="Arial" w:cs="Arial"/>
                <w:sz w:val="22"/>
                <w:szCs w:val="22"/>
              </w:rPr>
              <w:t xml:space="preserve"> enable local churches to flourish across Cumbria. </w:t>
            </w:r>
            <w:r w:rsidR="000D2751">
              <w:rPr>
                <w:rFonts w:ascii="Arial" w:hAnsi="Arial" w:cs="Arial"/>
                <w:sz w:val="22"/>
                <w:szCs w:val="22"/>
              </w:rPr>
              <w:t>T</w:t>
            </w:r>
            <w:r w:rsidRPr="008408B0">
              <w:rPr>
                <w:rFonts w:ascii="Arial" w:hAnsi="Arial" w:cs="Arial"/>
                <w:sz w:val="22"/>
                <w:szCs w:val="22"/>
              </w:rPr>
              <w:t xml:space="preserve">he programme is in its infancy, with </w:t>
            </w:r>
            <w:r w:rsidRPr="00FB2306">
              <w:rPr>
                <w:rFonts w:ascii="Arial" w:hAnsi="Arial" w:cs="Arial"/>
                <w:b/>
                <w:bCs/>
                <w:sz w:val="22"/>
                <w:szCs w:val="22"/>
              </w:rPr>
              <w:t>funding awarded in March 2025</w:t>
            </w:r>
            <w:r w:rsidR="00951E05">
              <w:rPr>
                <w:rFonts w:ascii="Arial" w:hAnsi="Arial" w:cs="Arial"/>
                <w:sz w:val="22"/>
                <w:szCs w:val="22"/>
              </w:rPr>
              <w:t xml:space="preserve">. </w:t>
            </w:r>
            <w:r w:rsidR="00482858">
              <w:t xml:space="preserve"> </w:t>
            </w:r>
            <w:r w:rsidR="00482858" w:rsidRPr="00482858">
              <w:rPr>
                <w:rFonts w:ascii="Arial" w:hAnsi="Arial" w:cs="Arial"/>
                <w:sz w:val="22"/>
                <w:szCs w:val="22"/>
              </w:rPr>
              <w:t>The initial programme of work (</w:t>
            </w:r>
            <w:r w:rsidR="00482858" w:rsidRPr="00162FD3">
              <w:rPr>
                <w:rFonts w:ascii="Arial" w:hAnsi="Arial" w:cs="Arial"/>
                <w:b/>
                <w:bCs/>
                <w:sz w:val="22"/>
                <w:szCs w:val="22"/>
              </w:rPr>
              <w:t>phase 1)</w:t>
            </w:r>
            <w:r w:rsidR="00482858" w:rsidRPr="00482858">
              <w:rPr>
                <w:rFonts w:ascii="Arial" w:hAnsi="Arial" w:cs="Arial"/>
                <w:sz w:val="22"/>
                <w:szCs w:val="22"/>
              </w:rPr>
              <w:t xml:space="preserve"> is designed to be over a five-year period. It is based on two </w:t>
            </w:r>
            <w:r w:rsidR="00FB2306">
              <w:rPr>
                <w:rFonts w:ascii="Arial" w:hAnsi="Arial" w:cs="Arial"/>
                <w:sz w:val="22"/>
                <w:szCs w:val="22"/>
              </w:rPr>
              <w:t xml:space="preserve">key </w:t>
            </w:r>
            <w:r w:rsidR="00482858" w:rsidRPr="00482858">
              <w:rPr>
                <w:rFonts w:ascii="Arial" w:hAnsi="Arial" w:cs="Arial"/>
                <w:sz w:val="22"/>
                <w:szCs w:val="22"/>
              </w:rPr>
              <w:t xml:space="preserve">objectives: </w:t>
            </w:r>
          </w:p>
          <w:p w14:paraId="43CD5801" w14:textId="6BAAA214" w:rsidR="00482858" w:rsidRPr="00482858" w:rsidRDefault="00482858" w:rsidP="00482858">
            <w:pPr>
              <w:rPr>
                <w:rFonts w:ascii="Arial" w:hAnsi="Arial" w:cs="Arial"/>
                <w:sz w:val="22"/>
                <w:szCs w:val="22"/>
              </w:rPr>
            </w:pPr>
            <w:r w:rsidRPr="00FB2306">
              <w:rPr>
                <w:rFonts w:ascii="Arial" w:hAnsi="Arial" w:cs="Arial"/>
                <w:b/>
                <w:bCs/>
                <w:sz w:val="22"/>
                <w:szCs w:val="22"/>
              </w:rPr>
              <w:t>Growing in Mission</w:t>
            </w:r>
            <w:r w:rsidRPr="00482858">
              <w:rPr>
                <w:rFonts w:ascii="Arial" w:hAnsi="Arial" w:cs="Arial"/>
                <w:sz w:val="22"/>
                <w:szCs w:val="22"/>
              </w:rPr>
              <w:t xml:space="preserve">: to establish a church planting movement and revitalise a creative missional culture across the diocese. </w:t>
            </w:r>
          </w:p>
          <w:p w14:paraId="37B5F295" w14:textId="590325D2" w:rsidR="00482858" w:rsidRPr="00482858" w:rsidRDefault="00482858" w:rsidP="00482858">
            <w:pPr>
              <w:rPr>
                <w:rFonts w:ascii="Arial" w:hAnsi="Arial" w:cs="Arial"/>
                <w:sz w:val="22"/>
                <w:szCs w:val="22"/>
              </w:rPr>
            </w:pPr>
            <w:r w:rsidRPr="00FB2306">
              <w:rPr>
                <w:rFonts w:ascii="Arial" w:hAnsi="Arial" w:cs="Arial"/>
                <w:b/>
                <w:bCs/>
                <w:sz w:val="22"/>
                <w:szCs w:val="22"/>
              </w:rPr>
              <w:t>Growing Younger</w:t>
            </w:r>
            <w:r w:rsidRPr="00482858">
              <w:rPr>
                <w:rFonts w:ascii="Arial" w:hAnsi="Arial" w:cs="Arial"/>
                <w:sz w:val="22"/>
                <w:szCs w:val="22"/>
              </w:rPr>
              <w:t>: to resource a transitional pathway for young people from birth to 25 years old, supporting their spiritual flourishing and discipleship journey to thrive.</w:t>
            </w:r>
          </w:p>
          <w:p w14:paraId="7C60F1E9" w14:textId="55C4866A" w:rsidR="00FA4BB3" w:rsidRPr="00112F80" w:rsidRDefault="000442CD" w:rsidP="00482858">
            <w:pPr>
              <w:rPr>
                <w:rFonts w:ascii="Arial" w:hAnsi="Arial" w:cs="Arial"/>
                <w:sz w:val="22"/>
                <w:szCs w:val="22"/>
              </w:rPr>
            </w:pPr>
            <w:r>
              <w:rPr>
                <w:rFonts w:ascii="Arial" w:hAnsi="Arial" w:cs="Arial"/>
                <w:i/>
                <w:iCs/>
                <w:sz w:val="22"/>
                <w:szCs w:val="22"/>
              </w:rPr>
              <w:t>T</w:t>
            </w:r>
            <w:r w:rsidR="00FA4BB3" w:rsidRPr="00112F80">
              <w:rPr>
                <w:rFonts w:ascii="Arial" w:hAnsi="Arial" w:cs="Arial"/>
                <w:i/>
                <w:iCs/>
                <w:sz w:val="22"/>
                <w:szCs w:val="22"/>
              </w:rPr>
              <w:t>he Cumbrian Way</w:t>
            </w:r>
            <w:r w:rsidR="00FA4BB3" w:rsidRPr="00112F80">
              <w:rPr>
                <w:rFonts w:ascii="Arial" w:hAnsi="Arial" w:cs="Arial"/>
                <w:sz w:val="22"/>
                <w:szCs w:val="22"/>
              </w:rPr>
              <w:t xml:space="preserve"> aims to see significant cultural shifts in, and missional impact for, our churches across the diocese and county.</w:t>
            </w:r>
            <w:r w:rsidR="009524C1" w:rsidRPr="00112F80">
              <w:rPr>
                <w:rFonts w:ascii="Arial" w:hAnsi="Arial" w:cs="Arial"/>
                <w:sz w:val="22"/>
                <w:szCs w:val="22"/>
              </w:rPr>
              <w:t xml:space="preserve"> We are now looking to recruit a </w:t>
            </w:r>
            <w:r w:rsidR="002865F3">
              <w:rPr>
                <w:rFonts w:ascii="Arial" w:hAnsi="Arial" w:cs="Arial"/>
                <w:sz w:val="22"/>
                <w:szCs w:val="22"/>
              </w:rPr>
              <w:t>Church Planting</w:t>
            </w:r>
            <w:r w:rsidR="009524C1" w:rsidRPr="00112F80">
              <w:rPr>
                <w:rFonts w:ascii="Arial" w:hAnsi="Arial" w:cs="Arial"/>
                <w:sz w:val="22"/>
                <w:szCs w:val="22"/>
              </w:rPr>
              <w:t xml:space="preserve"> Enabler to</w:t>
            </w:r>
            <w:r w:rsidR="005476A8" w:rsidRPr="00112F80">
              <w:rPr>
                <w:rFonts w:ascii="Arial" w:hAnsi="Arial" w:cs="Arial"/>
                <w:sz w:val="22"/>
                <w:szCs w:val="22"/>
              </w:rPr>
              <w:t xml:space="preserve"> join</w:t>
            </w:r>
            <w:r w:rsidR="009524C1" w:rsidRPr="00112F80">
              <w:rPr>
                <w:rFonts w:ascii="Arial" w:hAnsi="Arial" w:cs="Arial"/>
                <w:sz w:val="22"/>
                <w:szCs w:val="22"/>
              </w:rPr>
              <w:t xml:space="preserve"> us in that work</w:t>
            </w:r>
            <w:r w:rsidR="005476A8" w:rsidRPr="00112F80">
              <w:rPr>
                <w:rFonts w:ascii="Arial" w:hAnsi="Arial" w:cs="Arial"/>
                <w:sz w:val="22"/>
                <w:szCs w:val="22"/>
              </w:rPr>
              <w:t xml:space="preserve">. </w:t>
            </w:r>
          </w:p>
          <w:p w14:paraId="0D8D757A" w14:textId="03666346" w:rsidR="00122507" w:rsidRPr="00AB1FCB" w:rsidRDefault="00122507" w:rsidP="00B33006">
            <w:pPr>
              <w:pStyle w:val="NoSpacing"/>
              <w:rPr>
                <w:w w:val="105"/>
                <w:sz w:val="12"/>
                <w:szCs w:val="12"/>
              </w:rPr>
            </w:pPr>
          </w:p>
        </w:tc>
      </w:tr>
    </w:tbl>
    <w:bookmarkEnd w:id="0"/>
    <w:p w14:paraId="22617ACF" w14:textId="09FB2284" w:rsidR="00116286" w:rsidRPr="0095771F" w:rsidRDefault="0095771F" w:rsidP="00DE3D86">
      <w:pPr>
        <w:spacing w:after="0"/>
        <w:rPr>
          <w:b/>
          <w:bCs/>
          <w:sz w:val="20"/>
        </w:rPr>
      </w:pPr>
      <w:r>
        <w:rPr>
          <w:noProof/>
        </w:rPr>
        <w:drawing>
          <wp:anchor distT="0" distB="0" distL="114300" distR="114300" simplePos="0" relativeHeight="251658242" behindDoc="1" locked="0" layoutInCell="1" allowOverlap="1" wp14:anchorId="27C4992A" wp14:editId="7C10EF40">
            <wp:simplePos x="0" y="0"/>
            <wp:positionH relativeFrom="margin">
              <wp:align>center</wp:align>
            </wp:positionH>
            <wp:positionV relativeFrom="paragraph">
              <wp:posOffset>6691630</wp:posOffset>
            </wp:positionV>
            <wp:extent cx="2133600" cy="1400684"/>
            <wp:effectExtent l="0" t="0" r="0" b="9525"/>
            <wp:wrapNone/>
            <wp:docPr id="313375667" name="Picture 31337566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75667" name="Picture 1" descr="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1400684"/>
                    </a:xfrm>
                    <a:prstGeom prst="rect">
                      <a:avLst/>
                    </a:prstGeom>
                    <a:noFill/>
                    <a:ln>
                      <a:noFill/>
                    </a:ln>
                  </pic:spPr>
                </pic:pic>
              </a:graphicData>
            </a:graphic>
            <wp14:sizeRelH relativeFrom="page">
              <wp14:pctWidth>0</wp14:pctWidth>
            </wp14:sizeRelH>
            <wp14:sizeRelV relativeFrom="page">
              <wp14:pctHeight>0</wp14:pctHeight>
            </wp14:sizeRelV>
          </wp:anchor>
        </w:drawing>
      </w:r>
      <w:r w:rsidR="00B33006">
        <w:rPr>
          <w:sz w:val="20"/>
        </w:rPr>
        <w:br w:type="textWrapping" w:clear="all"/>
      </w:r>
      <w:r w:rsidR="00116286" w:rsidRPr="00DE3D86">
        <w:rPr>
          <w:sz w:val="20"/>
        </w:rPr>
        <w:br w:type="page"/>
      </w:r>
    </w:p>
    <w:tbl>
      <w:tblPr>
        <w:tblW w:w="10470" w:type="dxa"/>
        <w:tblLayout w:type="fixed"/>
        <w:tblCellMar>
          <w:left w:w="115" w:type="dxa"/>
          <w:right w:w="115" w:type="dxa"/>
        </w:tblCellMar>
        <w:tblLook w:val="0600" w:firstRow="0" w:lastRow="0" w:firstColumn="0" w:lastColumn="0" w:noHBand="1" w:noVBand="1"/>
      </w:tblPr>
      <w:tblGrid>
        <w:gridCol w:w="10348"/>
        <w:gridCol w:w="122"/>
      </w:tblGrid>
      <w:tr w:rsidR="007F05E8" w14:paraId="2248E610" w14:textId="77777777" w:rsidTr="006F6664">
        <w:trPr>
          <w:trHeight w:val="499"/>
        </w:trPr>
        <w:tc>
          <w:tcPr>
            <w:tcW w:w="10470" w:type="dxa"/>
            <w:gridSpan w:val="2"/>
          </w:tcPr>
          <w:p w14:paraId="6E49DA4E" w14:textId="5D5040B3" w:rsidR="007F05E8" w:rsidRPr="00B84940" w:rsidRDefault="00162FD3" w:rsidP="00C22F6B">
            <w:pPr>
              <w:pStyle w:val="NoSpacing"/>
              <w:rPr>
                <w:rFonts w:cstheme="minorHAnsi"/>
                <w:b/>
                <w:bCs/>
                <w:noProof/>
                <w:sz w:val="36"/>
                <w:szCs w:val="36"/>
              </w:rPr>
            </w:pPr>
            <w:r w:rsidRPr="00B84940">
              <w:rPr>
                <w:rFonts w:cstheme="minorHAnsi"/>
                <w:b/>
                <w:bCs/>
                <w:noProof/>
                <w:sz w:val="36"/>
                <w:szCs w:val="36"/>
              </w:rPr>
              <w:lastRenderedPageBreak/>
              <w:t xml:space="preserve">Church Planting </w:t>
            </w:r>
            <w:r w:rsidR="007F05E8" w:rsidRPr="00B84940">
              <w:rPr>
                <w:rFonts w:cstheme="minorHAnsi"/>
                <w:b/>
                <w:bCs/>
                <w:noProof/>
                <w:sz w:val="36"/>
                <w:szCs w:val="36"/>
              </w:rPr>
              <w:t>in the Diocese of Carlisle</w:t>
            </w:r>
          </w:p>
        </w:tc>
      </w:tr>
      <w:tr w:rsidR="00E9261B" w14:paraId="31A7C43D" w14:textId="77777777" w:rsidTr="006F6664">
        <w:tc>
          <w:tcPr>
            <w:tcW w:w="10470" w:type="dxa"/>
            <w:gridSpan w:val="2"/>
          </w:tcPr>
          <w:p w14:paraId="0D498FB7" w14:textId="7ABEE228" w:rsidR="00E9261B" w:rsidRPr="00963B0F" w:rsidRDefault="00D82497" w:rsidP="00C22F6B">
            <w:pPr>
              <w:pStyle w:val="NoSpacing"/>
              <w:spacing w:line="276" w:lineRule="auto"/>
              <w:rPr>
                <w:rFonts w:cstheme="minorHAnsi"/>
                <w:noProof/>
                <w:sz w:val="22"/>
                <w:szCs w:val="22"/>
              </w:rPr>
            </w:pPr>
            <w:r w:rsidRPr="00963B0F">
              <w:rPr>
                <w:rFonts w:cstheme="minorHAnsi"/>
                <w:noProof/>
                <w:sz w:val="22"/>
                <w:szCs w:val="22"/>
              </w:rPr>
              <w:t>Building upon the vision</w:t>
            </w:r>
            <w:r w:rsidR="00963B0F" w:rsidRPr="00963B0F">
              <w:rPr>
                <w:rFonts w:cstheme="minorHAnsi"/>
                <w:noProof/>
                <w:sz w:val="22"/>
                <w:szCs w:val="22"/>
              </w:rPr>
              <w:t xml:space="preserve"> and work</w:t>
            </w:r>
            <w:r w:rsidRPr="00963B0F">
              <w:rPr>
                <w:rFonts w:cstheme="minorHAnsi"/>
                <w:noProof/>
                <w:sz w:val="22"/>
                <w:szCs w:val="22"/>
              </w:rPr>
              <w:t xml:space="preserve"> of God</w:t>
            </w:r>
            <w:r w:rsidR="00963B0F" w:rsidRPr="00963B0F">
              <w:rPr>
                <w:rFonts w:cstheme="minorHAnsi"/>
                <w:noProof/>
                <w:sz w:val="22"/>
                <w:szCs w:val="22"/>
              </w:rPr>
              <w:t xml:space="preserve"> for </w:t>
            </w:r>
            <w:r w:rsidRPr="00963B0F">
              <w:rPr>
                <w:rFonts w:cstheme="minorHAnsi"/>
                <w:noProof/>
                <w:sz w:val="22"/>
                <w:szCs w:val="22"/>
              </w:rPr>
              <w:t>All</w:t>
            </w:r>
            <w:r w:rsidR="00963B0F" w:rsidRPr="00963B0F">
              <w:rPr>
                <w:rFonts w:cstheme="minorHAnsi"/>
                <w:noProof/>
                <w:sz w:val="22"/>
                <w:szCs w:val="22"/>
              </w:rPr>
              <w:t>,</w:t>
            </w:r>
            <w:r w:rsidRPr="00963B0F">
              <w:rPr>
                <w:rFonts w:cstheme="minorHAnsi"/>
                <w:noProof/>
                <w:sz w:val="22"/>
                <w:szCs w:val="22"/>
              </w:rPr>
              <w:t xml:space="preserve"> </w:t>
            </w:r>
            <w:r w:rsidR="00B84940">
              <w:rPr>
                <w:rFonts w:cstheme="minorHAnsi"/>
                <w:noProof/>
                <w:sz w:val="22"/>
                <w:szCs w:val="22"/>
              </w:rPr>
              <w:t xml:space="preserve">the Diocese’s Church Planting and Pioneering strategy </w:t>
            </w:r>
            <w:r w:rsidR="00963B0F" w:rsidRPr="00963B0F">
              <w:rPr>
                <w:rFonts w:cstheme="minorHAnsi"/>
                <w:noProof/>
                <w:sz w:val="22"/>
                <w:szCs w:val="22"/>
              </w:rPr>
              <w:t xml:space="preserve">was refreshed </w:t>
            </w:r>
            <w:r w:rsidRPr="00963B0F">
              <w:rPr>
                <w:rFonts w:cstheme="minorHAnsi"/>
                <w:noProof/>
                <w:sz w:val="22"/>
                <w:szCs w:val="22"/>
              </w:rPr>
              <w:t xml:space="preserve">in </w:t>
            </w:r>
            <w:r w:rsidR="00E9261B" w:rsidRPr="00963B0F">
              <w:rPr>
                <w:rFonts w:cstheme="minorHAnsi"/>
                <w:noProof/>
                <w:sz w:val="22"/>
                <w:szCs w:val="22"/>
              </w:rPr>
              <w:t>2024</w:t>
            </w:r>
            <w:r w:rsidR="00666D8C">
              <w:rPr>
                <w:rFonts w:cstheme="minorHAnsi"/>
                <w:noProof/>
                <w:sz w:val="22"/>
                <w:szCs w:val="22"/>
              </w:rPr>
              <w:t xml:space="preserve"> to underpin</w:t>
            </w:r>
            <w:r w:rsidR="00B84940">
              <w:rPr>
                <w:rFonts w:cstheme="minorHAnsi"/>
                <w:noProof/>
                <w:sz w:val="22"/>
                <w:szCs w:val="22"/>
              </w:rPr>
              <w:t xml:space="preserve"> t</w:t>
            </w:r>
            <w:r w:rsidR="00963B0F" w:rsidRPr="00963B0F">
              <w:rPr>
                <w:rFonts w:cstheme="minorHAnsi"/>
                <w:noProof/>
                <w:sz w:val="22"/>
                <w:szCs w:val="22"/>
              </w:rPr>
              <w:t xml:space="preserve">he </w:t>
            </w:r>
            <w:r w:rsidRPr="00963B0F">
              <w:rPr>
                <w:rFonts w:cstheme="minorHAnsi"/>
                <w:noProof/>
                <w:sz w:val="22"/>
                <w:szCs w:val="22"/>
              </w:rPr>
              <w:t>develop</w:t>
            </w:r>
            <w:r w:rsidR="00963B0F" w:rsidRPr="00963B0F">
              <w:rPr>
                <w:rFonts w:cstheme="minorHAnsi"/>
                <w:noProof/>
                <w:sz w:val="22"/>
                <w:szCs w:val="22"/>
              </w:rPr>
              <w:t>ment of</w:t>
            </w:r>
            <w:r w:rsidR="00E9261B" w:rsidRPr="00963B0F">
              <w:rPr>
                <w:rFonts w:cstheme="minorHAnsi"/>
                <w:noProof/>
                <w:sz w:val="22"/>
                <w:szCs w:val="22"/>
              </w:rPr>
              <w:t xml:space="preserve"> </w:t>
            </w:r>
            <w:r w:rsidRPr="00963B0F">
              <w:rPr>
                <w:rFonts w:cstheme="minorHAnsi"/>
                <w:noProof/>
                <w:sz w:val="22"/>
                <w:szCs w:val="22"/>
              </w:rPr>
              <w:t xml:space="preserve">a programme of </w:t>
            </w:r>
            <w:r w:rsidR="00963B0F" w:rsidRPr="00963B0F">
              <w:rPr>
                <w:rFonts w:cstheme="minorHAnsi"/>
                <w:noProof/>
                <w:sz w:val="22"/>
                <w:szCs w:val="22"/>
              </w:rPr>
              <w:t>‘</w:t>
            </w:r>
            <w:r w:rsidR="00E9261B" w:rsidRPr="00963B0F">
              <w:rPr>
                <w:rFonts w:cstheme="minorHAnsi"/>
                <w:noProof/>
                <w:sz w:val="22"/>
                <w:szCs w:val="22"/>
              </w:rPr>
              <w:t>Church Planting and Pioneering</w:t>
            </w:r>
            <w:r w:rsidR="00963B0F" w:rsidRPr="00963B0F">
              <w:rPr>
                <w:rFonts w:cstheme="minorHAnsi"/>
                <w:noProof/>
                <w:sz w:val="22"/>
                <w:szCs w:val="22"/>
              </w:rPr>
              <w:t>’</w:t>
            </w:r>
            <w:r w:rsidR="00E9261B" w:rsidRPr="00963B0F">
              <w:rPr>
                <w:rFonts w:cstheme="minorHAnsi"/>
                <w:noProof/>
                <w:sz w:val="22"/>
                <w:szCs w:val="22"/>
              </w:rPr>
              <w:t xml:space="preserve"> </w:t>
            </w:r>
            <w:r w:rsidR="00B84940">
              <w:rPr>
                <w:rFonts w:cstheme="minorHAnsi"/>
                <w:noProof/>
                <w:sz w:val="22"/>
                <w:szCs w:val="22"/>
              </w:rPr>
              <w:t>which will enable</w:t>
            </w:r>
            <w:r w:rsidR="00E9261B" w:rsidRPr="00963B0F">
              <w:rPr>
                <w:rFonts w:cstheme="minorHAnsi"/>
                <w:noProof/>
                <w:sz w:val="22"/>
                <w:szCs w:val="22"/>
              </w:rPr>
              <w:t xml:space="preserve"> our commitment to plant 100 New Worshiping Communities </w:t>
            </w:r>
            <w:r w:rsidRPr="00963B0F">
              <w:rPr>
                <w:rFonts w:cstheme="minorHAnsi"/>
                <w:noProof/>
                <w:sz w:val="22"/>
                <w:szCs w:val="22"/>
              </w:rPr>
              <w:t>a</w:t>
            </w:r>
            <w:r w:rsidR="00E9261B" w:rsidRPr="00963B0F">
              <w:rPr>
                <w:rFonts w:cstheme="minorHAnsi"/>
                <w:noProof/>
                <w:sz w:val="22"/>
                <w:szCs w:val="22"/>
              </w:rPr>
              <w:t xml:space="preserve">s part of the </w:t>
            </w:r>
            <w:r w:rsidRPr="00963B0F">
              <w:rPr>
                <w:rFonts w:cstheme="minorHAnsi"/>
                <w:noProof/>
                <w:sz w:val="22"/>
                <w:szCs w:val="22"/>
              </w:rPr>
              <w:t xml:space="preserve">national </w:t>
            </w:r>
            <w:r w:rsidR="00E9261B" w:rsidRPr="00963B0F">
              <w:rPr>
                <w:rFonts w:cstheme="minorHAnsi"/>
                <w:noProof/>
                <w:sz w:val="22"/>
                <w:szCs w:val="22"/>
              </w:rPr>
              <w:t>Church of England’s 2030 Vision</w:t>
            </w:r>
            <w:r w:rsidRPr="00963B0F">
              <w:rPr>
                <w:rFonts w:cstheme="minorHAnsi"/>
                <w:noProof/>
                <w:sz w:val="22"/>
                <w:szCs w:val="22"/>
              </w:rPr>
              <w:t xml:space="preserve"> to plant 10,000 New Worshipping Communities across England and Wales. </w:t>
            </w:r>
          </w:p>
          <w:p w14:paraId="0116190B" w14:textId="77777777" w:rsidR="00D82497" w:rsidRPr="00D82497" w:rsidRDefault="00D82497" w:rsidP="00C22F6B">
            <w:pPr>
              <w:pStyle w:val="NoSpacing"/>
              <w:spacing w:line="276" w:lineRule="auto"/>
              <w:rPr>
                <w:rFonts w:cstheme="minorHAnsi"/>
                <w:noProof/>
                <w:color w:val="C00000"/>
                <w:sz w:val="22"/>
                <w:szCs w:val="22"/>
              </w:rPr>
            </w:pPr>
          </w:p>
          <w:p w14:paraId="5B9653F8" w14:textId="0FD01636" w:rsidR="00E9261B" w:rsidRPr="00963B0F" w:rsidRDefault="00D82497" w:rsidP="00C22F6B">
            <w:pPr>
              <w:pStyle w:val="NoSpacing"/>
              <w:spacing w:line="276" w:lineRule="auto"/>
              <w:rPr>
                <w:rFonts w:cstheme="minorHAnsi"/>
                <w:noProof/>
                <w:sz w:val="22"/>
                <w:szCs w:val="22"/>
              </w:rPr>
            </w:pPr>
            <w:r w:rsidRPr="00963B0F">
              <w:rPr>
                <w:rFonts w:cstheme="minorHAnsi"/>
                <w:noProof/>
                <w:sz w:val="22"/>
                <w:szCs w:val="22"/>
              </w:rPr>
              <w:t xml:space="preserve">Working with local partners, </w:t>
            </w:r>
            <w:r w:rsidRPr="00963B0F">
              <w:rPr>
                <w:rFonts w:cstheme="minorHAnsi"/>
                <w:i/>
                <w:iCs/>
                <w:noProof/>
                <w:sz w:val="22"/>
                <w:szCs w:val="22"/>
              </w:rPr>
              <w:t>The Cumbrian Way</w:t>
            </w:r>
            <w:r w:rsidRPr="00963B0F">
              <w:rPr>
                <w:rFonts w:cstheme="minorHAnsi"/>
                <w:noProof/>
                <w:sz w:val="22"/>
                <w:szCs w:val="22"/>
              </w:rPr>
              <w:t xml:space="preserve"> is designed to </w:t>
            </w:r>
            <w:r w:rsidR="00E9261B" w:rsidRPr="00963B0F">
              <w:rPr>
                <w:rFonts w:cstheme="minorHAnsi"/>
                <w:noProof/>
                <w:sz w:val="22"/>
                <w:szCs w:val="22"/>
              </w:rPr>
              <w:t xml:space="preserve">extend the networks and activities we </w:t>
            </w:r>
            <w:r w:rsidRPr="00963B0F">
              <w:rPr>
                <w:rFonts w:cstheme="minorHAnsi"/>
                <w:noProof/>
                <w:sz w:val="22"/>
                <w:szCs w:val="22"/>
              </w:rPr>
              <w:t xml:space="preserve">already </w:t>
            </w:r>
            <w:r w:rsidR="00E9261B" w:rsidRPr="00963B0F">
              <w:rPr>
                <w:rFonts w:cstheme="minorHAnsi"/>
                <w:noProof/>
                <w:sz w:val="22"/>
                <w:szCs w:val="22"/>
              </w:rPr>
              <w:t>offer</w:t>
            </w:r>
            <w:r w:rsidR="00D52854" w:rsidRPr="00963B0F">
              <w:rPr>
                <w:rFonts w:cstheme="minorHAnsi"/>
                <w:noProof/>
                <w:sz w:val="22"/>
                <w:szCs w:val="22"/>
              </w:rPr>
              <w:t xml:space="preserve"> through </w:t>
            </w:r>
            <w:r w:rsidR="00E9261B" w:rsidRPr="00963B0F">
              <w:rPr>
                <w:rFonts w:cstheme="minorHAnsi"/>
                <w:noProof/>
                <w:sz w:val="22"/>
                <w:szCs w:val="22"/>
              </w:rPr>
              <w:t>our existing mission ecosystem, enrich missional imagination and engag</w:t>
            </w:r>
            <w:r w:rsidR="00B84940">
              <w:rPr>
                <w:rFonts w:cstheme="minorHAnsi"/>
                <w:noProof/>
                <w:sz w:val="22"/>
                <w:szCs w:val="22"/>
              </w:rPr>
              <w:t>e</w:t>
            </w:r>
            <w:r w:rsidR="00E9261B" w:rsidRPr="00963B0F">
              <w:rPr>
                <w:rFonts w:cstheme="minorHAnsi"/>
                <w:noProof/>
                <w:sz w:val="22"/>
                <w:szCs w:val="22"/>
              </w:rPr>
              <w:t xml:space="preserve"> the whole church in</w:t>
            </w:r>
            <w:r w:rsidR="00963B0F">
              <w:rPr>
                <w:rFonts w:cstheme="minorHAnsi"/>
                <w:noProof/>
                <w:sz w:val="22"/>
                <w:szCs w:val="22"/>
              </w:rPr>
              <w:t xml:space="preserve"> growth. This is </w:t>
            </w:r>
            <w:r w:rsidRPr="00963B0F">
              <w:rPr>
                <w:rFonts w:cstheme="minorHAnsi"/>
                <w:noProof/>
                <w:sz w:val="22"/>
                <w:szCs w:val="22"/>
              </w:rPr>
              <w:t xml:space="preserve">in line with our </w:t>
            </w:r>
            <w:r w:rsidR="00E9261B" w:rsidRPr="00963B0F">
              <w:rPr>
                <w:rFonts w:cstheme="minorHAnsi"/>
                <w:noProof/>
                <w:sz w:val="22"/>
                <w:szCs w:val="22"/>
              </w:rPr>
              <w:t>2030</w:t>
            </w:r>
            <w:r w:rsidR="00963B0F">
              <w:rPr>
                <w:rFonts w:cstheme="minorHAnsi"/>
                <w:noProof/>
                <w:sz w:val="22"/>
                <w:szCs w:val="22"/>
              </w:rPr>
              <w:t xml:space="preserve"> Church Planting and Pioneering</w:t>
            </w:r>
            <w:r w:rsidRPr="00963B0F">
              <w:rPr>
                <w:rFonts w:cstheme="minorHAnsi"/>
                <w:noProof/>
                <w:sz w:val="22"/>
                <w:szCs w:val="22"/>
              </w:rPr>
              <w:t xml:space="preserve"> vision of </w:t>
            </w:r>
            <w:r w:rsidR="00E9261B" w:rsidRPr="00963B0F">
              <w:rPr>
                <w:rFonts w:cstheme="minorHAnsi"/>
                <w:noProof/>
                <w:sz w:val="22"/>
                <w:szCs w:val="22"/>
              </w:rPr>
              <w:t xml:space="preserve"> </w:t>
            </w:r>
            <w:r w:rsidR="00E9261B" w:rsidRPr="00963B0F">
              <w:rPr>
                <w:rFonts w:cstheme="minorHAnsi"/>
                <w:i/>
                <w:iCs/>
                <w:noProof/>
                <w:sz w:val="22"/>
                <w:szCs w:val="22"/>
              </w:rPr>
              <w:t>‘</w:t>
            </w:r>
            <w:r w:rsidRPr="00963B0F">
              <w:rPr>
                <w:rFonts w:cstheme="minorHAnsi"/>
                <w:i/>
                <w:iCs/>
                <w:noProof/>
                <w:sz w:val="22"/>
                <w:szCs w:val="22"/>
              </w:rPr>
              <w:t xml:space="preserve">[A] </w:t>
            </w:r>
            <w:r w:rsidR="00E9261B" w:rsidRPr="00963B0F">
              <w:rPr>
                <w:rFonts w:cstheme="minorHAnsi"/>
                <w:i/>
                <w:iCs/>
                <w:noProof/>
                <w:sz w:val="22"/>
                <w:szCs w:val="22"/>
              </w:rPr>
              <w:t>missional ecosystem rooted in inherited, church planting and pioneering ministry enabling a thriving mixed ecology to be an integral part of our culture and practice across the diocese.’</w:t>
            </w:r>
            <w:r w:rsidR="00E9261B" w:rsidRPr="00963B0F">
              <w:rPr>
                <w:rFonts w:cstheme="minorHAnsi"/>
                <w:noProof/>
                <w:sz w:val="22"/>
                <w:szCs w:val="22"/>
              </w:rPr>
              <w:t xml:space="preserve"> </w:t>
            </w:r>
          </w:p>
          <w:p w14:paraId="31202D55" w14:textId="77777777" w:rsidR="00E9261B" w:rsidRDefault="00E9261B" w:rsidP="00C22F6B">
            <w:pPr>
              <w:pStyle w:val="NoSpacing"/>
              <w:spacing w:line="276" w:lineRule="auto"/>
              <w:rPr>
                <w:rFonts w:cstheme="minorHAnsi"/>
                <w:noProof/>
                <w:sz w:val="22"/>
                <w:szCs w:val="22"/>
              </w:rPr>
            </w:pPr>
          </w:p>
          <w:p w14:paraId="23E6F208" w14:textId="0DA47280" w:rsidR="00E9261B" w:rsidRPr="00D015B7" w:rsidRDefault="00D82497" w:rsidP="00666D8C">
            <w:pPr>
              <w:pStyle w:val="NoSpacing"/>
              <w:spacing w:line="276" w:lineRule="auto"/>
              <w:rPr>
                <w:rFonts w:cstheme="minorHAnsi"/>
                <w:noProof/>
                <w:sz w:val="22"/>
                <w:szCs w:val="22"/>
              </w:rPr>
            </w:pPr>
            <w:r w:rsidRPr="00963B0F">
              <w:rPr>
                <w:rFonts w:cstheme="minorHAnsi"/>
                <w:noProof/>
                <w:sz w:val="22"/>
                <w:szCs w:val="22"/>
              </w:rPr>
              <w:t>By</w:t>
            </w:r>
            <w:r w:rsidR="00E9261B" w:rsidRPr="00963B0F">
              <w:rPr>
                <w:rFonts w:cstheme="minorHAnsi"/>
                <w:noProof/>
                <w:sz w:val="22"/>
                <w:szCs w:val="22"/>
              </w:rPr>
              <w:t xml:space="preserve"> 2030</w:t>
            </w:r>
            <w:r w:rsidR="00666D8C">
              <w:rPr>
                <w:rFonts w:cstheme="minorHAnsi"/>
                <w:noProof/>
                <w:sz w:val="22"/>
                <w:szCs w:val="22"/>
              </w:rPr>
              <w:t>,</w:t>
            </w:r>
            <w:r w:rsidR="00E9261B" w:rsidRPr="00963B0F">
              <w:rPr>
                <w:rFonts w:cstheme="minorHAnsi"/>
                <w:noProof/>
                <w:sz w:val="22"/>
                <w:szCs w:val="22"/>
              </w:rPr>
              <w:t xml:space="preserve"> </w:t>
            </w:r>
            <w:r w:rsidRPr="00963B0F">
              <w:rPr>
                <w:rFonts w:cstheme="minorHAnsi"/>
                <w:noProof/>
                <w:sz w:val="22"/>
                <w:szCs w:val="22"/>
              </w:rPr>
              <w:t xml:space="preserve">we intend </w:t>
            </w:r>
            <w:r w:rsidR="00D52854" w:rsidRPr="00963B0F">
              <w:rPr>
                <w:rFonts w:cstheme="minorHAnsi"/>
                <w:noProof/>
                <w:sz w:val="22"/>
                <w:szCs w:val="22"/>
              </w:rPr>
              <w:t>church planting</w:t>
            </w:r>
            <w:r w:rsidR="00E9261B" w:rsidRPr="00963B0F">
              <w:rPr>
                <w:rFonts w:cstheme="minorHAnsi"/>
                <w:noProof/>
                <w:sz w:val="22"/>
                <w:szCs w:val="22"/>
              </w:rPr>
              <w:t xml:space="preserve"> to be established across the diocese, planting new </w:t>
            </w:r>
            <w:r w:rsidRPr="00963B0F">
              <w:rPr>
                <w:rFonts w:cstheme="minorHAnsi"/>
                <w:noProof/>
                <w:sz w:val="22"/>
                <w:szCs w:val="22"/>
              </w:rPr>
              <w:t xml:space="preserve">church communities </w:t>
            </w:r>
            <w:r w:rsidR="00E9261B" w:rsidRPr="00963B0F">
              <w:rPr>
                <w:rFonts w:cstheme="minorHAnsi"/>
                <w:noProof/>
                <w:sz w:val="22"/>
                <w:szCs w:val="22"/>
              </w:rPr>
              <w:t>and revitalis</w:t>
            </w:r>
            <w:r w:rsidRPr="00963B0F">
              <w:rPr>
                <w:rFonts w:cstheme="minorHAnsi"/>
                <w:noProof/>
                <w:sz w:val="22"/>
                <w:szCs w:val="22"/>
              </w:rPr>
              <w:t>ing others</w:t>
            </w:r>
            <w:r w:rsidR="00E9261B" w:rsidRPr="00963B0F">
              <w:rPr>
                <w:rFonts w:cstheme="minorHAnsi"/>
                <w:noProof/>
                <w:sz w:val="22"/>
                <w:szCs w:val="22"/>
              </w:rPr>
              <w:t xml:space="preserve">, </w:t>
            </w:r>
            <w:r w:rsidRPr="00963B0F">
              <w:rPr>
                <w:rFonts w:cstheme="minorHAnsi"/>
                <w:noProof/>
                <w:sz w:val="22"/>
                <w:szCs w:val="22"/>
              </w:rPr>
              <w:t xml:space="preserve">establishing both </w:t>
            </w:r>
            <w:r w:rsidR="00E9261B" w:rsidRPr="00963B0F">
              <w:rPr>
                <w:rFonts w:cstheme="minorHAnsi"/>
                <w:noProof/>
                <w:sz w:val="22"/>
                <w:szCs w:val="22"/>
              </w:rPr>
              <w:t xml:space="preserve">new congregations and smaller </w:t>
            </w:r>
            <w:r w:rsidR="00DB4153" w:rsidRPr="00963B0F">
              <w:rPr>
                <w:rFonts w:cstheme="minorHAnsi"/>
                <w:noProof/>
                <w:sz w:val="22"/>
                <w:szCs w:val="22"/>
              </w:rPr>
              <w:t>‘</w:t>
            </w:r>
            <w:r w:rsidR="00E9261B" w:rsidRPr="00963B0F">
              <w:rPr>
                <w:rFonts w:cstheme="minorHAnsi"/>
                <w:noProof/>
                <w:sz w:val="22"/>
                <w:szCs w:val="22"/>
              </w:rPr>
              <w:t>apostolic communities</w:t>
            </w:r>
            <w:r w:rsidR="00DB4153" w:rsidRPr="00963B0F">
              <w:rPr>
                <w:rFonts w:cstheme="minorHAnsi"/>
                <w:noProof/>
                <w:sz w:val="22"/>
                <w:szCs w:val="22"/>
              </w:rPr>
              <w:t>’</w:t>
            </w:r>
            <w:r w:rsidR="00E9261B" w:rsidRPr="00963B0F">
              <w:rPr>
                <w:rFonts w:cstheme="minorHAnsi"/>
                <w:noProof/>
                <w:sz w:val="22"/>
                <w:szCs w:val="22"/>
              </w:rPr>
              <w:t xml:space="preserve"> </w:t>
            </w:r>
            <w:r w:rsidR="00E9261B" w:rsidRPr="008B370E">
              <w:rPr>
                <w:rFonts w:cstheme="minorHAnsi"/>
                <w:noProof/>
                <w:sz w:val="22"/>
                <w:szCs w:val="22"/>
              </w:rPr>
              <w:t>(sent ou</w:t>
            </w:r>
            <w:r w:rsidR="00DB4153">
              <w:rPr>
                <w:rFonts w:cstheme="minorHAnsi"/>
                <w:noProof/>
                <w:sz w:val="22"/>
                <w:szCs w:val="22"/>
              </w:rPr>
              <w:t xml:space="preserve">t </w:t>
            </w:r>
            <w:r w:rsidR="00E9261B" w:rsidRPr="008B370E">
              <w:rPr>
                <w:rFonts w:cstheme="minorHAnsi"/>
                <w:noProof/>
                <w:sz w:val="22"/>
                <w:szCs w:val="22"/>
              </w:rPr>
              <w:t xml:space="preserve">from and in relationship with a </w:t>
            </w:r>
            <w:r w:rsidR="00DB4153">
              <w:rPr>
                <w:rFonts w:cstheme="minorHAnsi"/>
                <w:noProof/>
                <w:sz w:val="22"/>
                <w:szCs w:val="22"/>
              </w:rPr>
              <w:t>‘</w:t>
            </w:r>
            <w:r w:rsidR="00E9261B" w:rsidRPr="008B370E">
              <w:rPr>
                <w:rFonts w:cstheme="minorHAnsi"/>
                <w:noProof/>
                <w:sz w:val="22"/>
                <w:szCs w:val="22"/>
              </w:rPr>
              <w:t>sending</w:t>
            </w:r>
            <w:r w:rsidR="00DB4153">
              <w:rPr>
                <w:rFonts w:cstheme="minorHAnsi"/>
                <w:noProof/>
                <w:sz w:val="22"/>
                <w:szCs w:val="22"/>
              </w:rPr>
              <w:t>’</w:t>
            </w:r>
            <w:r w:rsidR="00E9261B" w:rsidRPr="008B370E">
              <w:rPr>
                <w:rFonts w:cstheme="minorHAnsi"/>
                <w:noProof/>
                <w:sz w:val="22"/>
                <w:szCs w:val="22"/>
              </w:rPr>
              <w:t xml:space="preserve"> church), offering training that is open to all churches</w:t>
            </w:r>
            <w:r w:rsidR="00666D8C">
              <w:rPr>
                <w:rFonts w:cstheme="minorHAnsi"/>
                <w:noProof/>
                <w:sz w:val="22"/>
                <w:szCs w:val="22"/>
              </w:rPr>
              <w:t xml:space="preserve"> and</w:t>
            </w:r>
            <w:r w:rsidR="00666D8C">
              <w:t xml:space="preserve"> </w:t>
            </w:r>
            <w:r w:rsidR="00666D8C" w:rsidRPr="00666D8C">
              <w:rPr>
                <w:rFonts w:cstheme="minorHAnsi"/>
                <w:noProof/>
                <w:sz w:val="22"/>
                <w:szCs w:val="22"/>
              </w:rPr>
              <w:t>working to develop key churches as resource</w:t>
            </w:r>
            <w:r w:rsidR="00666D8C">
              <w:rPr>
                <w:rFonts w:cstheme="minorHAnsi"/>
                <w:noProof/>
                <w:sz w:val="22"/>
                <w:szCs w:val="22"/>
              </w:rPr>
              <w:t xml:space="preserve"> </w:t>
            </w:r>
            <w:r w:rsidR="00666D8C" w:rsidRPr="00666D8C">
              <w:rPr>
                <w:rFonts w:cstheme="minorHAnsi"/>
                <w:noProof/>
                <w:sz w:val="22"/>
                <w:szCs w:val="22"/>
              </w:rPr>
              <w:t xml:space="preserve">bases for church-planting and missional growth across the wider Diocese. </w:t>
            </w:r>
            <w:r w:rsidR="00666D8C">
              <w:rPr>
                <w:rFonts w:cstheme="minorHAnsi"/>
                <w:noProof/>
                <w:sz w:val="22"/>
                <w:szCs w:val="22"/>
              </w:rPr>
              <w:t xml:space="preserve"> </w:t>
            </w:r>
            <w:r w:rsidR="00E9261B" w:rsidRPr="008B370E">
              <w:rPr>
                <w:rFonts w:cstheme="minorHAnsi"/>
                <w:noProof/>
                <w:sz w:val="22"/>
                <w:szCs w:val="22"/>
              </w:rPr>
              <w:t xml:space="preserve"> </w:t>
            </w:r>
          </w:p>
          <w:p w14:paraId="3E5870A1" w14:textId="77777777" w:rsidR="00E9261B" w:rsidRDefault="00E9261B" w:rsidP="00C22F6B">
            <w:pPr>
              <w:pStyle w:val="NoSpacing"/>
              <w:spacing w:line="276" w:lineRule="auto"/>
              <w:rPr>
                <w:rFonts w:cstheme="minorHAnsi"/>
                <w:noProof/>
                <w:sz w:val="22"/>
                <w:szCs w:val="22"/>
              </w:rPr>
            </w:pPr>
          </w:p>
          <w:p w14:paraId="5AB48C72" w14:textId="4446C656" w:rsidR="00D82497" w:rsidRPr="00963B0F" w:rsidRDefault="00C22F6B" w:rsidP="00C22F6B">
            <w:pPr>
              <w:pStyle w:val="NoSpacing"/>
              <w:spacing w:line="276" w:lineRule="auto"/>
              <w:rPr>
                <w:rFonts w:cstheme="minorHAnsi"/>
                <w:noProof/>
                <w:sz w:val="22"/>
                <w:szCs w:val="22"/>
              </w:rPr>
            </w:pPr>
            <w:r>
              <w:rPr>
                <w:rFonts w:cstheme="minorHAnsi"/>
                <w:noProof/>
                <w:sz w:val="22"/>
                <w:szCs w:val="22"/>
              </w:rPr>
              <w:t xml:space="preserve">From a first phase </w:t>
            </w:r>
            <w:r w:rsidR="00D52854">
              <w:rPr>
                <w:rFonts w:cstheme="minorHAnsi"/>
                <w:noProof/>
                <w:sz w:val="22"/>
                <w:szCs w:val="22"/>
              </w:rPr>
              <w:t>(</w:t>
            </w:r>
            <w:r>
              <w:rPr>
                <w:rFonts w:cstheme="minorHAnsi"/>
                <w:noProof/>
                <w:sz w:val="22"/>
                <w:szCs w:val="22"/>
              </w:rPr>
              <w:t xml:space="preserve">developing planting capacity </w:t>
            </w:r>
            <w:r w:rsidR="00E9261B">
              <w:rPr>
                <w:rFonts w:cstheme="minorHAnsi"/>
                <w:noProof/>
                <w:sz w:val="22"/>
                <w:szCs w:val="22"/>
              </w:rPr>
              <w:t xml:space="preserve">in </w:t>
            </w:r>
            <w:r w:rsidR="00E9261B" w:rsidRPr="001911D0">
              <w:rPr>
                <w:rFonts w:cstheme="minorHAnsi"/>
                <w:noProof/>
                <w:sz w:val="22"/>
                <w:szCs w:val="22"/>
              </w:rPr>
              <w:t>Carlisle City</w:t>
            </w:r>
            <w:r w:rsidR="00E9261B">
              <w:rPr>
                <w:rFonts w:cstheme="minorHAnsi"/>
                <w:noProof/>
                <w:sz w:val="22"/>
                <w:szCs w:val="22"/>
              </w:rPr>
              <w:t>, B</w:t>
            </w:r>
            <w:r w:rsidR="00E9261B" w:rsidRPr="001911D0">
              <w:rPr>
                <w:rFonts w:cstheme="minorHAnsi"/>
                <w:noProof/>
                <w:sz w:val="22"/>
                <w:szCs w:val="22"/>
              </w:rPr>
              <w:t xml:space="preserve">arrow Deanery </w:t>
            </w:r>
            <w:r w:rsidR="00E9261B">
              <w:rPr>
                <w:rFonts w:cstheme="minorHAnsi"/>
                <w:noProof/>
                <w:sz w:val="22"/>
                <w:szCs w:val="22"/>
              </w:rPr>
              <w:t xml:space="preserve">and </w:t>
            </w:r>
            <w:r w:rsidR="00E9261B" w:rsidRPr="001911D0">
              <w:rPr>
                <w:rFonts w:cstheme="minorHAnsi"/>
                <w:noProof/>
                <w:sz w:val="22"/>
                <w:szCs w:val="22"/>
              </w:rPr>
              <w:t>Derwent Deanery</w:t>
            </w:r>
            <w:r w:rsidR="00D52854">
              <w:rPr>
                <w:rFonts w:cstheme="minorHAnsi"/>
                <w:noProof/>
                <w:sz w:val="22"/>
                <w:szCs w:val="22"/>
              </w:rPr>
              <w:t>)</w:t>
            </w:r>
            <w:r>
              <w:rPr>
                <w:rFonts w:cstheme="minorHAnsi"/>
                <w:noProof/>
                <w:sz w:val="22"/>
                <w:szCs w:val="22"/>
              </w:rPr>
              <w:t xml:space="preserve"> </w:t>
            </w:r>
            <w:r w:rsidR="00D52854">
              <w:rPr>
                <w:rFonts w:cstheme="minorHAnsi"/>
                <w:noProof/>
                <w:sz w:val="22"/>
                <w:szCs w:val="22"/>
              </w:rPr>
              <w:t>intended</w:t>
            </w:r>
            <w:r w:rsidR="00E9261B" w:rsidRPr="001911D0">
              <w:rPr>
                <w:rFonts w:cstheme="minorHAnsi"/>
                <w:noProof/>
                <w:sz w:val="22"/>
                <w:szCs w:val="22"/>
              </w:rPr>
              <w:t xml:space="preserve"> to develop church planting experience, models and momentum</w:t>
            </w:r>
            <w:r>
              <w:rPr>
                <w:rFonts w:cstheme="minorHAnsi"/>
                <w:noProof/>
                <w:sz w:val="22"/>
                <w:szCs w:val="22"/>
              </w:rPr>
              <w:t xml:space="preserve"> to </w:t>
            </w:r>
            <w:r w:rsidR="00E9261B" w:rsidRPr="001911D0">
              <w:rPr>
                <w:rFonts w:cstheme="minorHAnsi"/>
                <w:noProof/>
                <w:sz w:val="22"/>
                <w:szCs w:val="22"/>
              </w:rPr>
              <w:t>reach estates, rural and urban communities</w:t>
            </w:r>
            <w:r w:rsidR="00D52854">
              <w:rPr>
                <w:rFonts w:cstheme="minorHAnsi"/>
                <w:noProof/>
                <w:sz w:val="22"/>
                <w:szCs w:val="22"/>
              </w:rPr>
              <w:t xml:space="preserve"> from 202</w:t>
            </w:r>
            <w:r w:rsidR="00156638">
              <w:rPr>
                <w:rFonts w:cstheme="minorHAnsi"/>
                <w:noProof/>
                <w:sz w:val="22"/>
                <w:szCs w:val="22"/>
              </w:rPr>
              <w:t>5 (with a second phase from 2028</w:t>
            </w:r>
            <w:r w:rsidR="00156638" w:rsidRPr="00963B0F">
              <w:rPr>
                <w:rFonts w:cstheme="minorHAnsi"/>
                <w:noProof/>
                <w:sz w:val="22"/>
                <w:szCs w:val="22"/>
              </w:rPr>
              <w:t>)</w:t>
            </w:r>
            <w:r w:rsidR="00D52854" w:rsidRPr="00963B0F">
              <w:rPr>
                <w:rFonts w:cstheme="minorHAnsi"/>
                <w:noProof/>
                <w:sz w:val="22"/>
                <w:szCs w:val="22"/>
              </w:rPr>
              <w:t xml:space="preserve"> </w:t>
            </w:r>
            <w:r w:rsidR="00D82497" w:rsidRPr="00963B0F">
              <w:rPr>
                <w:rFonts w:cstheme="minorHAnsi"/>
                <w:noProof/>
                <w:sz w:val="22"/>
                <w:szCs w:val="22"/>
              </w:rPr>
              <w:t xml:space="preserve">we expect the impact of </w:t>
            </w:r>
            <w:r w:rsidR="00D82497" w:rsidRPr="00963B0F">
              <w:rPr>
                <w:rFonts w:cstheme="minorHAnsi"/>
                <w:i/>
                <w:iCs/>
                <w:noProof/>
                <w:sz w:val="22"/>
                <w:szCs w:val="22"/>
              </w:rPr>
              <w:t>The Cumbria Way</w:t>
            </w:r>
            <w:r w:rsidR="00D82497" w:rsidRPr="00963B0F">
              <w:rPr>
                <w:rFonts w:cstheme="minorHAnsi"/>
                <w:noProof/>
                <w:sz w:val="22"/>
                <w:szCs w:val="22"/>
              </w:rPr>
              <w:t xml:space="preserve"> will be to start at least 89 new worshipping communities, including 5 church plants/ revitalisations, and 4 new congregations. </w:t>
            </w:r>
          </w:p>
          <w:p w14:paraId="7B66CBDC" w14:textId="3063D18C" w:rsidR="00E9261B" w:rsidRPr="00741430" w:rsidRDefault="00E9261B" w:rsidP="00C22F6B">
            <w:pPr>
              <w:pStyle w:val="NoSpacing"/>
              <w:spacing w:line="276" w:lineRule="auto"/>
              <w:rPr>
                <w:rFonts w:cstheme="minorHAnsi"/>
                <w:noProof/>
                <w:sz w:val="22"/>
                <w:szCs w:val="22"/>
              </w:rPr>
            </w:pPr>
          </w:p>
        </w:tc>
      </w:tr>
      <w:tr w:rsidR="002161F0" w14:paraId="3586D85A" w14:textId="77777777" w:rsidTr="006F6664">
        <w:tc>
          <w:tcPr>
            <w:tcW w:w="10470" w:type="dxa"/>
            <w:gridSpan w:val="2"/>
          </w:tcPr>
          <w:p w14:paraId="1EFB9B70" w14:textId="455D3C53" w:rsidR="00B43619" w:rsidRPr="00B84940" w:rsidRDefault="00B24883" w:rsidP="00DB2ECE">
            <w:pPr>
              <w:pStyle w:val="NoSpacing"/>
              <w:rPr>
                <w:b/>
                <w:bCs/>
                <w:sz w:val="36"/>
                <w:szCs w:val="36"/>
              </w:rPr>
            </w:pPr>
            <w:r w:rsidRPr="00B84940">
              <w:rPr>
                <w:b/>
                <w:bCs/>
                <w:sz w:val="36"/>
                <w:szCs w:val="36"/>
              </w:rPr>
              <w:t>About the role</w:t>
            </w:r>
          </w:p>
        </w:tc>
      </w:tr>
      <w:tr w:rsidR="002161F0" w14:paraId="230568FF" w14:textId="77777777" w:rsidTr="006F6664">
        <w:trPr>
          <w:trHeight w:val="109"/>
        </w:trPr>
        <w:tc>
          <w:tcPr>
            <w:tcW w:w="10470" w:type="dxa"/>
            <w:gridSpan w:val="2"/>
          </w:tcPr>
          <w:p w14:paraId="06A4A222" w14:textId="232B66FF" w:rsidR="00835ECF" w:rsidRPr="00B84940" w:rsidRDefault="0088004D" w:rsidP="002A102B">
            <w:pPr>
              <w:pStyle w:val="NoSpacing"/>
              <w:spacing w:line="276" w:lineRule="auto"/>
              <w:rPr>
                <w:rFonts w:ascii="Arial" w:hAnsi="Arial" w:cs="Arial"/>
                <w:noProof/>
                <w:sz w:val="22"/>
                <w:szCs w:val="22"/>
              </w:rPr>
            </w:pPr>
            <w:r w:rsidRPr="00B84940">
              <w:rPr>
                <w:rFonts w:ascii="Arial" w:hAnsi="Arial" w:cs="Arial"/>
                <w:noProof/>
                <w:sz w:val="22"/>
                <w:szCs w:val="22"/>
              </w:rPr>
              <w:t xml:space="preserve">Reporting to the Director of Mission, Ministry Support and Innovation, </w:t>
            </w:r>
            <w:r w:rsidR="003B126B" w:rsidRPr="00B84940">
              <w:rPr>
                <w:rFonts w:ascii="Arial" w:hAnsi="Arial" w:cs="Arial"/>
                <w:noProof/>
                <w:sz w:val="22"/>
                <w:szCs w:val="22"/>
              </w:rPr>
              <w:t xml:space="preserve">the post of </w:t>
            </w:r>
            <w:r w:rsidR="00835ECF" w:rsidRPr="00B84940">
              <w:rPr>
                <w:rFonts w:ascii="Arial" w:hAnsi="Arial" w:cs="Arial"/>
                <w:b/>
                <w:bCs/>
                <w:i/>
                <w:iCs/>
                <w:noProof/>
                <w:sz w:val="22"/>
                <w:szCs w:val="22"/>
              </w:rPr>
              <w:t>Church Planting Enabler</w:t>
            </w:r>
            <w:r w:rsidR="00835ECF" w:rsidRPr="00B84940">
              <w:rPr>
                <w:rFonts w:ascii="Arial" w:hAnsi="Arial" w:cs="Arial"/>
                <w:noProof/>
                <w:sz w:val="22"/>
                <w:szCs w:val="22"/>
              </w:rPr>
              <w:t xml:space="preserve"> is a new </w:t>
            </w:r>
            <w:r w:rsidR="003B126B" w:rsidRPr="00B84940">
              <w:rPr>
                <w:rFonts w:ascii="Arial" w:hAnsi="Arial" w:cs="Arial"/>
                <w:noProof/>
                <w:sz w:val="22"/>
                <w:szCs w:val="22"/>
              </w:rPr>
              <w:t>and exciting p</w:t>
            </w:r>
            <w:r w:rsidR="00835ECF" w:rsidRPr="00B84940">
              <w:rPr>
                <w:rFonts w:ascii="Arial" w:hAnsi="Arial" w:cs="Arial"/>
                <w:noProof/>
                <w:sz w:val="22"/>
                <w:szCs w:val="22"/>
              </w:rPr>
              <w:t xml:space="preserve">osition, which will play a pivotal role in our vision to establish 100 new worshipping communities across the Diocese by 2030. Supporting our churches, lay and clergy leaders to develop the first generation of church plants and revitalisations, the </w:t>
            </w:r>
            <w:r w:rsidR="00835ECF" w:rsidRPr="00B84940">
              <w:rPr>
                <w:rFonts w:ascii="Arial" w:hAnsi="Arial" w:cs="Arial"/>
                <w:b/>
                <w:bCs/>
                <w:i/>
                <w:iCs/>
                <w:noProof/>
                <w:sz w:val="22"/>
                <w:szCs w:val="22"/>
              </w:rPr>
              <w:t>Church Planting Enabler</w:t>
            </w:r>
            <w:r w:rsidR="00835ECF" w:rsidRPr="00B84940">
              <w:rPr>
                <w:rFonts w:ascii="Arial" w:hAnsi="Arial" w:cs="Arial"/>
                <w:noProof/>
                <w:sz w:val="22"/>
                <w:szCs w:val="22"/>
              </w:rPr>
              <w:t xml:space="preserve"> will work with local, diocesean and ecumenical partners to develop pipelines, </w:t>
            </w:r>
            <w:r w:rsidR="00DB4153" w:rsidRPr="00B84940">
              <w:rPr>
                <w:rFonts w:ascii="Arial" w:hAnsi="Arial" w:cs="Arial"/>
                <w:noProof/>
                <w:sz w:val="22"/>
                <w:szCs w:val="22"/>
              </w:rPr>
              <w:t xml:space="preserve">new resources, </w:t>
            </w:r>
            <w:r w:rsidR="00835ECF" w:rsidRPr="00B84940">
              <w:rPr>
                <w:rFonts w:ascii="Arial" w:hAnsi="Arial" w:cs="Arial"/>
                <w:noProof/>
                <w:sz w:val="22"/>
                <w:szCs w:val="22"/>
              </w:rPr>
              <w:t xml:space="preserve">confidence and planning towards a second phase of expanded and repeat planting in later years. </w:t>
            </w:r>
          </w:p>
          <w:p w14:paraId="23777E56" w14:textId="77777777" w:rsidR="00835ECF" w:rsidRPr="00B84940" w:rsidRDefault="00835ECF" w:rsidP="002A102B">
            <w:pPr>
              <w:pStyle w:val="NoSpacing"/>
              <w:spacing w:line="276" w:lineRule="auto"/>
              <w:rPr>
                <w:rFonts w:ascii="Arial" w:hAnsi="Arial" w:cs="Arial"/>
                <w:noProof/>
                <w:sz w:val="22"/>
                <w:szCs w:val="22"/>
              </w:rPr>
            </w:pPr>
          </w:p>
          <w:p w14:paraId="743C88C4" w14:textId="6370360F" w:rsidR="00835ECF" w:rsidRPr="00B84940" w:rsidRDefault="00835ECF" w:rsidP="002A102B">
            <w:pPr>
              <w:pStyle w:val="NoSpacing"/>
              <w:spacing w:line="276" w:lineRule="auto"/>
              <w:rPr>
                <w:rFonts w:ascii="Arial" w:hAnsi="Arial" w:cs="Arial"/>
                <w:noProof/>
                <w:sz w:val="22"/>
                <w:szCs w:val="22"/>
              </w:rPr>
            </w:pPr>
            <w:r w:rsidRPr="00B84940">
              <w:rPr>
                <w:rFonts w:ascii="Arial" w:hAnsi="Arial" w:cs="Arial"/>
                <w:noProof/>
                <w:sz w:val="22"/>
                <w:szCs w:val="22"/>
              </w:rPr>
              <w:t>With responsibility</w:t>
            </w:r>
            <w:r w:rsidR="008509E1" w:rsidRPr="00B84940">
              <w:rPr>
                <w:rFonts w:ascii="Arial" w:hAnsi="Arial" w:cs="Arial"/>
                <w:noProof/>
                <w:sz w:val="22"/>
                <w:szCs w:val="22"/>
              </w:rPr>
              <w:t xml:space="preserve"> for the implementation of our </w:t>
            </w:r>
            <w:r w:rsidR="00162FD3" w:rsidRPr="00B84940">
              <w:rPr>
                <w:rFonts w:ascii="Arial" w:hAnsi="Arial" w:cs="Arial"/>
                <w:noProof/>
                <w:sz w:val="22"/>
                <w:szCs w:val="22"/>
              </w:rPr>
              <w:t xml:space="preserve">church planting </w:t>
            </w:r>
            <w:r w:rsidR="008509E1" w:rsidRPr="00B84940">
              <w:rPr>
                <w:rFonts w:ascii="Arial" w:hAnsi="Arial" w:cs="Arial"/>
                <w:noProof/>
                <w:sz w:val="22"/>
                <w:szCs w:val="22"/>
              </w:rPr>
              <w:t>strate</w:t>
            </w:r>
            <w:r w:rsidR="009E799D" w:rsidRPr="00B84940">
              <w:rPr>
                <w:rFonts w:ascii="Arial" w:hAnsi="Arial" w:cs="Arial"/>
                <w:noProof/>
                <w:sz w:val="22"/>
                <w:szCs w:val="22"/>
              </w:rPr>
              <w:t>gic aims</w:t>
            </w:r>
            <w:r w:rsidRPr="00B84940">
              <w:rPr>
                <w:rFonts w:ascii="Arial" w:hAnsi="Arial" w:cs="Arial"/>
                <w:noProof/>
                <w:sz w:val="22"/>
                <w:szCs w:val="22"/>
              </w:rPr>
              <w:t xml:space="preserve">, the Enabler will play a crictical role in </w:t>
            </w:r>
            <w:r w:rsidR="00B84940" w:rsidRPr="00B84940">
              <w:rPr>
                <w:rFonts w:ascii="Arial" w:hAnsi="Arial" w:cs="Arial"/>
                <w:noProof/>
                <w:sz w:val="22"/>
                <w:szCs w:val="22"/>
              </w:rPr>
              <w:t>supporting the development of</w:t>
            </w:r>
            <w:r w:rsidRPr="00B84940">
              <w:rPr>
                <w:rFonts w:ascii="Arial" w:hAnsi="Arial" w:cs="Arial"/>
                <w:noProof/>
                <w:sz w:val="22"/>
                <w:szCs w:val="22"/>
              </w:rPr>
              <w:t xml:space="preserve"> </w:t>
            </w:r>
            <w:r w:rsidR="003B126B" w:rsidRPr="00B84940">
              <w:rPr>
                <w:rFonts w:ascii="Arial" w:hAnsi="Arial" w:cs="Arial"/>
                <w:noProof/>
                <w:sz w:val="22"/>
                <w:szCs w:val="22"/>
              </w:rPr>
              <w:t xml:space="preserve">strategy and </w:t>
            </w:r>
            <w:r w:rsidRPr="00B84940">
              <w:rPr>
                <w:rFonts w:ascii="Arial" w:hAnsi="Arial" w:cs="Arial"/>
                <w:noProof/>
                <w:sz w:val="22"/>
                <w:szCs w:val="22"/>
              </w:rPr>
              <w:t xml:space="preserve">learning, designing resources and supporting local delivery, and will be able to draw on a rich mix of lived experience, learning and </w:t>
            </w:r>
            <w:r w:rsidR="003B126B" w:rsidRPr="00B84940">
              <w:rPr>
                <w:rFonts w:ascii="Arial" w:hAnsi="Arial" w:cs="Arial"/>
                <w:noProof/>
                <w:sz w:val="22"/>
                <w:szCs w:val="22"/>
              </w:rPr>
              <w:t xml:space="preserve">wider </w:t>
            </w:r>
            <w:r w:rsidRPr="00B84940">
              <w:rPr>
                <w:rFonts w:ascii="Arial" w:hAnsi="Arial" w:cs="Arial"/>
                <w:noProof/>
                <w:sz w:val="22"/>
                <w:szCs w:val="22"/>
              </w:rPr>
              <w:t>network</w:t>
            </w:r>
            <w:r w:rsidR="003B126B" w:rsidRPr="00B84940">
              <w:rPr>
                <w:rFonts w:ascii="Arial" w:hAnsi="Arial" w:cs="Arial"/>
                <w:noProof/>
                <w:sz w:val="22"/>
                <w:szCs w:val="22"/>
              </w:rPr>
              <w:t xml:space="preserve">s drawn from personal experience of planting and local church growth. </w:t>
            </w:r>
          </w:p>
          <w:p w14:paraId="02095E3F" w14:textId="77777777" w:rsidR="00CC5585" w:rsidRPr="00B84940" w:rsidRDefault="00CC5585" w:rsidP="002A102B">
            <w:pPr>
              <w:pStyle w:val="NoSpacing"/>
              <w:spacing w:line="276" w:lineRule="auto"/>
              <w:rPr>
                <w:rFonts w:ascii="Arial" w:hAnsi="Arial" w:cs="Arial"/>
                <w:noProof/>
                <w:sz w:val="22"/>
                <w:szCs w:val="22"/>
              </w:rPr>
            </w:pPr>
          </w:p>
          <w:p w14:paraId="5B92DE59" w14:textId="5B09185E" w:rsidR="00B24883" w:rsidRPr="00B84940" w:rsidRDefault="5042D9F0" w:rsidP="002A102B">
            <w:pPr>
              <w:pStyle w:val="NoSpacing"/>
              <w:spacing w:line="276" w:lineRule="auto"/>
              <w:rPr>
                <w:rFonts w:ascii="Arial" w:hAnsi="Arial" w:cs="Arial"/>
                <w:noProof/>
                <w:sz w:val="22"/>
                <w:szCs w:val="22"/>
              </w:rPr>
            </w:pPr>
            <w:r w:rsidRPr="00B84940">
              <w:rPr>
                <w:rFonts w:ascii="Arial" w:hAnsi="Arial" w:cs="Arial"/>
                <w:noProof/>
                <w:sz w:val="22"/>
                <w:szCs w:val="22"/>
              </w:rPr>
              <w:t>This post is externally funded through the Church of England</w:t>
            </w:r>
            <w:r w:rsidR="4F2594B7" w:rsidRPr="00B84940">
              <w:rPr>
                <w:rFonts w:ascii="Arial" w:hAnsi="Arial" w:cs="Arial"/>
                <w:noProof/>
                <w:sz w:val="22"/>
                <w:szCs w:val="22"/>
              </w:rPr>
              <w:t>’s</w:t>
            </w:r>
            <w:r w:rsidRPr="00B84940">
              <w:rPr>
                <w:rFonts w:ascii="Arial" w:hAnsi="Arial" w:cs="Arial"/>
                <w:noProof/>
                <w:sz w:val="22"/>
                <w:szCs w:val="22"/>
              </w:rPr>
              <w:t xml:space="preserve"> Strategic Mission and Mini</w:t>
            </w:r>
            <w:r w:rsidR="07A8BCC5" w:rsidRPr="00B84940">
              <w:rPr>
                <w:rFonts w:ascii="Arial" w:hAnsi="Arial" w:cs="Arial"/>
                <w:noProof/>
                <w:sz w:val="22"/>
                <w:szCs w:val="22"/>
              </w:rPr>
              <w:t>stry Investment fund</w:t>
            </w:r>
            <w:r w:rsidR="6196897C" w:rsidRPr="00B84940">
              <w:rPr>
                <w:rFonts w:ascii="Arial" w:hAnsi="Arial" w:cs="Arial"/>
                <w:noProof/>
                <w:sz w:val="22"/>
                <w:szCs w:val="22"/>
              </w:rPr>
              <w:t xml:space="preserve">.  </w:t>
            </w:r>
            <w:r w:rsidR="0030135D" w:rsidRPr="00B84940">
              <w:rPr>
                <w:rFonts w:ascii="Arial" w:hAnsi="Arial" w:cs="Arial"/>
                <w:noProof/>
                <w:sz w:val="22"/>
                <w:szCs w:val="22"/>
              </w:rPr>
              <w:t xml:space="preserve">For more backgroud or an informal conversation, please contact </w:t>
            </w:r>
            <w:r w:rsidR="001516FA" w:rsidRPr="00B84940">
              <w:rPr>
                <w:rFonts w:ascii="Arial" w:hAnsi="Arial" w:cs="Arial"/>
                <w:b/>
                <w:bCs/>
                <w:noProof/>
                <w:sz w:val="22"/>
                <w:szCs w:val="22"/>
              </w:rPr>
              <w:t>Rachel Head, Director of Mission, Ministry Support and Innovation:</w:t>
            </w:r>
            <w:r w:rsidR="00F10063" w:rsidRPr="00B84940">
              <w:rPr>
                <w:rFonts w:ascii="Arial" w:hAnsi="Arial" w:cs="Arial"/>
                <w:noProof/>
                <w:sz w:val="22"/>
                <w:szCs w:val="22"/>
              </w:rPr>
              <w:t xml:space="preserve"> </w:t>
            </w:r>
            <w:hyperlink r:id="rId15" w:history="1">
              <w:r w:rsidR="0085223B" w:rsidRPr="00B84940">
                <w:rPr>
                  <w:rStyle w:val="Hyperlink"/>
                  <w:color w:val="auto"/>
                  <w:sz w:val="22"/>
                  <w:szCs w:val="22"/>
                </w:rPr>
                <w:t>rachel.head@carlislediocese.org.uk</w:t>
              </w:r>
            </w:hyperlink>
            <w:r w:rsidR="0085223B" w:rsidRPr="00B84940">
              <w:rPr>
                <w:sz w:val="22"/>
                <w:szCs w:val="22"/>
              </w:rPr>
              <w:t xml:space="preserve"> </w:t>
            </w:r>
          </w:p>
          <w:p w14:paraId="00F68D5D" w14:textId="77777777" w:rsidR="002B2E1B" w:rsidRDefault="002B2E1B" w:rsidP="002A102B">
            <w:pPr>
              <w:pStyle w:val="NoSpacing"/>
              <w:spacing w:line="276" w:lineRule="auto"/>
              <w:rPr>
                <w:rFonts w:ascii="Arial" w:hAnsi="Arial" w:cs="Arial"/>
                <w:noProof/>
                <w:color w:val="0070C0"/>
                <w:sz w:val="22"/>
                <w:szCs w:val="22"/>
              </w:rPr>
            </w:pPr>
          </w:p>
          <w:p w14:paraId="277A89CE" w14:textId="2CC5D63E" w:rsidR="00B24883" w:rsidRPr="007A6FBD" w:rsidRDefault="00B24883" w:rsidP="002A102B">
            <w:pPr>
              <w:pStyle w:val="NoSpacing"/>
              <w:spacing w:line="276" w:lineRule="auto"/>
              <w:rPr>
                <w:rFonts w:ascii="Arial" w:hAnsi="Arial" w:cs="Arial"/>
                <w:noProof/>
                <w:sz w:val="22"/>
                <w:szCs w:val="22"/>
              </w:rPr>
            </w:pPr>
          </w:p>
        </w:tc>
      </w:tr>
      <w:tr w:rsidR="00AB1FCB" w:rsidRPr="006F6664" w14:paraId="36003825" w14:textId="77777777" w:rsidTr="006F6664">
        <w:trPr>
          <w:gridAfter w:val="1"/>
          <w:wAfter w:w="122" w:type="dxa"/>
          <w:trHeight w:val="896"/>
        </w:trPr>
        <w:tc>
          <w:tcPr>
            <w:tcW w:w="10348" w:type="dxa"/>
          </w:tcPr>
          <w:p w14:paraId="7C857C76"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color w:val="000000" w:themeColor="text1"/>
              </w:rPr>
            </w:pPr>
            <w:r w:rsidRPr="006F6664">
              <w:rPr>
                <w:rFonts w:eastAsia="Times New Roman" w:cstheme="minorHAnsi"/>
                <w:b/>
                <w:color w:val="000000" w:themeColor="text1"/>
              </w:rPr>
              <w:lastRenderedPageBreak/>
              <w:t>ROLE DESCRIPTOR</w:t>
            </w:r>
          </w:p>
          <w:p w14:paraId="2804C350" w14:textId="77777777" w:rsidR="00156638" w:rsidRPr="006F6664" w:rsidRDefault="00156638" w:rsidP="006F6664">
            <w:pPr>
              <w:overflowPunct w:val="0"/>
              <w:autoSpaceDE w:val="0"/>
              <w:autoSpaceDN w:val="0"/>
              <w:adjustRightInd w:val="0"/>
              <w:spacing w:after="0" w:line="240" w:lineRule="auto"/>
              <w:jc w:val="right"/>
              <w:textAlignment w:val="baseline"/>
              <w:rPr>
                <w:rFonts w:eastAsia="Times New Roman" w:cstheme="minorHAnsi"/>
                <w:color w:val="00B050"/>
              </w:rPr>
            </w:pPr>
          </w:p>
          <w:tbl>
            <w:tblPr>
              <w:tblW w:w="10232" w:type="dxa"/>
              <w:tblLayout w:type="fixed"/>
              <w:tblLook w:val="0000" w:firstRow="0" w:lastRow="0" w:firstColumn="0" w:lastColumn="0" w:noHBand="0" w:noVBand="0"/>
            </w:tblPr>
            <w:tblGrid>
              <w:gridCol w:w="4734"/>
              <w:gridCol w:w="5498"/>
            </w:tblGrid>
            <w:tr w:rsidR="00156638" w:rsidRPr="006F6664" w14:paraId="0E5A17DB" w14:textId="77777777" w:rsidTr="00156638">
              <w:trPr>
                <w:trHeight w:hRule="exact" w:val="536"/>
              </w:trPr>
              <w:tc>
                <w:tcPr>
                  <w:tcW w:w="10232" w:type="dxa"/>
                  <w:gridSpan w:val="2"/>
                  <w:tcBorders>
                    <w:top w:val="single" w:sz="4" w:space="0" w:color="auto"/>
                    <w:left w:val="single" w:sz="4" w:space="0" w:color="auto"/>
                    <w:bottom w:val="single" w:sz="4" w:space="0" w:color="auto"/>
                    <w:right w:val="single" w:sz="4" w:space="0" w:color="auto"/>
                  </w:tcBorders>
                </w:tcPr>
                <w:p w14:paraId="59C5A50F"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color w:val="000000" w:themeColor="text1"/>
                    </w:rPr>
                  </w:pPr>
                  <w:r w:rsidRPr="006F6664">
                    <w:rPr>
                      <w:rFonts w:eastAsia="Times New Roman" w:cstheme="minorHAnsi"/>
                      <w:color w:val="000000" w:themeColor="text1"/>
                    </w:rPr>
                    <w:t xml:space="preserve">JOB TITLE: </w:t>
                  </w:r>
                  <w:r w:rsidRPr="00DB4153">
                    <w:rPr>
                      <w:rFonts w:eastAsia="Times New Roman" w:cstheme="minorHAnsi"/>
                      <w:b/>
                      <w:bCs/>
                      <w:color w:val="000000" w:themeColor="text1"/>
                    </w:rPr>
                    <w:t xml:space="preserve">Church </w:t>
                  </w:r>
                  <w:r w:rsidRPr="00DB4153">
                    <w:rPr>
                      <w:rFonts w:eastAsia="Times New Roman" w:cstheme="minorHAnsi"/>
                      <w:b/>
                      <w:bCs/>
                    </w:rPr>
                    <w:t>Planting Enabler</w:t>
                  </w:r>
                  <w:r w:rsidRPr="006F6664">
                    <w:rPr>
                      <w:rFonts w:eastAsia="Times New Roman" w:cstheme="minorHAnsi"/>
                      <w:color w:val="000000" w:themeColor="text1"/>
                    </w:rPr>
                    <w:t xml:space="preserve"> (1 FTE) </w:t>
                  </w:r>
                </w:p>
              </w:tc>
            </w:tr>
            <w:tr w:rsidR="00156638" w:rsidRPr="006F6664" w14:paraId="2B1E2130" w14:textId="77777777" w:rsidTr="00156638">
              <w:trPr>
                <w:trHeight w:hRule="exact" w:val="626"/>
              </w:trPr>
              <w:tc>
                <w:tcPr>
                  <w:tcW w:w="10232" w:type="dxa"/>
                  <w:gridSpan w:val="2"/>
                  <w:tcBorders>
                    <w:top w:val="single" w:sz="4" w:space="0" w:color="auto"/>
                    <w:left w:val="single" w:sz="4" w:space="0" w:color="auto"/>
                    <w:bottom w:val="single" w:sz="4" w:space="0" w:color="auto"/>
                    <w:right w:val="single" w:sz="4" w:space="0" w:color="auto"/>
                  </w:tcBorders>
                </w:tcPr>
                <w:p w14:paraId="3151D326"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color w:val="000000" w:themeColor="text1"/>
                    </w:rPr>
                  </w:pPr>
                  <w:r w:rsidRPr="006F6664">
                    <w:rPr>
                      <w:rFonts w:eastAsia="Times New Roman" w:cstheme="minorHAnsi"/>
                      <w:color w:val="000000" w:themeColor="text1"/>
                    </w:rPr>
                    <w:t>REPORTS TO: Director of Mission and Ministry, Support and Innovation (MMSI)</w:t>
                  </w:r>
                </w:p>
              </w:tc>
            </w:tr>
            <w:tr w:rsidR="00156638" w:rsidRPr="006F6664" w14:paraId="1FF2C0E7" w14:textId="77777777" w:rsidTr="00156638">
              <w:trPr>
                <w:trHeight w:hRule="exact" w:val="421"/>
              </w:trPr>
              <w:tc>
                <w:tcPr>
                  <w:tcW w:w="10232" w:type="dxa"/>
                  <w:gridSpan w:val="2"/>
                  <w:tcBorders>
                    <w:top w:val="single" w:sz="4" w:space="0" w:color="auto"/>
                    <w:left w:val="single" w:sz="4" w:space="0" w:color="auto"/>
                    <w:bottom w:val="single" w:sz="4" w:space="0" w:color="auto"/>
                    <w:right w:val="single" w:sz="4" w:space="0" w:color="auto"/>
                  </w:tcBorders>
                </w:tcPr>
                <w:p w14:paraId="3DEBF3BF" w14:textId="4328E17D"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color w:val="000000" w:themeColor="text1"/>
                    </w:rPr>
                  </w:pPr>
                  <w:r w:rsidRPr="006F6664">
                    <w:rPr>
                      <w:rFonts w:eastAsia="Times New Roman" w:cstheme="minorHAnsi"/>
                      <w:color w:val="000000" w:themeColor="text1"/>
                    </w:rPr>
                    <w:t>DEPARTMENT: Mission and Ministry, Support and Innovation (MMSI)</w:t>
                  </w:r>
                </w:p>
              </w:tc>
            </w:tr>
            <w:tr w:rsidR="00156638" w:rsidRPr="006F6664" w14:paraId="7093AF4C" w14:textId="77777777" w:rsidTr="00156638">
              <w:trPr>
                <w:trHeight w:hRule="exact" w:val="3737"/>
              </w:trPr>
              <w:tc>
                <w:tcPr>
                  <w:tcW w:w="10232" w:type="dxa"/>
                  <w:gridSpan w:val="2"/>
                  <w:tcBorders>
                    <w:top w:val="single" w:sz="4" w:space="0" w:color="auto"/>
                    <w:left w:val="single" w:sz="4" w:space="0" w:color="auto"/>
                    <w:bottom w:val="single" w:sz="4" w:space="0" w:color="auto"/>
                    <w:right w:val="single" w:sz="4" w:space="0" w:color="auto"/>
                  </w:tcBorders>
                </w:tcPr>
                <w:p w14:paraId="72FE1E14"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b/>
                      <w:bCs/>
                    </w:rPr>
                  </w:pPr>
                </w:p>
                <w:p w14:paraId="3EDF2194" w14:textId="7333CA6E"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b/>
                      <w:bCs/>
                    </w:rPr>
                  </w:pPr>
                  <w:r w:rsidRPr="006F6664">
                    <w:rPr>
                      <w:rFonts w:eastAsia="Times New Roman" w:cstheme="minorHAnsi"/>
                      <w:b/>
                      <w:bCs/>
                    </w:rPr>
                    <w:t>OVERVIEW</w:t>
                  </w:r>
                </w:p>
                <w:p w14:paraId="1773FE58"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rPr>
                  </w:pPr>
                </w:p>
                <w:p w14:paraId="38EBDACD" w14:textId="7F00FFA4"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rPr>
                    <w:t xml:space="preserve">Our diocesan Church Planting strategy is in its first phase of implementation to develop a culture of, and capacity for, church planting by </w:t>
                  </w:r>
                  <w:r w:rsidR="006144BE">
                    <w:rPr>
                      <w:rFonts w:eastAsia="Times New Roman" w:cstheme="minorHAnsi"/>
                    </w:rPr>
                    <w:t>initiating</w:t>
                  </w:r>
                  <w:r w:rsidRPr="006F6664">
                    <w:rPr>
                      <w:rFonts w:eastAsia="Times New Roman" w:cstheme="minorHAnsi"/>
                    </w:rPr>
                    <w:t xml:space="preserve"> church planting and revitalisation in three contexts (rural, urban and estates).  </w:t>
                  </w:r>
                </w:p>
                <w:p w14:paraId="685A2700"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rPr>
                  </w:pPr>
                </w:p>
                <w:p w14:paraId="1118056F" w14:textId="52625610"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rPr>
                    <w:t>Through national funding, this role will work with and provide oversight to each of our planting initiatives, helping to launch and monitor the progress of each. The Church Plant</w:t>
                  </w:r>
                  <w:r w:rsidR="006144BE">
                    <w:rPr>
                      <w:rFonts w:eastAsia="Times New Roman" w:cstheme="minorHAnsi"/>
                    </w:rPr>
                    <w:t>ing</w:t>
                  </w:r>
                  <w:r w:rsidRPr="006F6664">
                    <w:rPr>
                      <w:rFonts w:eastAsia="Times New Roman" w:cstheme="minorHAnsi"/>
                    </w:rPr>
                    <w:t xml:space="preserve"> Enabler will also, provide coaching and support for each plant and revitalisation to grow in number, discipleship and leadership capacity, and work with Diocesan stakeholders to disseminate learning and inspire others to plant as part of our wider, ecumenical God for All vision. </w:t>
                  </w:r>
                </w:p>
                <w:p w14:paraId="61951E8E"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rPr>
                  </w:pPr>
                </w:p>
                <w:p w14:paraId="30C2265F"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color w:val="00B050"/>
                    </w:rPr>
                  </w:pPr>
                </w:p>
                <w:p w14:paraId="2346DCDC"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color w:val="00B050"/>
                    </w:rPr>
                  </w:pPr>
                  <w:r w:rsidRPr="006F6664">
                    <w:rPr>
                      <w:rFonts w:eastAsia="Times New Roman" w:cstheme="minorHAnsi"/>
                      <w:color w:val="00B050"/>
                    </w:rPr>
                    <w:t xml:space="preserve">  </w:t>
                  </w:r>
                </w:p>
              </w:tc>
            </w:tr>
            <w:tr w:rsidR="00156638" w:rsidRPr="006F6664" w14:paraId="0100EA17" w14:textId="77777777" w:rsidTr="00156638">
              <w:trPr>
                <w:trHeight w:hRule="exact" w:val="6244"/>
              </w:trPr>
              <w:tc>
                <w:tcPr>
                  <w:tcW w:w="10232" w:type="dxa"/>
                  <w:gridSpan w:val="2"/>
                  <w:tcBorders>
                    <w:top w:val="single" w:sz="4" w:space="0" w:color="auto"/>
                    <w:left w:val="single" w:sz="4" w:space="0" w:color="auto"/>
                    <w:bottom w:val="single" w:sz="4" w:space="0" w:color="auto"/>
                    <w:right w:val="single" w:sz="4" w:space="0" w:color="auto"/>
                  </w:tcBorders>
                </w:tcPr>
                <w:p w14:paraId="2C85809C"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rPr>
                  </w:pPr>
                </w:p>
                <w:p w14:paraId="2F8933FD" w14:textId="2EA1ACA5"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b/>
                      <w:bCs/>
                    </w:rPr>
                  </w:pPr>
                  <w:r w:rsidRPr="006F6664">
                    <w:rPr>
                      <w:rFonts w:eastAsia="Times New Roman" w:cstheme="minorHAnsi"/>
                      <w:b/>
                      <w:bCs/>
                    </w:rPr>
                    <w:t>PURPOSE OF ROLE</w:t>
                  </w:r>
                </w:p>
                <w:p w14:paraId="5502E632"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b/>
                      <w:bCs/>
                    </w:rPr>
                  </w:pPr>
                </w:p>
                <w:p w14:paraId="6CB8EC78" w14:textId="4D412131"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rPr>
                    <w:t>To lead the implementation and development of the Diocese of Carlisle</w:t>
                  </w:r>
                  <w:r w:rsidR="006144BE">
                    <w:rPr>
                      <w:rFonts w:eastAsia="Times New Roman" w:cstheme="minorHAnsi"/>
                    </w:rPr>
                    <w:t>’s</w:t>
                  </w:r>
                  <w:r w:rsidRPr="006F6664">
                    <w:rPr>
                      <w:rFonts w:eastAsia="Times New Roman" w:cstheme="minorHAnsi"/>
                    </w:rPr>
                    <w:t xml:space="preserve"> Church Planting</w:t>
                  </w:r>
                  <w:r w:rsidR="006144BE">
                    <w:rPr>
                      <w:rFonts w:eastAsia="Times New Roman" w:cstheme="minorHAnsi"/>
                    </w:rPr>
                    <w:t xml:space="preserve"> (and Pioneering)</w:t>
                  </w:r>
                  <w:r w:rsidRPr="006F6664">
                    <w:rPr>
                      <w:rFonts w:eastAsia="Times New Roman" w:cstheme="minorHAnsi"/>
                    </w:rPr>
                    <w:t xml:space="preserve"> vision &amp; strategy, working with the Director of MMSI and local leaders to – </w:t>
                  </w:r>
                </w:p>
                <w:p w14:paraId="4E78250F"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rPr>
                  </w:pPr>
                </w:p>
                <w:p w14:paraId="0D54AD29" w14:textId="77777777" w:rsidR="00156638" w:rsidRPr="006F6664" w:rsidRDefault="00156638" w:rsidP="006F6664">
                  <w:pPr>
                    <w:pStyle w:val="ListParagraph"/>
                    <w:numPr>
                      <w:ilvl w:val="0"/>
                      <w:numId w:val="39"/>
                    </w:num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b/>
                      <w:bCs/>
                    </w:rPr>
                    <w:t>Deliver</w:t>
                  </w:r>
                  <w:r w:rsidRPr="006F6664">
                    <w:rPr>
                      <w:rFonts w:eastAsia="Times New Roman" w:cstheme="minorHAnsi"/>
                    </w:rPr>
                    <w:t xml:space="preserve"> the first phase of our planting strategy by providing advice, support, coaching and equipping to successfully plant and revitalise in our three initial areas (Carlisle, the Derwent Valley and Barrow in Furness.)</w:t>
                  </w:r>
                </w:p>
                <w:p w14:paraId="0483B139" w14:textId="77777777" w:rsidR="00156638" w:rsidRPr="006F6664" w:rsidRDefault="00156638" w:rsidP="006F6664">
                  <w:pPr>
                    <w:pStyle w:val="ListParagraph"/>
                    <w:numPr>
                      <w:ilvl w:val="0"/>
                      <w:numId w:val="39"/>
                    </w:num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b/>
                      <w:bCs/>
                    </w:rPr>
                    <w:t xml:space="preserve">Monitor </w:t>
                  </w:r>
                  <w:r w:rsidRPr="006F6664">
                    <w:rPr>
                      <w:rFonts w:eastAsia="Times New Roman" w:cstheme="minorHAnsi"/>
                    </w:rPr>
                    <w:t>and support the delivery of each local church plant, to maintain progress toward its agreed goals and outcomes, providing support to the Project Management Office and capturing learning.</w:t>
                  </w:r>
                </w:p>
                <w:p w14:paraId="4B329B71" w14:textId="77777777" w:rsidR="00156638" w:rsidRPr="006F6664" w:rsidRDefault="00156638" w:rsidP="006F6664">
                  <w:pPr>
                    <w:pStyle w:val="ListParagraph"/>
                    <w:numPr>
                      <w:ilvl w:val="0"/>
                      <w:numId w:val="39"/>
                    </w:num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b/>
                      <w:bCs/>
                    </w:rPr>
                    <w:t>Design and support the development</w:t>
                  </w:r>
                  <w:r w:rsidRPr="006F6664">
                    <w:rPr>
                      <w:rFonts w:eastAsia="Times New Roman" w:cstheme="minorHAnsi"/>
                    </w:rPr>
                    <w:t xml:space="preserve"> of a second phase of wider engagement in and capacity to plant across the Diocese, working with our Mission Community leads to develop plans, leadership and congregational capacity. </w:t>
                  </w:r>
                </w:p>
                <w:p w14:paraId="6F821FAE" w14:textId="77777777" w:rsidR="00156638" w:rsidRPr="006F6664" w:rsidRDefault="00156638" w:rsidP="006F6664">
                  <w:pPr>
                    <w:pStyle w:val="ListParagraph"/>
                    <w:numPr>
                      <w:ilvl w:val="0"/>
                      <w:numId w:val="39"/>
                    </w:num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rPr>
                    <w:t xml:space="preserve">Network and collaborate with </w:t>
                  </w:r>
                  <w:r w:rsidRPr="006F6664">
                    <w:rPr>
                      <w:rFonts w:eastAsia="Times New Roman" w:cstheme="minorHAnsi"/>
                      <w:b/>
                      <w:bCs/>
                    </w:rPr>
                    <w:t>national and ecumenical partners</w:t>
                  </w:r>
                  <w:r w:rsidRPr="006F6664">
                    <w:rPr>
                      <w:rFonts w:eastAsia="Times New Roman" w:cstheme="minorHAnsi"/>
                    </w:rPr>
                    <w:t xml:space="preserve"> to develop and share learning and best practice to position Carlisle Diocese to draw on the best of emerging resources and opportunities.</w:t>
                  </w:r>
                </w:p>
                <w:p w14:paraId="6E064A0C"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rPr>
                  </w:pPr>
                </w:p>
                <w:p w14:paraId="0253A786"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rPr>
                  </w:pPr>
                </w:p>
                <w:p w14:paraId="5E4E6837"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rPr>
                    <w:t xml:space="preserve">  </w:t>
                  </w:r>
                </w:p>
              </w:tc>
            </w:tr>
            <w:tr w:rsidR="00156638" w:rsidRPr="006F6664" w14:paraId="3D19E68C" w14:textId="77777777" w:rsidTr="006F6664">
              <w:trPr>
                <w:trHeight w:val="12793"/>
              </w:trPr>
              <w:tc>
                <w:tcPr>
                  <w:tcW w:w="10232" w:type="dxa"/>
                  <w:gridSpan w:val="2"/>
                  <w:tcBorders>
                    <w:top w:val="single" w:sz="4" w:space="0" w:color="auto"/>
                    <w:left w:val="single" w:sz="4" w:space="0" w:color="auto"/>
                    <w:bottom w:val="single" w:sz="4" w:space="0" w:color="auto"/>
                    <w:right w:val="single" w:sz="4" w:space="0" w:color="auto"/>
                  </w:tcBorders>
                </w:tcPr>
                <w:p w14:paraId="1B213240"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b/>
                      <w:bCs/>
                    </w:rPr>
                  </w:pPr>
                </w:p>
                <w:p w14:paraId="63917613"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b/>
                      <w:bCs/>
                      <w:color w:val="FF0000"/>
                    </w:rPr>
                  </w:pPr>
                  <w:r w:rsidRPr="006F6664">
                    <w:rPr>
                      <w:rFonts w:eastAsia="Times New Roman" w:cstheme="minorHAnsi"/>
                      <w:b/>
                      <w:bCs/>
                    </w:rPr>
                    <w:t>MAIN DUTIES AND RESPONSBILITIES</w:t>
                  </w:r>
                </w:p>
                <w:p w14:paraId="61A93321"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color w:val="FF0000"/>
                    </w:rPr>
                  </w:pPr>
                </w:p>
                <w:p w14:paraId="331B6509" w14:textId="38EEC209"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b/>
                      <w:bCs/>
                    </w:rPr>
                  </w:pPr>
                  <w:r w:rsidRPr="006F6664">
                    <w:rPr>
                      <w:rFonts w:eastAsia="Times New Roman" w:cstheme="minorHAnsi"/>
                      <w:b/>
                      <w:bCs/>
                    </w:rPr>
                    <w:t xml:space="preserve">1) Support the effective launch </w:t>
                  </w:r>
                  <w:r w:rsidR="006F6664">
                    <w:rPr>
                      <w:rFonts w:eastAsia="Times New Roman" w:cstheme="minorHAnsi"/>
                      <w:b/>
                      <w:bCs/>
                    </w:rPr>
                    <w:t>&amp;</w:t>
                  </w:r>
                  <w:r w:rsidRPr="006F6664">
                    <w:rPr>
                      <w:rFonts w:eastAsia="Times New Roman" w:cstheme="minorHAnsi"/>
                      <w:b/>
                      <w:bCs/>
                    </w:rPr>
                    <w:t xml:space="preserve"> delivery of the first phase of Church Planting in each location</w:t>
                  </w:r>
                </w:p>
                <w:p w14:paraId="3CFFE143"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b/>
                      <w:bCs/>
                    </w:rPr>
                  </w:pPr>
                </w:p>
                <w:p w14:paraId="3F719CC2" w14:textId="77777777" w:rsidR="00156638" w:rsidRPr="006F6664" w:rsidRDefault="00156638" w:rsidP="006F6664">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rPr>
                    <w:t xml:space="preserve">Provide advice, guidance and support in the local implementation of the developed plans for the new urban church plants in Carlisle, Barrow in Furness and the rural church plant St Aidan’s in Derwent deanery. </w:t>
                  </w:r>
                </w:p>
                <w:p w14:paraId="04979B04" w14:textId="77777777" w:rsidR="00156638" w:rsidRPr="006F6664" w:rsidRDefault="00156638" w:rsidP="006F6664">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rPr>
                    <w:t xml:space="preserve">Provide coaching, support and training to local leaders and planting teams as needed. </w:t>
                  </w:r>
                </w:p>
                <w:p w14:paraId="4722A871" w14:textId="77777777" w:rsidR="00156638" w:rsidRPr="006F6664" w:rsidRDefault="00156638" w:rsidP="006F6664">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rPr>
                    <w:t>Assess and provide needs led interventions which will support the continuous ministerial formation of each pioneering church planter.</w:t>
                  </w:r>
                </w:p>
                <w:p w14:paraId="17A4D58A" w14:textId="77777777" w:rsidR="00156638" w:rsidRPr="006F6664" w:rsidRDefault="00156638" w:rsidP="006F6664">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rPr>
                    <w:t xml:space="preserve">Promote the sharing of practice and knowledge through the provision of a range of individual and group networking and learning activities. </w:t>
                  </w:r>
                </w:p>
                <w:p w14:paraId="29A0C47C"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rPr>
                  </w:pPr>
                </w:p>
                <w:p w14:paraId="179E891D" w14:textId="77777777" w:rsidR="00156638" w:rsidRDefault="00156638" w:rsidP="006F6664">
                  <w:pPr>
                    <w:overflowPunct w:val="0"/>
                    <w:autoSpaceDE w:val="0"/>
                    <w:autoSpaceDN w:val="0"/>
                    <w:adjustRightInd w:val="0"/>
                    <w:spacing w:after="0" w:line="240" w:lineRule="auto"/>
                    <w:textAlignment w:val="baseline"/>
                    <w:rPr>
                      <w:rFonts w:eastAsia="Times New Roman" w:cstheme="minorHAnsi"/>
                      <w:b/>
                      <w:bCs/>
                    </w:rPr>
                  </w:pPr>
                  <w:r w:rsidRPr="006F6664">
                    <w:rPr>
                      <w:rFonts w:eastAsia="Times New Roman" w:cstheme="minorHAnsi"/>
                      <w:b/>
                      <w:bCs/>
                    </w:rPr>
                    <w:t xml:space="preserve">2) Monitor and enable the local delivery of each church plant or revitalisation, including the reporting and evaluation on behalf of the Diocese. </w:t>
                  </w:r>
                </w:p>
                <w:p w14:paraId="3F8A9338" w14:textId="77777777" w:rsidR="006F6664" w:rsidRPr="006F6664" w:rsidRDefault="006F6664" w:rsidP="006F6664">
                  <w:pPr>
                    <w:overflowPunct w:val="0"/>
                    <w:autoSpaceDE w:val="0"/>
                    <w:autoSpaceDN w:val="0"/>
                    <w:adjustRightInd w:val="0"/>
                    <w:spacing w:after="0" w:line="240" w:lineRule="auto"/>
                    <w:textAlignment w:val="baseline"/>
                    <w:rPr>
                      <w:rFonts w:eastAsia="Times New Roman" w:cstheme="minorHAnsi"/>
                      <w:b/>
                      <w:bCs/>
                    </w:rPr>
                  </w:pPr>
                </w:p>
                <w:p w14:paraId="37FEDCA0" w14:textId="77777777" w:rsidR="00156638" w:rsidRPr="006F6664" w:rsidRDefault="00156638" w:rsidP="006F6664">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rPr>
                    <w:t>Identify and resolve any risks or issues in relation to the first and future phases of church planting, escalating to the Director of MMSI, when required.</w:t>
                  </w:r>
                </w:p>
                <w:p w14:paraId="4762BDB7" w14:textId="77777777" w:rsidR="00156638" w:rsidRPr="006F6664" w:rsidRDefault="00156638" w:rsidP="006F6664">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rPr>
                    <w:t>Work within the Diocesan programme management processes to establish and embed a rigorous monitoring and evaluation structure enabling a healthy and effective approach to reporting which benefits both churches, the Diocese and SMMIB through shared and applied learning.</w:t>
                  </w:r>
                </w:p>
                <w:p w14:paraId="3214FC49" w14:textId="77777777" w:rsidR="00156638" w:rsidRPr="006F6664" w:rsidRDefault="00156638" w:rsidP="006F6664">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rPr>
                    <w:t xml:space="preserve">Contribute to effective governance arrangements by providing timely, accurate and appropriately detailed information via reports or presentations.   </w:t>
                  </w:r>
                </w:p>
                <w:p w14:paraId="6A1F3816"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rPr>
                  </w:pPr>
                </w:p>
                <w:p w14:paraId="4AB78D57"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b/>
                      <w:bCs/>
                    </w:rPr>
                  </w:pPr>
                  <w:r w:rsidRPr="006F6664">
                    <w:rPr>
                      <w:rFonts w:eastAsia="Times New Roman" w:cstheme="minorHAnsi"/>
                      <w:b/>
                      <w:bCs/>
                    </w:rPr>
                    <w:t>3i) Development of the vision and capacity for Church Planting in all our Mission Communities, as appropriate</w:t>
                  </w:r>
                </w:p>
                <w:p w14:paraId="7EB62B47" w14:textId="77777777" w:rsidR="00156638" w:rsidRPr="006F6664" w:rsidRDefault="00156638" w:rsidP="006F6664">
                  <w:pPr>
                    <w:pStyle w:val="ListParagraph"/>
                    <w:overflowPunct w:val="0"/>
                    <w:autoSpaceDE w:val="0"/>
                    <w:autoSpaceDN w:val="0"/>
                    <w:adjustRightInd w:val="0"/>
                    <w:spacing w:after="0" w:line="240" w:lineRule="auto"/>
                    <w:textAlignment w:val="baseline"/>
                    <w:rPr>
                      <w:rFonts w:eastAsia="Times New Roman" w:cstheme="minorHAnsi"/>
                      <w:b/>
                      <w:bCs/>
                    </w:rPr>
                  </w:pPr>
                </w:p>
                <w:p w14:paraId="2DA7397B" w14:textId="77777777" w:rsidR="00156638" w:rsidRPr="006F6664" w:rsidRDefault="00156638" w:rsidP="006F6664">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rPr>
                    <w:t>Work with the Director of MMSI and the Director of Missional Revitalisation to enable the implementation of the Church Planting and Pioneering strategy and the 2030 vision to support every Mission Community to develop New Worshipping Communities.</w:t>
                  </w:r>
                </w:p>
                <w:p w14:paraId="0354F2BD" w14:textId="77777777" w:rsidR="00156638" w:rsidRPr="006F6664" w:rsidRDefault="00156638" w:rsidP="006F6664">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rPr>
                    <w:t>Collaborate with pioneering colleagues to support faithful improvisation and promote a mixed ecology in every mission community based on local planning and prioritisation.</w:t>
                  </w:r>
                </w:p>
                <w:p w14:paraId="6CF0E1F9" w14:textId="77777777" w:rsidR="00156638" w:rsidRPr="006F6664" w:rsidRDefault="00156638" w:rsidP="006F6664">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rPr>
                    <w:t>Work with the Director of Ministry Development, DDO and Vocations Lead, to advise, support and quality assure the provision of interconnected church planting formation to build a sustainable pipeline of future lay and ordained church planters.</w:t>
                  </w:r>
                </w:p>
                <w:p w14:paraId="7019F8D4" w14:textId="77777777" w:rsidR="00156638" w:rsidRPr="006F6664" w:rsidRDefault="00156638" w:rsidP="006F6664">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rPr>
                    <w:t>Regularly liaise with the Director of MMSI and Strategic Development Officers</w:t>
                  </w:r>
                  <w:r w:rsidRPr="006F6664">
                    <w:rPr>
                      <w:rFonts w:eastAsia="Times New Roman" w:cstheme="minorHAnsi"/>
                      <w:color w:val="00B050"/>
                    </w:rPr>
                    <w:t xml:space="preserve"> </w:t>
                  </w:r>
                  <w:r w:rsidRPr="006F6664">
                    <w:rPr>
                      <w:rFonts w:eastAsia="Times New Roman" w:cstheme="minorHAnsi"/>
                    </w:rPr>
                    <w:t xml:space="preserve">(Archdeacons) to identify churches and mission communities where there is potential missional energy for planting. </w:t>
                  </w:r>
                </w:p>
                <w:p w14:paraId="2F6BD906" w14:textId="77777777" w:rsidR="00156638" w:rsidRPr="006F6664" w:rsidRDefault="00156638" w:rsidP="006F6664">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rPr>
                    <w:t>Work towards enabling the diocese to be ready for Phase 2 by designing diocesan wide resources to support churches from every tradition to develop the vision, culture and skills to engage in church planting more widely in future years.</w:t>
                  </w:r>
                </w:p>
                <w:p w14:paraId="57718655" w14:textId="77777777" w:rsidR="00156638" w:rsidRPr="006F6664" w:rsidRDefault="00156638" w:rsidP="006F6664">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rPr>
                    <w:lastRenderedPageBreak/>
                    <w:t>In readiness for phase 2, support local churches across the diocese to develop project plans for all types of plants, revitalisations and new worshipping communities developing and maintaining appropriate processes for approving plans and launching new projects.</w:t>
                  </w:r>
                </w:p>
                <w:p w14:paraId="393B4BD6"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rPr>
                  </w:pPr>
                </w:p>
                <w:p w14:paraId="32D92C3B"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b/>
                      <w:bCs/>
                    </w:rPr>
                  </w:pPr>
                  <w:r w:rsidRPr="006F6664">
                    <w:rPr>
                      <w:rFonts w:eastAsia="Times New Roman" w:cstheme="minorHAnsi"/>
                      <w:b/>
                      <w:bCs/>
                    </w:rPr>
                    <w:t>3ii). Lead wider engagement with stakeholders in the diocese to promote understanding, confidence in and engagement with the Diocese of Carlisle’s Church Planting (and Pioneering) vision, strategy and ministry.</w:t>
                  </w:r>
                </w:p>
                <w:p w14:paraId="5082A4F4"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rPr>
                  </w:pPr>
                </w:p>
                <w:p w14:paraId="3EFF1675" w14:textId="77777777" w:rsidR="00156638" w:rsidRPr="006F6664" w:rsidRDefault="00156638" w:rsidP="006F6664">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rPr>
                    <w:t>Working closely with the Director of MMSI, lead the continued development and implementation of Church Planting within the wider God for All strategy, and play a key role in the development of a Diocesan culture of growing and planting.</w:t>
                  </w:r>
                </w:p>
                <w:p w14:paraId="5B0D5CF8" w14:textId="77777777" w:rsidR="00156638" w:rsidRPr="006F6664" w:rsidRDefault="00156638" w:rsidP="006F6664">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rPr>
                    <w:t>Lead the analysis of the learning from phase 1 church planting to enable the diocese to identify, review and embed contextualised and evidence-based approaches to church planting across its diverse rural and urban communities.</w:t>
                  </w:r>
                </w:p>
                <w:p w14:paraId="2AB48776"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color w:val="00B050"/>
                    </w:rPr>
                  </w:pPr>
                </w:p>
                <w:p w14:paraId="6ABD8CE3"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b/>
                      <w:bCs/>
                    </w:rPr>
                  </w:pPr>
                  <w:r w:rsidRPr="006F6664">
                    <w:rPr>
                      <w:rFonts w:eastAsia="Times New Roman" w:cstheme="minorHAnsi"/>
                      <w:b/>
                      <w:bCs/>
                    </w:rPr>
                    <w:t>4). Actively engage with national (Church of England) and ecumenical partners to represent the Diocese of Carlisle planting programme, contributing to (and drawing from) shared learning, best practice and emerging resources</w:t>
                  </w:r>
                </w:p>
                <w:p w14:paraId="04D2C433"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b/>
                      <w:bCs/>
                    </w:rPr>
                  </w:pPr>
                </w:p>
                <w:p w14:paraId="24BD82F0" w14:textId="77777777" w:rsidR="00156638" w:rsidRPr="006F6664" w:rsidRDefault="00156638" w:rsidP="006F6664">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rPr>
                    <w:t>Lead on networking with national church colleagues, ecumenical bodies and future church planting partners.</w:t>
                  </w:r>
                </w:p>
                <w:p w14:paraId="155503B0" w14:textId="77777777" w:rsidR="00156638" w:rsidRPr="006F6664" w:rsidRDefault="00156638" w:rsidP="006F6664">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rPr>
                    <w:t xml:space="preserve">Actively engage with key partners such as New Wine, CCX (The Gregory Centre for Church Multiplication), Faith in the North, St Hild’s Planting Programme and Emmanuel Theological College, supporting local clergy and lay leaders to engage in training, collaboration, learning and reflective practice opportunities. </w:t>
                  </w:r>
                </w:p>
                <w:p w14:paraId="797B29E3" w14:textId="77777777" w:rsidR="00156638" w:rsidRPr="006F6664" w:rsidRDefault="00156638" w:rsidP="006F6664">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rPr>
                    <w:t xml:space="preserve">Sharing, contributing to and disseminating relevant learning, best practice and research. </w:t>
                  </w:r>
                </w:p>
                <w:p w14:paraId="0502D717" w14:textId="77777777" w:rsidR="00156638" w:rsidRPr="006F6664" w:rsidRDefault="00156638" w:rsidP="006F6664">
                  <w:pPr>
                    <w:spacing w:line="240" w:lineRule="auto"/>
                    <w:rPr>
                      <w:rFonts w:eastAsia="Times New Roman" w:cstheme="minorHAnsi"/>
                      <w:b/>
                      <w:bCs/>
                    </w:rPr>
                  </w:pPr>
                </w:p>
                <w:p w14:paraId="590236F1" w14:textId="77777777" w:rsidR="00156638" w:rsidRPr="006F6664" w:rsidRDefault="00156638" w:rsidP="006F6664">
                  <w:pPr>
                    <w:spacing w:line="240" w:lineRule="auto"/>
                    <w:rPr>
                      <w:rFonts w:eastAsia="Times New Roman" w:cstheme="minorHAnsi"/>
                      <w:b/>
                      <w:bCs/>
                    </w:rPr>
                  </w:pPr>
                  <w:r w:rsidRPr="006F6664">
                    <w:rPr>
                      <w:rFonts w:eastAsia="Times New Roman" w:cstheme="minorHAnsi"/>
                      <w:b/>
                      <w:bCs/>
                    </w:rPr>
                    <w:t xml:space="preserve">Other </w:t>
                  </w:r>
                </w:p>
                <w:p w14:paraId="4571E2E3" w14:textId="7A5F52B7" w:rsidR="00156638" w:rsidRPr="006F6664" w:rsidRDefault="00156638" w:rsidP="006F6664">
                  <w:pPr>
                    <w:pStyle w:val="ListParagraph"/>
                    <w:numPr>
                      <w:ilvl w:val="0"/>
                      <w:numId w:val="38"/>
                    </w:numPr>
                    <w:spacing w:after="200" w:line="240" w:lineRule="auto"/>
                    <w:rPr>
                      <w:rFonts w:eastAsia="Times New Roman" w:cstheme="minorHAnsi"/>
                    </w:rPr>
                  </w:pPr>
                  <w:r w:rsidRPr="006F6664">
                    <w:rPr>
                      <w:rFonts w:eastAsia="Times New Roman" w:cstheme="minorHAnsi"/>
                    </w:rPr>
                    <w:t>To undertake other duties that, from time to time, may be required (including reporting to Bishops Council, supporting vocations and IME, parish visits and preaching).</w:t>
                  </w:r>
                </w:p>
              </w:tc>
            </w:tr>
            <w:tr w:rsidR="00156638" w:rsidRPr="006F6664" w14:paraId="217D7B26" w14:textId="77777777" w:rsidTr="006F6664">
              <w:trPr>
                <w:trHeight w:hRule="exact" w:val="8305"/>
              </w:trPr>
              <w:tc>
                <w:tcPr>
                  <w:tcW w:w="4734" w:type="dxa"/>
                  <w:tcBorders>
                    <w:top w:val="single" w:sz="4" w:space="0" w:color="auto"/>
                    <w:left w:val="single" w:sz="4" w:space="0" w:color="auto"/>
                    <w:bottom w:val="single" w:sz="4" w:space="0" w:color="auto"/>
                    <w:right w:val="single" w:sz="6" w:space="0" w:color="auto"/>
                  </w:tcBorders>
                </w:tcPr>
                <w:p w14:paraId="6BCC5BB8" w14:textId="77777777" w:rsidR="006F6664" w:rsidRDefault="006F6664" w:rsidP="006F6664">
                  <w:pPr>
                    <w:overflowPunct w:val="0"/>
                    <w:autoSpaceDE w:val="0"/>
                    <w:autoSpaceDN w:val="0"/>
                    <w:adjustRightInd w:val="0"/>
                    <w:spacing w:after="0" w:line="240" w:lineRule="auto"/>
                    <w:textAlignment w:val="baseline"/>
                    <w:rPr>
                      <w:rFonts w:eastAsia="Times New Roman" w:cstheme="minorHAnsi"/>
                    </w:rPr>
                  </w:pPr>
                </w:p>
                <w:p w14:paraId="25AE58A9" w14:textId="393BE74B" w:rsidR="00156638" w:rsidRPr="006F6664" w:rsidRDefault="006F6664" w:rsidP="006F6664">
                  <w:pPr>
                    <w:overflowPunct w:val="0"/>
                    <w:autoSpaceDE w:val="0"/>
                    <w:autoSpaceDN w:val="0"/>
                    <w:adjustRightInd w:val="0"/>
                    <w:spacing w:after="0" w:line="240" w:lineRule="auto"/>
                    <w:textAlignment w:val="baseline"/>
                    <w:rPr>
                      <w:rFonts w:eastAsia="Times New Roman" w:cstheme="minorHAnsi"/>
                      <w:b/>
                      <w:bCs/>
                    </w:rPr>
                  </w:pPr>
                  <w:r w:rsidRPr="006F6664">
                    <w:rPr>
                      <w:rFonts w:eastAsia="Times New Roman" w:cstheme="minorHAnsi"/>
                      <w:b/>
                      <w:bCs/>
                    </w:rPr>
                    <w:t>S</w:t>
                  </w:r>
                  <w:r w:rsidR="00156638" w:rsidRPr="006F6664">
                    <w:rPr>
                      <w:rFonts w:eastAsia="Times New Roman" w:cstheme="minorHAnsi"/>
                      <w:b/>
                      <w:bCs/>
                    </w:rPr>
                    <w:t>ALARY:</w:t>
                  </w:r>
                </w:p>
                <w:p w14:paraId="2C8C1008"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rPr>
                  </w:pPr>
                </w:p>
                <w:p w14:paraId="144FC512"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rPr>
                    <w:t>£40,462</w:t>
                  </w:r>
                </w:p>
                <w:p w14:paraId="534805ED" w14:textId="77777777" w:rsidR="00156638" w:rsidRDefault="00156638" w:rsidP="006F6664">
                  <w:pPr>
                    <w:overflowPunct w:val="0"/>
                    <w:autoSpaceDE w:val="0"/>
                    <w:autoSpaceDN w:val="0"/>
                    <w:adjustRightInd w:val="0"/>
                    <w:spacing w:after="0" w:line="240" w:lineRule="auto"/>
                    <w:textAlignment w:val="baseline"/>
                    <w:rPr>
                      <w:rFonts w:eastAsia="Times New Roman" w:cstheme="minorHAnsi"/>
                    </w:rPr>
                  </w:pPr>
                </w:p>
                <w:p w14:paraId="349A8AC0" w14:textId="77777777" w:rsidR="006F6664" w:rsidRPr="006F6664" w:rsidRDefault="006F6664" w:rsidP="006F6664">
                  <w:pPr>
                    <w:overflowPunct w:val="0"/>
                    <w:autoSpaceDE w:val="0"/>
                    <w:autoSpaceDN w:val="0"/>
                    <w:adjustRightInd w:val="0"/>
                    <w:spacing w:after="0" w:line="240" w:lineRule="auto"/>
                    <w:textAlignment w:val="baseline"/>
                    <w:rPr>
                      <w:rFonts w:eastAsia="Times New Roman" w:cstheme="minorHAnsi"/>
                    </w:rPr>
                  </w:pPr>
                </w:p>
                <w:p w14:paraId="7FA7AB75" w14:textId="77777777" w:rsidR="006F6664" w:rsidRPr="006F6664" w:rsidRDefault="006F6664" w:rsidP="006F6664">
                  <w:pPr>
                    <w:overflowPunct w:val="0"/>
                    <w:autoSpaceDE w:val="0"/>
                    <w:autoSpaceDN w:val="0"/>
                    <w:adjustRightInd w:val="0"/>
                    <w:spacing w:after="0" w:line="240" w:lineRule="auto"/>
                    <w:textAlignment w:val="baseline"/>
                    <w:rPr>
                      <w:rFonts w:eastAsia="Times New Roman" w:cstheme="minorHAnsi"/>
                      <w:b/>
                      <w:bCs/>
                    </w:rPr>
                  </w:pPr>
                </w:p>
                <w:p w14:paraId="668D68A2" w14:textId="689226E2"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b/>
                      <w:bCs/>
                    </w:rPr>
                    <w:t>NUMBER OF DIRECT REPORTS</w:t>
                  </w:r>
                  <w:r w:rsidR="006F6664" w:rsidRPr="006F6664">
                    <w:rPr>
                      <w:rFonts w:eastAsia="Times New Roman" w:cstheme="minorHAnsi"/>
                      <w:b/>
                      <w:bCs/>
                    </w:rPr>
                    <w:t xml:space="preserve"> </w:t>
                  </w:r>
                  <w:r w:rsidR="006F6664" w:rsidRPr="006F6664">
                    <w:rPr>
                      <w:rFonts w:eastAsia="Times New Roman" w:cstheme="minorHAnsi"/>
                    </w:rPr>
                    <w:t xml:space="preserve">- </w:t>
                  </w:r>
                  <w:r w:rsidRPr="006F6664">
                    <w:rPr>
                      <w:rFonts w:eastAsia="Times New Roman" w:cstheme="minorHAnsi"/>
                    </w:rPr>
                    <w:t xml:space="preserve">None  </w:t>
                  </w:r>
                </w:p>
                <w:p w14:paraId="59F4028A"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color w:val="3366FF"/>
                    </w:rPr>
                  </w:pPr>
                </w:p>
                <w:p w14:paraId="0112535C"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rPr>
                  </w:pPr>
                </w:p>
                <w:p w14:paraId="3714A120"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rPr>
                  </w:pPr>
                </w:p>
              </w:tc>
              <w:tc>
                <w:tcPr>
                  <w:tcW w:w="5498" w:type="dxa"/>
                  <w:tcBorders>
                    <w:top w:val="single" w:sz="4" w:space="0" w:color="auto"/>
                    <w:left w:val="nil"/>
                    <w:bottom w:val="single" w:sz="4" w:space="0" w:color="auto"/>
                    <w:right w:val="single" w:sz="4" w:space="0" w:color="auto"/>
                  </w:tcBorders>
                </w:tcPr>
                <w:p w14:paraId="63B6D555" w14:textId="77777777" w:rsidR="006F6664" w:rsidRDefault="006F6664" w:rsidP="006F6664">
                  <w:pPr>
                    <w:overflowPunct w:val="0"/>
                    <w:autoSpaceDE w:val="0"/>
                    <w:autoSpaceDN w:val="0"/>
                    <w:adjustRightInd w:val="0"/>
                    <w:spacing w:after="0" w:line="240" w:lineRule="auto"/>
                    <w:textAlignment w:val="baseline"/>
                    <w:rPr>
                      <w:rFonts w:eastAsia="Times New Roman" w:cstheme="minorHAnsi"/>
                    </w:rPr>
                  </w:pPr>
                </w:p>
                <w:p w14:paraId="2D762504" w14:textId="19E7911D"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rPr>
                    <w:t>NETWORK ( Key people with whom the role liaises and for what purpose )</w:t>
                  </w:r>
                </w:p>
                <w:p w14:paraId="2876C7F9"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rPr>
                  </w:pPr>
                </w:p>
                <w:p w14:paraId="6FE253CD"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rPr>
                    <w:t>INTERNAL: Director of Ministry and Mission, Support and Innovation, Director of Missional Revitalisation and Growing Younger Enablers for Youth and Children and Families, Director of Ministry Development, DDO and Vocations Lead.</w:t>
                  </w:r>
                </w:p>
                <w:p w14:paraId="58B5D017"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rPr>
                  </w:pPr>
                </w:p>
                <w:p w14:paraId="51FCDC7E"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rPr>
                    <w:t>Work with God for All Team and relevant Diocesan colleagues including Archdeacons and Strategic Development Officers.</w:t>
                  </w:r>
                </w:p>
                <w:p w14:paraId="6CA3BB51"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rPr>
                  </w:pPr>
                </w:p>
                <w:p w14:paraId="605601B1"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rPr>
                    <w:t xml:space="preserve">Phase 1 Church Planting Leaders and their teams in Carlisle, Barrow in Furness and Derwent Deanery.  </w:t>
                  </w:r>
                </w:p>
                <w:p w14:paraId="5E8BD976"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rPr>
                  </w:pPr>
                </w:p>
                <w:p w14:paraId="36226EDE" w14:textId="475A1DF6"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rPr>
                    <w:t xml:space="preserve">Mission Communities and local lay leaders, clergy and congregations. </w:t>
                  </w:r>
                </w:p>
                <w:p w14:paraId="6203FCCF"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rPr>
                    <w:t xml:space="preserve"> </w:t>
                  </w:r>
                </w:p>
                <w:p w14:paraId="4E0679F3"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rPr>
                  </w:pPr>
                  <w:r w:rsidRPr="006F6664">
                    <w:rPr>
                      <w:rFonts w:eastAsia="Times New Roman" w:cstheme="minorHAnsi"/>
                    </w:rPr>
                    <w:t xml:space="preserve">Bishop of Carlisle and Bishop of Penrith. </w:t>
                  </w:r>
                </w:p>
                <w:p w14:paraId="69813691"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rPr>
                  </w:pPr>
                </w:p>
                <w:p w14:paraId="1D1749F8" w14:textId="77777777" w:rsidR="00156638" w:rsidRPr="006F6664" w:rsidRDefault="00156638" w:rsidP="006F6664">
                  <w:pPr>
                    <w:spacing w:line="240" w:lineRule="auto"/>
                    <w:rPr>
                      <w:rFonts w:eastAsia="Times New Roman" w:cstheme="minorHAnsi"/>
                    </w:rPr>
                  </w:pPr>
                  <w:r w:rsidRPr="006F6664">
                    <w:rPr>
                      <w:rFonts w:eastAsia="Times New Roman" w:cstheme="minorHAnsi"/>
                    </w:rPr>
                    <w:t xml:space="preserve">EXTERNAL: Colleagues doing similar work nationally and relevant national agencies and networks (including but not limited to) </w:t>
                  </w:r>
                  <w:r w:rsidRPr="006F6664">
                    <w:rPr>
                      <w:rFonts w:cstheme="minorHAnsi"/>
                      <w:color w:val="000000" w:themeColor="text1"/>
                    </w:rPr>
                    <w:t>Faith in the North and the work of the Mission Enabler for the North; other partner Dioceses; St Hild’s College (Camino) and Emmanuel College.</w:t>
                  </w:r>
                </w:p>
              </w:tc>
            </w:tr>
          </w:tbl>
          <w:p w14:paraId="65EA224A"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rPr>
            </w:pPr>
          </w:p>
          <w:p w14:paraId="623267A4" w14:textId="77777777" w:rsidR="00156638" w:rsidRPr="006F6664" w:rsidRDefault="00156638" w:rsidP="006F6664">
            <w:pPr>
              <w:overflowPunct w:val="0"/>
              <w:autoSpaceDE w:val="0"/>
              <w:autoSpaceDN w:val="0"/>
              <w:adjustRightInd w:val="0"/>
              <w:spacing w:after="0" w:line="240" w:lineRule="auto"/>
              <w:textAlignment w:val="baseline"/>
              <w:rPr>
                <w:rFonts w:cstheme="minorHAnsi"/>
                <w:color w:val="C00000"/>
              </w:rPr>
            </w:pPr>
            <w:r w:rsidRPr="006F6664">
              <w:rPr>
                <w:rFonts w:cstheme="minorHAnsi"/>
                <w:color w:val="C00000"/>
              </w:rPr>
              <w:t xml:space="preserve"> </w:t>
            </w:r>
          </w:p>
          <w:p w14:paraId="42BEFAF6" w14:textId="77777777" w:rsidR="00156638" w:rsidRPr="006F6664" w:rsidRDefault="00156638" w:rsidP="006F6664">
            <w:pPr>
              <w:overflowPunct w:val="0"/>
              <w:autoSpaceDE w:val="0"/>
              <w:autoSpaceDN w:val="0"/>
              <w:adjustRightInd w:val="0"/>
              <w:spacing w:after="0" w:line="240" w:lineRule="auto"/>
              <w:textAlignment w:val="baseline"/>
              <w:rPr>
                <w:rFonts w:cstheme="minorHAnsi"/>
                <w:color w:val="C00000"/>
              </w:rPr>
            </w:pPr>
          </w:p>
          <w:p w14:paraId="52CACA74" w14:textId="77777777" w:rsidR="00156638" w:rsidRDefault="00156638" w:rsidP="006F6664">
            <w:pPr>
              <w:overflowPunct w:val="0"/>
              <w:autoSpaceDE w:val="0"/>
              <w:autoSpaceDN w:val="0"/>
              <w:adjustRightInd w:val="0"/>
              <w:spacing w:after="0" w:line="240" w:lineRule="auto"/>
              <w:textAlignment w:val="baseline"/>
              <w:rPr>
                <w:rFonts w:eastAsia="Times New Roman" w:cstheme="minorHAnsi"/>
                <w:color w:val="FFFFFF"/>
              </w:rPr>
            </w:pPr>
          </w:p>
          <w:p w14:paraId="3E18B03F" w14:textId="77777777" w:rsidR="001739B5" w:rsidRDefault="001739B5" w:rsidP="006F6664">
            <w:pPr>
              <w:overflowPunct w:val="0"/>
              <w:autoSpaceDE w:val="0"/>
              <w:autoSpaceDN w:val="0"/>
              <w:adjustRightInd w:val="0"/>
              <w:spacing w:after="0" w:line="240" w:lineRule="auto"/>
              <w:textAlignment w:val="baseline"/>
              <w:rPr>
                <w:rFonts w:eastAsia="Times New Roman" w:cstheme="minorHAnsi"/>
                <w:color w:val="FFFFFF"/>
              </w:rPr>
            </w:pPr>
          </w:p>
          <w:p w14:paraId="0D367BBF" w14:textId="77777777" w:rsidR="001739B5" w:rsidRDefault="001739B5" w:rsidP="006F6664">
            <w:pPr>
              <w:overflowPunct w:val="0"/>
              <w:autoSpaceDE w:val="0"/>
              <w:autoSpaceDN w:val="0"/>
              <w:adjustRightInd w:val="0"/>
              <w:spacing w:after="0" w:line="240" w:lineRule="auto"/>
              <w:textAlignment w:val="baseline"/>
              <w:rPr>
                <w:rFonts w:eastAsia="Times New Roman" w:cstheme="minorHAnsi"/>
                <w:color w:val="FFFFFF"/>
              </w:rPr>
            </w:pPr>
          </w:p>
          <w:p w14:paraId="778DDCFE" w14:textId="77777777" w:rsidR="001739B5" w:rsidRDefault="001739B5" w:rsidP="006F6664">
            <w:pPr>
              <w:overflowPunct w:val="0"/>
              <w:autoSpaceDE w:val="0"/>
              <w:autoSpaceDN w:val="0"/>
              <w:adjustRightInd w:val="0"/>
              <w:spacing w:after="0" w:line="240" w:lineRule="auto"/>
              <w:textAlignment w:val="baseline"/>
              <w:rPr>
                <w:rFonts w:eastAsia="Times New Roman" w:cstheme="minorHAnsi"/>
                <w:color w:val="FFFFFF"/>
              </w:rPr>
            </w:pPr>
          </w:p>
          <w:p w14:paraId="4AE5D397" w14:textId="77777777" w:rsidR="001739B5" w:rsidRDefault="001739B5" w:rsidP="006F6664">
            <w:pPr>
              <w:overflowPunct w:val="0"/>
              <w:autoSpaceDE w:val="0"/>
              <w:autoSpaceDN w:val="0"/>
              <w:adjustRightInd w:val="0"/>
              <w:spacing w:after="0" w:line="240" w:lineRule="auto"/>
              <w:textAlignment w:val="baseline"/>
              <w:rPr>
                <w:rFonts w:eastAsia="Times New Roman" w:cstheme="minorHAnsi"/>
                <w:color w:val="FFFFFF"/>
              </w:rPr>
            </w:pPr>
          </w:p>
          <w:p w14:paraId="23469C80" w14:textId="77777777" w:rsidR="001739B5" w:rsidRDefault="001739B5" w:rsidP="006F6664">
            <w:pPr>
              <w:overflowPunct w:val="0"/>
              <w:autoSpaceDE w:val="0"/>
              <w:autoSpaceDN w:val="0"/>
              <w:adjustRightInd w:val="0"/>
              <w:spacing w:after="0" w:line="240" w:lineRule="auto"/>
              <w:textAlignment w:val="baseline"/>
              <w:rPr>
                <w:rFonts w:eastAsia="Times New Roman" w:cstheme="minorHAnsi"/>
                <w:color w:val="FFFFFF"/>
              </w:rPr>
            </w:pPr>
          </w:p>
          <w:p w14:paraId="6E4A021F" w14:textId="77777777" w:rsidR="001739B5" w:rsidRDefault="001739B5" w:rsidP="006F6664">
            <w:pPr>
              <w:overflowPunct w:val="0"/>
              <w:autoSpaceDE w:val="0"/>
              <w:autoSpaceDN w:val="0"/>
              <w:adjustRightInd w:val="0"/>
              <w:spacing w:after="0" w:line="240" w:lineRule="auto"/>
              <w:textAlignment w:val="baseline"/>
              <w:rPr>
                <w:rFonts w:eastAsia="Times New Roman" w:cstheme="minorHAnsi"/>
                <w:color w:val="FFFFFF"/>
              </w:rPr>
            </w:pPr>
          </w:p>
          <w:p w14:paraId="44E0D4EA" w14:textId="77777777" w:rsidR="001739B5" w:rsidRPr="006F6664" w:rsidRDefault="001739B5" w:rsidP="006F6664">
            <w:pPr>
              <w:overflowPunct w:val="0"/>
              <w:autoSpaceDE w:val="0"/>
              <w:autoSpaceDN w:val="0"/>
              <w:adjustRightInd w:val="0"/>
              <w:spacing w:after="0" w:line="240" w:lineRule="auto"/>
              <w:textAlignment w:val="baseline"/>
              <w:rPr>
                <w:rFonts w:eastAsia="Times New Roman" w:cstheme="minorHAnsi"/>
                <w:color w:val="FFFFFF"/>
              </w:rPr>
            </w:pPr>
          </w:p>
          <w:p w14:paraId="48C5A2C6"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color w:val="FFFFFF"/>
              </w:rPr>
            </w:pPr>
          </w:p>
          <w:p w14:paraId="61026F94"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color w:val="FFFFFF"/>
              </w:rPr>
            </w:pPr>
          </w:p>
          <w:p w14:paraId="357F5EF4"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color w:val="FFFFFF"/>
              </w:rPr>
            </w:pPr>
          </w:p>
          <w:p w14:paraId="726A767A"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color w:val="FFFFFF"/>
              </w:rPr>
            </w:pPr>
          </w:p>
          <w:tbl>
            <w:tblPr>
              <w:tblW w:w="10245" w:type="dxa"/>
              <w:tblLayout w:type="fixed"/>
              <w:tblLook w:val="0000" w:firstRow="0" w:lastRow="0" w:firstColumn="0" w:lastColumn="0" w:noHBand="0" w:noVBand="0"/>
            </w:tblPr>
            <w:tblGrid>
              <w:gridCol w:w="8"/>
              <w:gridCol w:w="5559"/>
              <w:gridCol w:w="4678"/>
            </w:tblGrid>
            <w:tr w:rsidR="006F6664" w:rsidRPr="006F6664" w14:paraId="34154F97" w14:textId="77777777" w:rsidTr="00DB4153">
              <w:trPr>
                <w:trHeight w:val="406"/>
              </w:trPr>
              <w:tc>
                <w:tcPr>
                  <w:tcW w:w="10245" w:type="dxa"/>
                  <w:gridSpan w:val="3"/>
                </w:tcPr>
                <w:p w14:paraId="117E4477" w14:textId="53715575" w:rsidR="00156638" w:rsidRPr="006F6664" w:rsidRDefault="00156638" w:rsidP="006F6664">
                  <w:pPr>
                    <w:tabs>
                      <w:tab w:val="left" w:pos="4590"/>
                    </w:tabs>
                    <w:overflowPunct w:val="0"/>
                    <w:autoSpaceDE w:val="0"/>
                    <w:autoSpaceDN w:val="0"/>
                    <w:adjustRightInd w:val="0"/>
                    <w:spacing w:after="0" w:line="240" w:lineRule="auto"/>
                    <w:textAlignment w:val="baseline"/>
                    <w:rPr>
                      <w:rFonts w:eastAsia="Times New Roman" w:cstheme="minorHAnsi"/>
                      <w:b/>
                      <w:bCs/>
                    </w:rPr>
                  </w:pPr>
                  <w:r w:rsidRPr="006F6664">
                    <w:rPr>
                      <w:rFonts w:eastAsia="Times New Roman" w:cstheme="minorHAnsi"/>
                      <w:b/>
                      <w:bCs/>
                    </w:rPr>
                    <w:lastRenderedPageBreak/>
                    <w:t xml:space="preserve">PERSON SPECIFICATION                                                         </w:t>
                  </w:r>
                </w:p>
              </w:tc>
            </w:tr>
            <w:tr w:rsidR="006F6664" w:rsidRPr="006F6664" w14:paraId="66FC9D9F" w14:textId="77777777" w:rsidTr="00DB4153">
              <w:trPr>
                <w:trHeight w:hRule="exact" w:val="263"/>
              </w:trPr>
              <w:tc>
                <w:tcPr>
                  <w:tcW w:w="5567" w:type="dxa"/>
                  <w:gridSpan w:val="2"/>
                  <w:tcBorders>
                    <w:top w:val="single" w:sz="4" w:space="0" w:color="auto"/>
                    <w:left w:val="single" w:sz="4" w:space="0" w:color="auto"/>
                    <w:bottom w:val="single" w:sz="4" w:space="0" w:color="auto"/>
                    <w:right w:val="single" w:sz="4" w:space="0" w:color="auto"/>
                  </w:tcBorders>
                </w:tcPr>
                <w:p w14:paraId="1BFDDF50" w14:textId="77777777" w:rsidR="00156638" w:rsidRPr="006F6664" w:rsidRDefault="00156638" w:rsidP="006F6664">
                  <w:pPr>
                    <w:keepNext/>
                    <w:overflowPunct w:val="0"/>
                    <w:autoSpaceDE w:val="0"/>
                    <w:autoSpaceDN w:val="0"/>
                    <w:adjustRightInd w:val="0"/>
                    <w:spacing w:after="0" w:line="240" w:lineRule="auto"/>
                    <w:jc w:val="center"/>
                    <w:textAlignment w:val="baseline"/>
                    <w:outlineLvl w:val="2"/>
                    <w:rPr>
                      <w:rFonts w:eastAsia="Times New Roman" w:cstheme="minorHAnsi"/>
                      <w:b/>
                    </w:rPr>
                  </w:pPr>
                  <w:r w:rsidRPr="006F6664">
                    <w:rPr>
                      <w:rFonts w:eastAsia="Times New Roman" w:cstheme="minorHAnsi"/>
                      <w:b/>
                    </w:rPr>
                    <w:t>ESSENTIAL CRITERIA</w:t>
                  </w:r>
                </w:p>
              </w:tc>
              <w:tc>
                <w:tcPr>
                  <w:tcW w:w="4678" w:type="dxa"/>
                  <w:tcBorders>
                    <w:top w:val="single" w:sz="4" w:space="0" w:color="auto"/>
                    <w:left w:val="single" w:sz="4" w:space="0" w:color="auto"/>
                    <w:bottom w:val="single" w:sz="4" w:space="0" w:color="auto"/>
                    <w:right w:val="single" w:sz="4" w:space="0" w:color="auto"/>
                  </w:tcBorders>
                </w:tcPr>
                <w:p w14:paraId="756CB8DB" w14:textId="77777777" w:rsidR="00156638" w:rsidRPr="006F6664" w:rsidRDefault="00156638" w:rsidP="006F6664">
                  <w:pPr>
                    <w:keepNext/>
                    <w:overflowPunct w:val="0"/>
                    <w:autoSpaceDE w:val="0"/>
                    <w:autoSpaceDN w:val="0"/>
                    <w:adjustRightInd w:val="0"/>
                    <w:spacing w:after="0" w:line="240" w:lineRule="auto"/>
                    <w:jc w:val="center"/>
                    <w:textAlignment w:val="baseline"/>
                    <w:outlineLvl w:val="2"/>
                    <w:rPr>
                      <w:rFonts w:eastAsia="Times New Roman" w:cstheme="minorHAnsi"/>
                      <w:b/>
                    </w:rPr>
                  </w:pPr>
                  <w:r w:rsidRPr="006F6664">
                    <w:rPr>
                      <w:rFonts w:eastAsia="Times New Roman" w:cstheme="minorHAnsi"/>
                      <w:b/>
                    </w:rPr>
                    <w:t>DESIRABLE CRITERIA</w:t>
                  </w:r>
                </w:p>
              </w:tc>
            </w:tr>
            <w:tr w:rsidR="006F6664" w:rsidRPr="006F6664" w14:paraId="6A7BAB8F" w14:textId="77777777" w:rsidTr="00DB4153">
              <w:trPr>
                <w:trHeight w:hRule="exact" w:val="263"/>
              </w:trPr>
              <w:tc>
                <w:tcPr>
                  <w:tcW w:w="10245" w:type="dxa"/>
                  <w:gridSpan w:val="3"/>
                  <w:tcBorders>
                    <w:top w:val="single" w:sz="4" w:space="0" w:color="auto"/>
                    <w:left w:val="single" w:sz="6" w:space="0" w:color="auto"/>
                    <w:bottom w:val="single" w:sz="6" w:space="0" w:color="auto"/>
                    <w:right w:val="single" w:sz="6" w:space="0" w:color="auto"/>
                  </w:tcBorders>
                </w:tcPr>
                <w:p w14:paraId="0437C48B" w14:textId="77777777" w:rsidR="00156638" w:rsidRPr="006F6664" w:rsidRDefault="00156638" w:rsidP="006F6664">
                  <w:pPr>
                    <w:overflowPunct w:val="0"/>
                    <w:autoSpaceDE w:val="0"/>
                    <w:autoSpaceDN w:val="0"/>
                    <w:adjustRightInd w:val="0"/>
                    <w:spacing w:after="0" w:line="240" w:lineRule="auto"/>
                    <w:jc w:val="center"/>
                    <w:textAlignment w:val="baseline"/>
                    <w:rPr>
                      <w:rFonts w:eastAsia="Times New Roman" w:cstheme="minorHAnsi"/>
                    </w:rPr>
                  </w:pPr>
                </w:p>
              </w:tc>
            </w:tr>
            <w:tr w:rsidR="006F6664" w:rsidRPr="006F6664" w14:paraId="104C6253" w14:textId="77777777" w:rsidTr="00DB4153">
              <w:trPr>
                <w:trHeight w:hRule="exact" w:val="263"/>
              </w:trPr>
              <w:tc>
                <w:tcPr>
                  <w:tcW w:w="10245" w:type="dxa"/>
                  <w:gridSpan w:val="3"/>
                  <w:tcBorders>
                    <w:top w:val="single" w:sz="6" w:space="0" w:color="auto"/>
                    <w:left w:val="single" w:sz="6" w:space="0" w:color="auto"/>
                    <w:bottom w:val="single" w:sz="6" w:space="0" w:color="auto"/>
                    <w:right w:val="single" w:sz="6" w:space="0" w:color="auto"/>
                  </w:tcBorders>
                </w:tcPr>
                <w:p w14:paraId="25718D74" w14:textId="39AA037D" w:rsidR="00156638" w:rsidRPr="006F6664" w:rsidRDefault="00156638" w:rsidP="006F6664">
                  <w:pPr>
                    <w:keepNext/>
                    <w:overflowPunct w:val="0"/>
                    <w:autoSpaceDE w:val="0"/>
                    <w:autoSpaceDN w:val="0"/>
                    <w:adjustRightInd w:val="0"/>
                    <w:spacing w:after="0" w:line="240" w:lineRule="auto"/>
                    <w:jc w:val="center"/>
                    <w:textAlignment w:val="baseline"/>
                    <w:outlineLvl w:val="1"/>
                    <w:rPr>
                      <w:rFonts w:eastAsia="Times New Roman" w:cstheme="minorHAnsi"/>
                      <w:b/>
                      <w:bCs/>
                      <w:i/>
                      <w:iCs/>
                    </w:rPr>
                  </w:pPr>
                  <w:r w:rsidRPr="006F6664">
                    <w:rPr>
                      <w:rFonts w:eastAsia="Times New Roman" w:cstheme="minorHAnsi"/>
                      <w:b/>
                      <w:bCs/>
                      <w:i/>
                      <w:iCs/>
                    </w:rPr>
                    <w:t>TECHNICAL COMPETENCE</w:t>
                  </w:r>
                </w:p>
              </w:tc>
            </w:tr>
            <w:tr w:rsidR="006F6664" w:rsidRPr="006F6664" w14:paraId="0001B62D" w14:textId="77777777" w:rsidTr="00DB4153">
              <w:trPr>
                <w:trHeight w:hRule="exact" w:val="422"/>
              </w:trPr>
              <w:tc>
                <w:tcPr>
                  <w:tcW w:w="10245" w:type="dxa"/>
                  <w:gridSpan w:val="3"/>
                  <w:tcBorders>
                    <w:top w:val="single" w:sz="6" w:space="0" w:color="auto"/>
                    <w:left w:val="single" w:sz="6" w:space="0" w:color="auto"/>
                    <w:bottom w:val="single" w:sz="6" w:space="0" w:color="auto"/>
                    <w:right w:val="single" w:sz="6" w:space="0" w:color="auto"/>
                  </w:tcBorders>
                </w:tcPr>
                <w:p w14:paraId="5D64D30E" w14:textId="77777777" w:rsidR="00156638" w:rsidRPr="006F6664" w:rsidRDefault="00156638" w:rsidP="006F6664">
                  <w:pPr>
                    <w:keepNext/>
                    <w:overflowPunct w:val="0"/>
                    <w:autoSpaceDE w:val="0"/>
                    <w:autoSpaceDN w:val="0"/>
                    <w:adjustRightInd w:val="0"/>
                    <w:spacing w:after="0" w:line="240" w:lineRule="auto"/>
                    <w:jc w:val="center"/>
                    <w:textAlignment w:val="baseline"/>
                    <w:outlineLvl w:val="3"/>
                    <w:rPr>
                      <w:rFonts w:eastAsia="Times New Roman" w:cstheme="minorHAnsi"/>
                      <w:b/>
                      <w:bCs/>
                    </w:rPr>
                  </w:pPr>
                  <w:r w:rsidRPr="006F6664">
                    <w:rPr>
                      <w:rFonts w:eastAsia="Times New Roman" w:cstheme="minorHAnsi"/>
                      <w:b/>
                      <w:bCs/>
                    </w:rPr>
                    <w:t>Technical Skills &amp; Qualifications</w:t>
                  </w:r>
                </w:p>
              </w:tc>
            </w:tr>
            <w:tr w:rsidR="006F6664" w:rsidRPr="006F6664" w14:paraId="1742F66B" w14:textId="77777777" w:rsidTr="00DB4153">
              <w:trPr>
                <w:trHeight w:hRule="exact" w:val="2686"/>
              </w:trPr>
              <w:tc>
                <w:tcPr>
                  <w:tcW w:w="5567" w:type="dxa"/>
                  <w:gridSpan w:val="2"/>
                  <w:tcBorders>
                    <w:top w:val="single" w:sz="6" w:space="0" w:color="auto"/>
                    <w:left w:val="single" w:sz="6" w:space="0" w:color="auto"/>
                    <w:bottom w:val="single" w:sz="6" w:space="0" w:color="auto"/>
                    <w:right w:val="single" w:sz="6" w:space="0" w:color="auto"/>
                  </w:tcBorders>
                </w:tcPr>
                <w:p w14:paraId="6C2F8F88" w14:textId="125DF94A" w:rsidR="00156638" w:rsidRPr="00DB4153" w:rsidRDefault="00156638" w:rsidP="006F6664">
                  <w:pPr>
                    <w:pStyle w:val="Default"/>
                    <w:numPr>
                      <w:ilvl w:val="0"/>
                      <w:numId w:val="38"/>
                    </w:numPr>
                    <w:spacing w:before="0"/>
                    <w:rPr>
                      <w:rFonts w:asciiTheme="minorHAnsi" w:hAnsiTheme="minorHAnsi" w:cstheme="minorHAnsi"/>
                      <w:sz w:val="22"/>
                      <w:szCs w:val="22"/>
                    </w:rPr>
                  </w:pPr>
                  <w:r w:rsidRPr="00DB4153">
                    <w:rPr>
                      <w:rFonts w:asciiTheme="minorHAnsi" w:hAnsiTheme="minorHAnsi" w:cstheme="minorHAnsi"/>
                      <w:sz w:val="22"/>
                      <w:szCs w:val="22"/>
                    </w:rPr>
                    <w:t>Educated to degree level (or equivalent experience) in relevant subject (theology, missiology, leadership etc.)</w:t>
                  </w:r>
                </w:p>
                <w:p w14:paraId="27728EFE" w14:textId="3DE842F8" w:rsidR="00156638" w:rsidRPr="00DB4153" w:rsidRDefault="00156638" w:rsidP="006F6664">
                  <w:pPr>
                    <w:pStyle w:val="Default"/>
                    <w:numPr>
                      <w:ilvl w:val="0"/>
                      <w:numId w:val="38"/>
                    </w:numPr>
                    <w:spacing w:before="0"/>
                    <w:rPr>
                      <w:rFonts w:asciiTheme="minorHAnsi" w:hAnsiTheme="minorHAnsi" w:cstheme="minorHAnsi"/>
                      <w:sz w:val="22"/>
                      <w:szCs w:val="22"/>
                    </w:rPr>
                  </w:pPr>
                  <w:r w:rsidRPr="00DB4153">
                    <w:rPr>
                      <w:rFonts w:asciiTheme="minorHAnsi" w:hAnsiTheme="minorHAnsi" w:cstheme="minorHAnsi"/>
                      <w:sz w:val="22"/>
                      <w:szCs w:val="22"/>
                    </w:rPr>
                    <w:t xml:space="preserve">Good written and oral communication skills, including English language GCSE at Grade C/4 or above.      </w:t>
                  </w:r>
                </w:p>
                <w:p w14:paraId="06AC85E3" w14:textId="5F65D11D" w:rsidR="00156638" w:rsidRPr="00DB4153" w:rsidRDefault="00156638" w:rsidP="006F6664">
                  <w:pPr>
                    <w:pStyle w:val="Default"/>
                    <w:numPr>
                      <w:ilvl w:val="0"/>
                      <w:numId w:val="38"/>
                    </w:numPr>
                    <w:spacing w:before="0"/>
                    <w:rPr>
                      <w:rFonts w:asciiTheme="minorHAnsi" w:hAnsiTheme="minorHAnsi" w:cstheme="minorHAnsi"/>
                      <w:sz w:val="22"/>
                      <w:szCs w:val="22"/>
                    </w:rPr>
                  </w:pPr>
                  <w:r w:rsidRPr="00DB4153">
                    <w:rPr>
                      <w:rFonts w:asciiTheme="minorHAnsi" w:eastAsia="Times New Roman" w:hAnsiTheme="minorHAnsi" w:cstheme="minorHAnsi"/>
                      <w:sz w:val="22"/>
                      <w:szCs w:val="22"/>
                    </w:rPr>
                    <w:t>Experienced IT user competent in Microsoft Office</w:t>
                  </w:r>
                </w:p>
                <w:p w14:paraId="2399080B" w14:textId="6C17094D" w:rsidR="00156638" w:rsidRPr="00DB4153" w:rsidRDefault="00156638" w:rsidP="006F6664">
                  <w:pPr>
                    <w:pStyle w:val="Default"/>
                    <w:numPr>
                      <w:ilvl w:val="0"/>
                      <w:numId w:val="38"/>
                    </w:numPr>
                    <w:spacing w:before="0"/>
                    <w:rPr>
                      <w:rFonts w:asciiTheme="minorHAnsi" w:hAnsiTheme="minorHAnsi" w:cstheme="minorHAnsi"/>
                      <w:sz w:val="22"/>
                      <w:szCs w:val="22"/>
                    </w:rPr>
                  </w:pPr>
                  <w:r w:rsidRPr="00DB4153">
                    <w:rPr>
                      <w:rFonts w:asciiTheme="minorHAnsi" w:hAnsiTheme="minorHAnsi" w:cstheme="minorHAnsi"/>
                      <w:sz w:val="22"/>
                      <w:szCs w:val="22"/>
                    </w:rPr>
                    <w:t>Ability to travel around the Diocese with some evening</w:t>
                  </w:r>
                  <w:r w:rsidR="006F6664" w:rsidRPr="00DB4153">
                    <w:rPr>
                      <w:rFonts w:asciiTheme="minorHAnsi" w:hAnsiTheme="minorHAnsi" w:cstheme="minorHAnsi"/>
                      <w:sz w:val="22"/>
                      <w:szCs w:val="22"/>
                    </w:rPr>
                    <w:t>/</w:t>
                  </w:r>
                  <w:r w:rsidRPr="00DB4153">
                    <w:rPr>
                      <w:rFonts w:asciiTheme="minorHAnsi" w:hAnsiTheme="minorHAnsi" w:cstheme="minorHAnsi"/>
                      <w:sz w:val="22"/>
                      <w:szCs w:val="22"/>
                    </w:rPr>
                    <w:t>weekend working expected.</w:t>
                  </w:r>
                </w:p>
                <w:p w14:paraId="40D658C6" w14:textId="77777777" w:rsidR="00156638" w:rsidRPr="00DB4153" w:rsidRDefault="00156638" w:rsidP="006F6664">
                  <w:pPr>
                    <w:pStyle w:val="Default"/>
                    <w:rPr>
                      <w:rFonts w:asciiTheme="minorHAnsi" w:hAnsiTheme="minorHAnsi" w:cstheme="minorHAnsi"/>
                      <w:color w:val="00B050"/>
                      <w:sz w:val="22"/>
                      <w:szCs w:val="22"/>
                    </w:rPr>
                  </w:pPr>
                </w:p>
                <w:p w14:paraId="7A188868" w14:textId="77777777" w:rsidR="00156638" w:rsidRPr="00DB4153" w:rsidRDefault="00156638" w:rsidP="006F6664">
                  <w:pPr>
                    <w:pStyle w:val="Default"/>
                    <w:rPr>
                      <w:rFonts w:asciiTheme="minorHAnsi" w:hAnsiTheme="minorHAnsi" w:cstheme="minorHAnsi"/>
                      <w:sz w:val="22"/>
                      <w:szCs w:val="22"/>
                    </w:rPr>
                  </w:pPr>
                </w:p>
                <w:p w14:paraId="1A35EDE0" w14:textId="77777777" w:rsidR="00156638" w:rsidRPr="00DB4153" w:rsidRDefault="00156638" w:rsidP="006F6664">
                  <w:pPr>
                    <w:pStyle w:val="Default"/>
                    <w:rPr>
                      <w:rFonts w:asciiTheme="minorHAnsi" w:hAnsiTheme="minorHAnsi" w:cstheme="minorHAnsi"/>
                      <w:sz w:val="22"/>
                      <w:szCs w:val="22"/>
                    </w:rPr>
                  </w:pPr>
                </w:p>
                <w:p w14:paraId="21F37A07" w14:textId="77777777" w:rsidR="00156638" w:rsidRPr="00DB4153" w:rsidRDefault="00156638" w:rsidP="006F6664">
                  <w:pPr>
                    <w:pStyle w:val="Default"/>
                    <w:rPr>
                      <w:rFonts w:asciiTheme="minorHAnsi" w:hAnsiTheme="minorHAnsi" w:cstheme="minorHAnsi"/>
                      <w:sz w:val="22"/>
                      <w:szCs w:val="22"/>
                    </w:rPr>
                  </w:pPr>
                </w:p>
                <w:p w14:paraId="149D153E" w14:textId="77777777" w:rsidR="00156638" w:rsidRPr="00DB4153" w:rsidRDefault="00156638" w:rsidP="006F6664">
                  <w:pPr>
                    <w:overflowPunct w:val="0"/>
                    <w:autoSpaceDE w:val="0"/>
                    <w:autoSpaceDN w:val="0"/>
                    <w:adjustRightInd w:val="0"/>
                    <w:spacing w:after="0" w:line="240" w:lineRule="auto"/>
                    <w:textAlignment w:val="baseline"/>
                    <w:rPr>
                      <w:rFonts w:eastAsia="Times New Roman" w:cstheme="minorHAnsi"/>
                      <w:sz w:val="22"/>
                      <w:szCs w:val="22"/>
                    </w:rPr>
                  </w:pPr>
                </w:p>
                <w:p w14:paraId="6944B5ED" w14:textId="77777777" w:rsidR="00156638" w:rsidRPr="00DB4153" w:rsidRDefault="00156638" w:rsidP="006F6664">
                  <w:pPr>
                    <w:overflowPunct w:val="0"/>
                    <w:autoSpaceDE w:val="0"/>
                    <w:autoSpaceDN w:val="0"/>
                    <w:adjustRightInd w:val="0"/>
                    <w:spacing w:after="0" w:line="240" w:lineRule="auto"/>
                    <w:textAlignment w:val="baseline"/>
                    <w:rPr>
                      <w:rFonts w:eastAsia="Times New Roman" w:cstheme="minorHAnsi"/>
                      <w:sz w:val="22"/>
                      <w:szCs w:val="22"/>
                    </w:rPr>
                  </w:pPr>
                </w:p>
              </w:tc>
              <w:tc>
                <w:tcPr>
                  <w:tcW w:w="4678" w:type="dxa"/>
                  <w:tcBorders>
                    <w:top w:val="single" w:sz="6" w:space="0" w:color="auto"/>
                    <w:left w:val="single" w:sz="6" w:space="0" w:color="auto"/>
                    <w:bottom w:val="single" w:sz="6" w:space="0" w:color="auto"/>
                    <w:right w:val="single" w:sz="6" w:space="0" w:color="auto"/>
                  </w:tcBorders>
                </w:tcPr>
                <w:p w14:paraId="0C042D1A" w14:textId="77777777" w:rsidR="00156638" w:rsidRPr="00DB4153" w:rsidRDefault="00156638" w:rsidP="006F6664">
                  <w:pPr>
                    <w:pStyle w:val="Default"/>
                    <w:numPr>
                      <w:ilvl w:val="0"/>
                      <w:numId w:val="38"/>
                    </w:numPr>
                    <w:spacing w:before="0"/>
                    <w:rPr>
                      <w:rFonts w:asciiTheme="minorHAnsi" w:eastAsia="Times New Roman" w:hAnsiTheme="minorHAnsi" w:cstheme="minorHAnsi"/>
                      <w:sz w:val="22"/>
                      <w:szCs w:val="22"/>
                    </w:rPr>
                  </w:pPr>
                  <w:r w:rsidRPr="00DB4153">
                    <w:rPr>
                      <w:rFonts w:asciiTheme="minorHAnsi" w:eastAsia="Times New Roman" w:hAnsiTheme="minorHAnsi" w:cstheme="minorHAnsi"/>
                      <w:sz w:val="22"/>
                      <w:szCs w:val="22"/>
                    </w:rPr>
                    <w:t>Evidence of ongoing professional development or qualification in relevant subject (e.g. theology, missiology, coaching, leadership, project management etc.)</w:t>
                  </w:r>
                </w:p>
              </w:tc>
            </w:tr>
            <w:tr w:rsidR="006F6664" w:rsidRPr="006F6664" w14:paraId="79948C9B" w14:textId="77777777" w:rsidTr="00DB4153">
              <w:trPr>
                <w:trHeight w:hRule="exact" w:val="391"/>
              </w:trPr>
              <w:tc>
                <w:tcPr>
                  <w:tcW w:w="10245" w:type="dxa"/>
                  <w:gridSpan w:val="3"/>
                  <w:tcBorders>
                    <w:top w:val="single" w:sz="6" w:space="0" w:color="auto"/>
                    <w:left w:val="single" w:sz="6" w:space="0" w:color="auto"/>
                    <w:bottom w:val="single" w:sz="6" w:space="0" w:color="auto"/>
                    <w:right w:val="single" w:sz="6" w:space="0" w:color="auto"/>
                  </w:tcBorders>
                </w:tcPr>
                <w:p w14:paraId="7EF434A5" w14:textId="77777777" w:rsidR="00156638" w:rsidRPr="006F6664" w:rsidRDefault="00156638" w:rsidP="006F6664">
                  <w:pPr>
                    <w:keepNext/>
                    <w:overflowPunct w:val="0"/>
                    <w:autoSpaceDE w:val="0"/>
                    <w:autoSpaceDN w:val="0"/>
                    <w:adjustRightInd w:val="0"/>
                    <w:spacing w:after="0" w:line="240" w:lineRule="auto"/>
                    <w:jc w:val="center"/>
                    <w:textAlignment w:val="baseline"/>
                    <w:outlineLvl w:val="3"/>
                    <w:rPr>
                      <w:rFonts w:eastAsia="Times New Roman" w:cstheme="minorHAnsi"/>
                      <w:b/>
                      <w:bCs/>
                    </w:rPr>
                  </w:pPr>
                  <w:r w:rsidRPr="006F6664">
                    <w:rPr>
                      <w:rFonts w:eastAsia="Times New Roman" w:cstheme="minorHAnsi"/>
                      <w:b/>
                      <w:bCs/>
                    </w:rPr>
                    <w:t>Knowledge and Experience</w:t>
                  </w:r>
                </w:p>
              </w:tc>
            </w:tr>
            <w:tr w:rsidR="006F6664" w:rsidRPr="006F6664" w14:paraId="35520AB6" w14:textId="77777777" w:rsidTr="00DB4153">
              <w:trPr>
                <w:trHeight w:hRule="exact" w:val="7689"/>
              </w:trPr>
              <w:tc>
                <w:tcPr>
                  <w:tcW w:w="5567" w:type="dxa"/>
                  <w:gridSpan w:val="2"/>
                  <w:tcBorders>
                    <w:top w:val="single" w:sz="6" w:space="0" w:color="auto"/>
                    <w:left w:val="single" w:sz="6" w:space="0" w:color="auto"/>
                    <w:bottom w:val="single" w:sz="6" w:space="0" w:color="auto"/>
                    <w:right w:val="single" w:sz="6" w:space="0" w:color="auto"/>
                  </w:tcBorders>
                </w:tcPr>
                <w:p w14:paraId="6E871E74" w14:textId="4C781B45" w:rsidR="00156638" w:rsidRPr="00DB4153" w:rsidRDefault="00156638" w:rsidP="006F6664">
                  <w:pPr>
                    <w:pStyle w:val="ListParagraph"/>
                    <w:numPr>
                      <w:ilvl w:val="0"/>
                      <w:numId w:val="38"/>
                    </w:numPr>
                    <w:autoSpaceDE w:val="0"/>
                    <w:autoSpaceDN w:val="0"/>
                    <w:adjustRightInd w:val="0"/>
                    <w:spacing w:after="0" w:line="240" w:lineRule="auto"/>
                    <w:rPr>
                      <w:rFonts w:cstheme="minorHAnsi"/>
                      <w:color w:val="00B050"/>
                      <w:sz w:val="22"/>
                      <w:szCs w:val="22"/>
                    </w:rPr>
                  </w:pPr>
                  <w:r w:rsidRPr="00DB4153">
                    <w:rPr>
                      <w:rFonts w:cstheme="minorHAnsi"/>
                      <w:color w:val="000000"/>
                      <w:sz w:val="22"/>
                      <w:szCs w:val="22"/>
                    </w:rPr>
                    <w:t xml:space="preserve">Experience in church </w:t>
                  </w:r>
                  <w:r w:rsidRPr="00DB4153">
                    <w:rPr>
                      <w:rFonts w:cstheme="minorHAnsi"/>
                      <w:sz w:val="22"/>
                      <w:szCs w:val="22"/>
                    </w:rPr>
                    <w:t xml:space="preserve">leadership and church growth through evangelism. </w:t>
                  </w:r>
                </w:p>
                <w:p w14:paraId="5FF82BA7" w14:textId="36BB05E7" w:rsidR="00156638" w:rsidRPr="00DB4153" w:rsidRDefault="00156638" w:rsidP="006F6664">
                  <w:pPr>
                    <w:pStyle w:val="Default"/>
                    <w:numPr>
                      <w:ilvl w:val="0"/>
                      <w:numId w:val="38"/>
                    </w:numPr>
                    <w:spacing w:before="0"/>
                    <w:rPr>
                      <w:rFonts w:asciiTheme="minorHAnsi" w:hAnsiTheme="minorHAnsi" w:cstheme="minorHAnsi"/>
                      <w:color w:val="auto"/>
                      <w:sz w:val="22"/>
                      <w:szCs w:val="22"/>
                    </w:rPr>
                  </w:pPr>
                  <w:r w:rsidRPr="00DB4153">
                    <w:rPr>
                      <w:rFonts w:asciiTheme="minorHAnsi" w:hAnsiTheme="minorHAnsi" w:cstheme="minorHAnsi"/>
                      <w:color w:val="auto"/>
                      <w:sz w:val="22"/>
                      <w:szCs w:val="22"/>
                    </w:rPr>
                    <w:t>An active and enthusiastic Christian faith</w:t>
                  </w:r>
                </w:p>
                <w:p w14:paraId="3F1CFFFE" w14:textId="7836F868" w:rsidR="00156638" w:rsidRPr="00DB4153" w:rsidRDefault="00156638" w:rsidP="006F6664">
                  <w:pPr>
                    <w:pStyle w:val="Default"/>
                    <w:numPr>
                      <w:ilvl w:val="0"/>
                      <w:numId w:val="38"/>
                    </w:numPr>
                    <w:spacing w:before="0"/>
                    <w:rPr>
                      <w:rFonts w:asciiTheme="minorHAnsi" w:hAnsiTheme="minorHAnsi" w:cstheme="minorHAnsi"/>
                      <w:color w:val="auto"/>
                      <w:sz w:val="22"/>
                      <w:szCs w:val="22"/>
                    </w:rPr>
                  </w:pPr>
                  <w:r w:rsidRPr="00DB4153">
                    <w:rPr>
                      <w:rFonts w:asciiTheme="minorHAnsi" w:hAnsiTheme="minorHAnsi" w:cstheme="minorHAnsi"/>
                      <w:color w:val="auto"/>
                      <w:sz w:val="22"/>
                      <w:szCs w:val="22"/>
                    </w:rPr>
                    <w:t xml:space="preserve">Awareness of current practice, principles and methods in church planting. </w:t>
                  </w:r>
                </w:p>
                <w:p w14:paraId="4108D214" w14:textId="3FDE2E9B" w:rsidR="00156638" w:rsidRPr="00DB4153" w:rsidRDefault="00156638" w:rsidP="006F6664">
                  <w:pPr>
                    <w:pStyle w:val="ListParagraph"/>
                    <w:numPr>
                      <w:ilvl w:val="0"/>
                      <w:numId w:val="38"/>
                    </w:numPr>
                    <w:autoSpaceDE w:val="0"/>
                    <w:autoSpaceDN w:val="0"/>
                    <w:adjustRightInd w:val="0"/>
                    <w:spacing w:after="0" w:line="240" w:lineRule="auto"/>
                    <w:rPr>
                      <w:rFonts w:cstheme="minorHAnsi"/>
                      <w:color w:val="000000"/>
                      <w:sz w:val="22"/>
                      <w:szCs w:val="22"/>
                    </w:rPr>
                  </w:pPr>
                  <w:r w:rsidRPr="00DB4153">
                    <w:rPr>
                      <w:rFonts w:cstheme="minorHAnsi"/>
                      <w:color w:val="000000"/>
                      <w:sz w:val="22"/>
                      <w:szCs w:val="22"/>
                    </w:rPr>
                    <w:t>Hold a research-informed strategy to church planting which is rooted in sound theological knowledge and informed vision.</w:t>
                  </w:r>
                </w:p>
                <w:p w14:paraId="0CF69DDA" w14:textId="634FAA77" w:rsidR="00156638" w:rsidRPr="00DB4153" w:rsidRDefault="00156638" w:rsidP="006F6664">
                  <w:pPr>
                    <w:pStyle w:val="Default"/>
                    <w:numPr>
                      <w:ilvl w:val="0"/>
                      <w:numId w:val="38"/>
                    </w:numPr>
                    <w:spacing w:before="0"/>
                    <w:rPr>
                      <w:rFonts w:asciiTheme="minorHAnsi" w:eastAsia="Times New Roman" w:hAnsiTheme="minorHAnsi" w:cstheme="minorHAnsi"/>
                      <w:color w:val="auto"/>
                      <w:sz w:val="22"/>
                      <w:szCs w:val="22"/>
                    </w:rPr>
                  </w:pPr>
                  <w:r w:rsidRPr="00DB4153">
                    <w:rPr>
                      <w:rFonts w:asciiTheme="minorHAnsi" w:eastAsia="Times New Roman" w:hAnsiTheme="minorHAnsi" w:cstheme="minorHAnsi"/>
                      <w:color w:val="auto"/>
                      <w:sz w:val="22"/>
                      <w:szCs w:val="22"/>
                    </w:rPr>
                    <w:t>Understanding of the shift needed from a pastoral to an apostolic and adaptive leadership culture.</w:t>
                  </w:r>
                </w:p>
                <w:p w14:paraId="6C126EF0" w14:textId="77777777" w:rsidR="00156638" w:rsidRPr="00DB4153" w:rsidRDefault="00156638" w:rsidP="006F6664">
                  <w:pPr>
                    <w:pStyle w:val="ListParagraph"/>
                    <w:numPr>
                      <w:ilvl w:val="0"/>
                      <w:numId w:val="38"/>
                    </w:numPr>
                    <w:spacing w:after="0" w:line="240" w:lineRule="auto"/>
                    <w:rPr>
                      <w:rFonts w:cstheme="minorHAnsi"/>
                      <w:color w:val="000000"/>
                      <w:sz w:val="22"/>
                      <w:szCs w:val="22"/>
                    </w:rPr>
                  </w:pPr>
                  <w:r w:rsidRPr="00DB4153">
                    <w:rPr>
                      <w:rFonts w:cstheme="minorHAnsi"/>
                      <w:color w:val="000000"/>
                      <w:sz w:val="22"/>
                      <w:szCs w:val="22"/>
                    </w:rPr>
                    <w:t>Proven track record of leading or undertaking effective church planting and leadership multiplication in a variety of contexts.</w:t>
                  </w:r>
                </w:p>
                <w:p w14:paraId="1FC92ACE" w14:textId="15ACAA72" w:rsidR="00156638" w:rsidRPr="00DB4153" w:rsidRDefault="00156638" w:rsidP="006F6664">
                  <w:pPr>
                    <w:pStyle w:val="ListParagraph"/>
                    <w:numPr>
                      <w:ilvl w:val="0"/>
                      <w:numId w:val="38"/>
                    </w:numPr>
                    <w:autoSpaceDE w:val="0"/>
                    <w:autoSpaceDN w:val="0"/>
                    <w:adjustRightInd w:val="0"/>
                    <w:spacing w:after="0" w:line="240" w:lineRule="auto"/>
                    <w:rPr>
                      <w:rFonts w:cstheme="minorHAnsi"/>
                      <w:color w:val="000000"/>
                      <w:sz w:val="22"/>
                      <w:szCs w:val="22"/>
                    </w:rPr>
                  </w:pPr>
                  <w:r w:rsidRPr="00DB4153">
                    <w:rPr>
                      <w:rFonts w:cstheme="minorHAnsi"/>
                      <w:color w:val="000000"/>
                      <w:sz w:val="22"/>
                      <w:szCs w:val="22"/>
                    </w:rPr>
                    <w:t>Experience of innovation and openness to learning from mistakes with a commitment to continued improvement.</w:t>
                  </w:r>
                </w:p>
                <w:p w14:paraId="43B48E65" w14:textId="6008BD54" w:rsidR="00156638" w:rsidRPr="00DB4153" w:rsidRDefault="00156638" w:rsidP="006F6664">
                  <w:pPr>
                    <w:pStyle w:val="ListParagraph"/>
                    <w:numPr>
                      <w:ilvl w:val="0"/>
                      <w:numId w:val="38"/>
                    </w:numPr>
                    <w:autoSpaceDE w:val="0"/>
                    <w:autoSpaceDN w:val="0"/>
                    <w:adjustRightInd w:val="0"/>
                    <w:spacing w:after="0" w:line="240" w:lineRule="auto"/>
                    <w:rPr>
                      <w:rFonts w:cstheme="minorHAnsi"/>
                      <w:color w:val="000000"/>
                      <w:sz w:val="22"/>
                      <w:szCs w:val="22"/>
                    </w:rPr>
                  </w:pPr>
                  <w:r w:rsidRPr="00DB4153">
                    <w:rPr>
                      <w:rFonts w:cstheme="minorHAnsi"/>
                      <w:color w:val="000000"/>
                      <w:sz w:val="22"/>
                      <w:szCs w:val="22"/>
                    </w:rPr>
                    <w:t>Experience in project management and in managing projects which involve a wide and complex range of stakeholders.</w:t>
                  </w:r>
                </w:p>
                <w:p w14:paraId="022AEA25" w14:textId="61C7E8EE" w:rsidR="00156638" w:rsidRPr="00DB4153" w:rsidRDefault="00156638" w:rsidP="006F6664">
                  <w:pPr>
                    <w:pStyle w:val="ListParagraph"/>
                    <w:numPr>
                      <w:ilvl w:val="0"/>
                      <w:numId w:val="38"/>
                    </w:numPr>
                    <w:autoSpaceDE w:val="0"/>
                    <w:autoSpaceDN w:val="0"/>
                    <w:adjustRightInd w:val="0"/>
                    <w:spacing w:after="0" w:line="240" w:lineRule="auto"/>
                    <w:rPr>
                      <w:rFonts w:cstheme="minorHAnsi"/>
                      <w:sz w:val="22"/>
                      <w:szCs w:val="22"/>
                    </w:rPr>
                  </w:pPr>
                  <w:r w:rsidRPr="00DB4153">
                    <w:rPr>
                      <w:rFonts w:eastAsia="Times New Roman" w:cstheme="minorHAnsi"/>
                      <w:sz w:val="22"/>
                      <w:szCs w:val="22"/>
                    </w:rPr>
                    <w:t>A commitment to enabling all traditions within the church to flourish</w:t>
                  </w:r>
                </w:p>
                <w:p w14:paraId="43653AB3" w14:textId="77777777" w:rsidR="00156638" w:rsidRPr="00DB4153" w:rsidRDefault="00156638" w:rsidP="006F6664">
                  <w:pPr>
                    <w:pStyle w:val="ListParagraph"/>
                    <w:numPr>
                      <w:ilvl w:val="0"/>
                      <w:numId w:val="38"/>
                    </w:numPr>
                    <w:autoSpaceDE w:val="0"/>
                    <w:autoSpaceDN w:val="0"/>
                    <w:adjustRightInd w:val="0"/>
                    <w:spacing w:after="0" w:line="240" w:lineRule="auto"/>
                    <w:rPr>
                      <w:rFonts w:cstheme="minorHAnsi"/>
                      <w:color w:val="000000"/>
                      <w:sz w:val="22"/>
                      <w:szCs w:val="22"/>
                    </w:rPr>
                  </w:pPr>
                  <w:r w:rsidRPr="00DB4153">
                    <w:rPr>
                      <w:rFonts w:cstheme="minorHAnsi"/>
                      <w:color w:val="000000"/>
                      <w:sz w:val="22"/>
                      <w:szCs w:val="22"/>
                    </w:rPr>
                    <w:t xml:space="preserve">Experience of project monitoring and evaluation </w:t>
                  </w:r>
                </w:p>
                <w:p w14:paraId="487BD4A5" w14:textId="5F6F7FA8" w:rsidR="00156638" w:rsidRDefault="00156638" w:rsidP="006F6664">
                  <w:pPr>
                    <w:pStyle w:val="ListParagraph"/>
                    <w:numPr>
                      <w:ilvl w:val="0"/>
                      <w:numId w:val="38"/>
                    </w:numPr>
                    <w:autoSpaceDE w:val="0"/>
                    <w:autoSpaceDN w:val="0"/>
                    <w:adjustRightInd w:val="0"/>
                    <w:spacing w:after="0" w:line="240" w:lineRule="auto"/>
                    <w:rPr>
                      <w:rFonts w:cstheme="minorHAnsi"/>
                      <w:color w:val="000000"/>
                      <w:sz w:val="22"/>
                      <w:szCs w:val="22"/>
                    </w:rPr>
                  </w:pPr>
                  <w:r w:rsidRPr="00DB4153">
                    <w:rPr>
                      <w:rFonts w:cstheme="minorHAnsi"/>
                      <w:color w:val="000000"/>
                      <w:sz w:val="22"/>
                      <w:szCs w:val="22"/>
                    </w:rPr>
                    <w:t>methods.</w:t>
                  </w:r>
                </w:p>
                <w:p w14:paraId="6EF57FE5" w14:textId="77777777" w:rsidR="00D6137B" w:rsidRPr="00D6137B" w:rsidRDefault="00D6137B" w:rsidP="00D6137B">
                  <w:pPr>
                    <w:pStyle w:val="ListParagraph"/>
                    <w:numPr>
                      <w:ilvl w:val="0"/>
                      <w:numId w:val="38"/>
                    </w:numPr>
                    <w:rPr>
                      <w:rFonts w:cstheme="minorHAnsi"/>
                      <w:color w:val="000000"/>
                      <w:sz w:val="22"/>
                      <w:szCs w:val="22"/>
                    </w:rPr>
                  </w:pPr>
                  <w:r w:rsidRPr="00D6137B">
                    <w:rPr>
                      <w:rFonts w:cstheme="minorHAnsi"/>
                      <w:color w:val="000000"/>
                      <w:sz w:val="22"/>
                      <w:szCs w:val="22"/>
                    </w:rPr>
                    <w:t xml:space="preserve">An experienced disciple maker, able to train and support a variety of leaders. </w:t>
                  </w:r>
                </w:p>
                <w:p w14:paraId="5467777F" w14:textId="77777777" w:rsidR="00156638" w:rsidRDefault="00156638" w:rsidP="006F6664">
                  <w:pPr>
                    <w:pStyle w:val="ListParagraph"/>
                    <w:numPr>
                      <w:ilvl w:val="0"/>
                      <w:numId w:val="38"/>
                    </w:numPr>
                    <w:autoSpaceDE w:val="0"/>
                    <w:autoSpaceDN w:val="0"/>
                    <w:adjustRightInd w:val="0"/>
                    <w:spacing w:after="0" w:line="240" w:lineRule="auto"/>
                    <w:rPr>
                      <w:rFonts w:cstheme="minorHAnsi"/>
                      <w:color w:val="000000"/>
                      <w:sz w:val="22"/>
                      <w:szCs w:val="22"/>
                    </w:rPr>
                  </w:pPr>
                  <w:r w:rsidRPr="00DB4153">
                    <w:rPr>
                      <w:rFonts w:cstheme="minorHAnsi"/>
                      <w:color w:val="000000"/>
                      <w:sz w:val="22"/>
                      <w:szCs w:val="22"/>
                    </w:rPr>
                    <w:t>Experience of delivering training and mentoring or coaching</w:t>
                  </w:r>
                </w:p>
                <w:p w14:paraId="013411F4" w14:textId="540E274D" w:rsidR="001739B5" w:rsidRPr="001739B5" w:rsidRDefault="001739B5" w:rsidP="001739B5">
                  <w:pPr>
                    <w:autoSpaceDE w:val="0"/>
                    <w:autoSpaceDN w:val="0"/>
                    <w:adjustRightInd w:val="0"/>
                    <w:spacing w:after="0" w:line="240" w:lineRule="auto"/>
                    <w:rPr>
                      <w:rFonts w:cstheme="minorHAnsi"/>
                      <w:color w:val="000000"/>
                      <w:sz w:val="22"/>
                      <w:szCs w:val="22"/>
                    </w:rPr>
                  </w:pPr>
                </w:p>
              </w:tc>
              <w:tc>
                <w:tcPr>
                  <w:tcW w:w="4678" w:type="dxa"/>
                  <w:tcBorders>
                    <w:top w:val="single" w:sz="6" w:space="0" w:color="auto"/>
                    <w:left w:val="single" w:sz="6" w:space="0" w:color="auto"/>
                    <w:bottom w:val="single" w:sz="6" w:space="0" w:color="auto"/>
                    <w:right w:val="single" w:sz="6" w:space="0" w:color="auto"/>
                  </w:tcBorders>
                </w:tcPr>
                <w:p w14:paraId="5F9F84FF" w14:textId="350CBB66" w:rsidR="00156638" w:rsidRPr="00DB4153" w:rsidRDefault="00156638" w:rsidP="006F6664">
                  <w:pPr>
                    <w:pStyle w:val="Default"/>
                    <w:numPr>
                      <w:ilvl w:val="0"/>
                      <w:numId w:val="38"/>
                    </w:numPr>
                    <w:spacing w:before="0"/>
                    <w:rPr>
                      <w:rFonts w:asciiTheme="minorHAnsi" w:hAnsiTheme="minorHAnsi" w:cstheme="minorHAnsi"/>
                      <w:color w:val="auto"/>
                      <w:sz w:val="22"/>
                      <w:szCs w:val="22"/>
                    </w:rPr>
                  </w:pPr>
                  <w:r w:rsidRPr="00DB4153">
                    <w:rPr>
                      <w:rFonts w:asciiTheme="minorHAnsi" w:hAnsiTheme="minorHAnsi" w:cstheme="minorHAnsi"/>
                      <w:color w:val="auto"/>
                      <w:sz w:val="22"/>
                      <w:szCs w:val="22"/>
                    </w:rPr>
                    <w:t xml:space="preserve">Experience of leadership (lay or ordained) in the Church of England  </w:t>
                  </w:r>
                </w:p>
                <w:p w14:paraId="6AC933EC" w14:textId="39D4E793" w:rsidR="00156638" w:rsidRPr="00DB4153" w:rsidRDefault="00156638" w:rsidP="006F6664">
                  <w:pPr>
                    <w:pStyle w:val="Default"/>
                    <w:numPr>
                      <w:ilvl w:val="0"/>
                      <w:numId w:val="38"/>
                    </w:numPr>
                    <w:spacing w:before="0"/>
                    <w:rPr>
                      <w:rFonts w:asciiTheme="minorHAnsi" w:eastAsia="Times New Roman" w:hAnsiTheme="minorHAnsi" w:cstheme="minorHAnsi"/>
                      <w:color w:val="auto"/>
                      <w:sz w:val="22"/>
                      <w:szCs w:val="22"/>
                    </w:rPr>
                  </w:pPr>
                  <w:r w:rsidRPr="00DB4153">
                    <w:rPr>
                      <w:rFonts w:asciiTheme="minorHAnsi" w:eastAsia="Times New Roman" w:hAnsiTheme="minorHAnsi" w:cstheme="minorHAnsi"/>
                      <w:color w:val="auto"/>
                      <w:sz w:val="22"/>
                      <w:szCs w:val="22"/>
                    </w:rPr>
                    <w:t>Relationships with Church networks throughout the UK</w:t>
                  </w:r>
                </w:p>
                <w:p w14:paraId="39D70AF1" w14:textId="0F5C048C" w:rsidR="00156638" w:rsidRPr="00DB4153" w:rsidRDefault="00156638" w:rsidP="006F6664">
                  <w:pPr>
                    <w:pStyle w:val="Default"/>
                    <w:numPr>
                      <w:ilvl w:val="0"/>
                      <w:numId w:val="38"/>
                    </w:numPr>
                    <w:spacing w:before="0"/>
                    <w:rPr>
                      <w:rFonts w:asciiTheme="minorHAnsi" w:eastAsia="Times New Roman" w:hAnsiTheme="minorHAnsi" w:cstheme="minorHAnsi"/>
                      <w:color w:val="auto"/>
                      <w:sz w:val="22"/>
                      <w:szCs w:val="22"/>
                    </w:rPr>
                  </w:pPr>
                  <w:r w:rsidRPr="00DB4153">
                    <w:rPr>
                      <w:rFonts w:asciiTheme="minorHAnsi" w:eastAsia="Times New Roman" w:hAnsiTheme="minorHAnsi" w:cstheme="minorHAnsi"/>
                      <w:color w:val="auto"/>
                      <w:sz w:val="22"/>
                      <w:szCs w:val="22"/>
                    </w:rPr>
                    <w:t>Able to design curriculums and training resources</w:t>
                  </w:r>
                </w:p>
                <w:p w14:paraId="63667BE3" w14:textId="7F2EE009" w:rsidR="00156638" w:rsidRPr="00DB4153" w:rsidRDefault="00156638" w:rsidP="006F6664">
                  <w:pPr>
                    <w:pStyle w:val="Default"/>
                    <w:numPr>
                      <w:ilvl w:val="0"/>
                      <w:numId w:val="38"/>
                    </w:numPr>
                    <w:spacing w:before="0"/>
                    <w:rPr>
                      <w:rFonts w:asciiTheme="minorHAnsi" w:eastAsia="Times New Roman" w:hAnsiTheme="minorHAnsi" w:cstheme="minorHAnsi"/>
                      <w:color w:val="auto"/>
                      <w:sz w:val="22"/>
                      <w:szCs w:val="22"/>
                    </w:rPr>
                  </w:pPr>
                  <w:r w:rsidRPr="00DB4153">
                    <w:rPr>
                      <w:rFonts w:asciiTheme="minorHAnsi" w:eastAsia="Times New Roman" w:hAnsiTheme="minorHAnsi" w:cstheme="minorHAnsi"/>
                      <w:color w:val="auto"/>
                      <w:sz w:val="22"/>
                      <w:szCs w:val="22"/>
                    </w:rPr>
                    <w:t>A confident public speaker with experience of preaching and presenting in a variety of contexts</w:t>
                  </w:r>
                </w:p>
                <w:p w14:paraId="69CE95B4" w14:textId="52C83A11" w:rsidR="00156638" w:rsidRPr="00DB4153" w:rsidRDefault="00156638" w:rsidP="006F6664">
                  <w:pPr>
                    <w:pStyle w:val="Default"/>
                    <w:numPr>
                      <w:ilvl w:val="0"/>
                      <w:numId w:val="38"/>
                    </w:numPr>
                    <w:spacing w:before="0"/>
                    <w:rPr>
                      <w:rFonts w:asciiTheme="minorHAnsi" w:eastAsia="Times New Roman" w:hAnsiTheme="minorHAnsi" w:cstheme="minorHAnsi"/>
                      <w:color w:val="auto"/>
                      <w:sz w:val="22"/>
                      <w:szCs w:val="22"/>
                    </w:rPr>
                  </w:pPr>
                  <w:r w:rsidRPr="00DB4153">
                    <w:rPr>
                      <w:rFonts w:asciiTheme="minorHAnsi" w:eastAsia="Times New Roman" w:hAnsiTheme="minorHAnsi" w:cstheme="minorHAnsi"/>
                      <w:color w:val="auto"/>
                      <w:sz w:val="22"/>
                      <w:szCs w:val="22"/>
                    </w:rPr>
                    <w:t xml:space="preserve">Able to work across a variety of contexts and communities – rural and urban, lay and ordained (etc.,). </w:t>
                  </w:r>
                </w:p>
              </w:tc>
            </w:tr>
            <w:tr w:rsidR="00156638" w:rsidRPr="006F6664" w14:paraId="55A41595" w14:textId="77777777" w:rsidTr="00DB4153">
              <w:trPr>
                <w:gridBefore w:val="1"/>
                <w:wBefore w:w="8" w:type="dxa"/>
                <w:trHeight w:hRule="exact" w:val="360"/>
              </w:trPr>
              <w:tc>
                <w:tcPr>
                  <w:tcW w:w="10237" w:type="dxa"/>
                  <w:gridSpan w:val="2"/>
                  <w:tcBorders>
                    <w:top w:val="single" w:sz="6" w:space="0" w:color="auto"/>
                    <w:left w:val="single" w:sz="6" w:space="0" w:color="auto"/>
                    <w:bottom w:val="single" w:sz="6" w:space="0" w:color="auto"/>
                    <w:right w:val="single" w:sz="6" w:space="0" w:color="auto"/>
                  </w:tcBorders>
                </w:tcPr>
                <w:p w14:paraId="2771A64F"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b/>
                    </w:rPr>
                  </w:pPr>
                  <w:r w:rsidRPr="006F6664">
                    <w:rPr>
                      <w:rFonts w:eastAsia="Times New Roman" w:cstheme="minorHAnsi"/>
                      <w:b/>
                    </w:rPr>
                    <w:t>BEHAVIOURAL COMPETENCE</w:t>
                  </w:r>
                </w:p>
                <w:p w14:paraId="4E05F565"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b/>
                    </w:rPr>
                  </w:pPr>
                </w:p>
              </w:tc>
            </w:tr>
            <w:tr w:rsidR="00156638" w:rsidRPr="00DB4153" w14:paraId="2648C5E1" w14:textId="77777777" w:rsidTr="00D6137B">
              <w:trPr>
                <w:gridBefore w:val="1"/>
                <w:wBefore w:w="8" w:type="dxa"/>
                <w:trHeight w:hRule="exact" w:val="3349"/>
              </w:trPr>
              <w:tc>
                <w:tcPr>
                  <w:tcW w:w="10237" w:type="dxa"/>
                  <w:gridSpan w:val="2"/>
                  <w:tcBorders>
                    <w:top w:val="single" w:sz="6" w:space="0" w:color="auto"/>
                    <w:left w:val="single" w:sz="6" w:space="0" w:color="auto"/>
                    <w:bottom w:val="single" w:sz="6" w:space="0" w:color="auto"/>
                    <w:right w:val="single" w:sz="6" w:space="0" w:color="auto"/>
                  </w:tcBorders>
                </w:tcPr>
                <w:p w14:paraId="12DCD291" w14:textId="77777777" w:rsidR="00156638" w:rsidRPr="00DB4153" w:rsidRDefault="00156638" w:rsidP="006F6664">
                  <w:pPr>
                    <w:overflowPunct w:val="0"/>
                    <w:autoSpaceDE w:val="0"/>
                    <w:autoSpaceDN w:val="0"/>
                    <w:adjustRightInd w:val="0"/>
                    <w:spacing w:after="0" w:line="240" w:lineRule="auto"/>
                    <w:textAlignment w:val="baseline"/>
                    <w:rPr>
                      <w:rFonts w:eastAsia="Times New Roman" w:cstheme="minorHAnsi"/>
                      <w:b/>
                      <w:sz w:val="22"/>
                      <w:szCs w:val="22"/>
                    </w:rPr>
                  </w:pPr>
                  <w:r w:rsidRPr="00DB4153">
                    <w:rPr>
                      <w:rFonts w:eastAsia="Times New Roman" w:cstheme="minorHAnsi"/>
                      <w:b/>
                      <w:sz w:val="22"/>
                      <w:szCs w:val="22"/>
                    </w:rPr>
                    <w:lastRenderedPageBreak/>
                    <w:t>Personal Effectiveness</w:t>
                  </w:r>
                </w:p>
                <w:p w14:paraId="7F0EE881" w14:textId="77777777" w:rsidR="006F6664" w:rsidRPr="00DB4153" w:rsidRDefault="006F6664" w:rsidP="006F6664">
                  <w:pPr>
                    <w:pStyle w:val="ListParagraph"/>
                    <w:spacing w:after="0" w:line="240" w:lineRule="auto"/>
                    <w:rPr>
                      <w:rFonts w:eastAsia="Times New Roman" w:cstheme="minorHAnsi"/>
                      <w:sz w:val="18"/>
                      <w:szCs w:val="18"/>
                      <w:lang w:eastAsia="en-GB"/>
                    </w:rPr>
                  </w:pPr>
                </w:p>
                <w:p w14:paraId="3C86CB8F" w14:textId="27CD0393" w:rsidR="00156638" w:rsidRDefault="00156638" w:rsidP="006F6664">
                  <w:pPr>
                    <w:pStyle w:val="ListParagraph"/>
                    <w:numPr>
                      <w:ilvl w:val="0"/>
                      <w:numId w:val="38"/>
                    </w:numPr>
                    <w:spacing w:after="0" w:line="240" w:lineRule="auto"/>
                    <w:rPr>
                      <w:rFonts w:eastAsia="Times New Roman" w:cstheme="minorHAnsi"/>
                      <w:sz w:val="22"/>
                      <w:szCs w:val="22"/>
                      <w:lang w:eastAsia="en-GB"/>
                    </w:rPr>
                  </w:pPr>
                  <w:r w:rsidRPr="00DB4153">
                    <w:rPr>
                      <w:rFonts w:eastAsia="Times New Roman" w:cstheme="minorHAnsi"/>
                      <w:sz w:val="22"/>
                      <w:szCs w:val="22"/>
                      <w:lang w:eastAsia="en-GB"/>
                    </w:rPr>
                    <w:t>Proven record of bringing projects to successful conclusion within timescales and with the allocated resources.</w:t>
                  </w:r>
                </w:p>
                <w:p w14:paraId="5856A44E" w14:textId="77777777" w:rsidR="001739B5" w:rsidRDefault="001739B5" w:rsidP="001739B5">
                  <w:pPr>
                    <w:pStyle w:val="ListParagraph"/>
                    <w:numPr>
                      <w:ilvl w:val="0"/>
                      <w:numId w:val="38"/>
                    </w:numPr>
                    <w:rPr>
                      <w:rFonts w:eastAsia="Times New Roman" w:cstheme="minorHAnsi"/>
                      <w:sz w:val="22"/>
                      <w:szCs w:val="22"/>
                      <w:lang w:eastAsia="en-GB"/>
                    </w:rPr>
                  </w:pPr>
                  <w:r w:rsidRPr="001739B5">
                    <w:rPr>
                      <w:rFonts w:eastAsia="Times New Roman" w:cstheme="minorHAnsi"/>
                      <w:sz w:val="22"/>
                      <w:szCs w:val="22"/>
                      <w:lang w:eastAsia="en-GB"/>
                    </w:rPr>
                    <w:t>Personable and emotionally intelligent, able to build good relationships with others.</w:t>
                  </w:r>
                </w:p>
                <w:p w14:paraId="66C5687D" w14:textId="0A8DDF24" w:rsidR="001739B5" w:rsidRPr="001739B5" w:rsidRDefault="001739B5" w:rsidP="001739B5">
                  <w:pPr>
                    <w:pStyle w:val="ListParagraph"/>
                    <w:numPr>
                      <w:ilvl w:val="0"/>
                      <w:numId w:val="38"/>
                    </w:numPr>
                    <w:rPr>
                      <w:rFonts w:eastAsia="Times New Roman" w:cstheme="minorHAnsi"/>
                      <w:sz w:val="22"/>
                      <w:szCs w:val="22"/>
                      <w:lang w:eastAsia="en-GB"/>
                    </w:rPr>
                  </w:pPr>
                  <w:r w:rsidRPr="001739B5">
                    <w:rPr>
                      <w:rFonts w:eastAsia="Times New Roman" w:cstheme="minorHAnsi"/>
                      <w:sz w:val="22"/>
                      <w:szCs w:val="22"/>
                      <w:lang w:eastAsia="en-GB"/>
                    </w:rPr>
                    <w:t>Reliable and resourceful, with an ability to work independently</w:t>
                  </w:r>
                  <w:r w:rsidR="00D6137B">
                    <w:rPr>
                      <w:rFonts w:eastAsia="Times New Roman" w:cstheme="minorHAnsi"/>
                      <w:sz w:val="22"/>
                      <w:szCs w:val="22"/>
                      <w:lang w:eastAsia="en-GB"/>
                    </w:rPr>
                    <w:t>.</w:t>
                  </w:r>
                </w:p>
                <w:p w14:paraId="1A3C0059" w14:textId="77777777" w:rsidR="00156638" w:rsidRDefault="00156638" w:rsidP="006F6664">
                  <w:pPr>
                    <w:pStyle w:val="ListParagraph"/>
                    <w:numPr>
                      <w:ilvl w:val="0"/>
                      <w:numId w:val="38"/>
                    </w:numPr>
                    <w:spacing w:after="0" w:line="240" w:lineRule="auto"/>
                    <w:rPr>
                      <w:rFonts w:eastAsia="Times New Roman" w:cstheme="minorHAnsi"/>
                      <w:sz w:val="22"/>
                      <w:szCs w:val="22"/>
                      <w:lang w:eastAsia="en-GB"/>
                    </w:rPr>
                  </w:pPr>
                  <w:r w:rsidRPr="00DB4153">
                    <w:rPr>
                      <w:rFonts w:eastAsia="Times New Roman" w:cstheme="minorHAnsi"/>
                      <w:sz w:val="22"/>
                      <w:szCs w:val="22"/>
                      <w:lang w:eastAsia="en-GB"/>
                    </w:rPr>
                    <w:t xml:space="preserve">Able to provide energy and leadership for developing and delivering the church planting strategy within the God for All vision. </w:t>
                  </w:r>
                </w:p>
                <w:p w14:paraId="370770E1" w14:textId="77777777" w:rsidR="00156638" w:rsidRDefault="00156638" w:rsidP="006F6664">
                  <w:pPr>
                    <w:pStyle w:val="ListParagraph"/>
                    <w:numPr>
                      <w:ilvl w:val="0"/>
                      <w:numId w:val="38"/>
                    </w:numPr>
                    <w:spacing w:after="0" w:line="240" w:lineRule="auto"/>
                    <w:rPr>
                      <w:rFonts w:eastAsia="Times New Roman" w:cstheme="minorHAnsi"/>
                      <w:sz w:val="22"/>
                      <w:szCs w:val="22"/>
                      <w:lang w:eastAsia="en-GB"/>
                    </w:rPr>
                  </w:pPr>
                  <w:r w:rsidRPr="00DB4153">
                    <w:rPr>
                      <w:rFonts w:eastAsia="Times New Roman" w:cstheme="minorHAnsi"/>
                      <w:sz w:val="22"/>
                      <w:szCs w:val="22"/>
                      <w:lang w:eastAsia="en-GB"/>
                    </w:rPr>
                    <w:t>Takes responsibility for own work, a self-starter and with the proven ability to work independently.</w:t>
                  </w:r>
                </w:p>
                <w:p w14:paraId="2CCC3B42" w14:textId="40E3FC0E" w:rsidR="001739B5" w:rsidRPr="00DB4153" w:rsidRDefault="00D6137B" w:rsidP="006F6664">
                  <w:pPr>
                    <w:pStyle w:val="ListParagraph"/>
                    <w:numPr>
                      <w:ilvl w:val="0"/>
                      <w:numId w:val="38"/>
                    </w:numPr>
                    <w:spacing w:after="0" w:line="240" w:lineRule="auto"/>
                    <w:rPr>
                      <w:rFonts w:eastAsia="Times New Roman" w:cstheme="minorHAnsi"/>
                      <w:sz w:val="22"/>
                      <w:szCs w:val="22"/>
                      <w:lang w:eastAsia="en-GB"/>
                    </w:rPr>
                  </w:pPr>
                  <w:r w:rsidRPr="00D6137B">
                    <w:rPr>
                      <w:rFonts w:eastAsia="Times New Roman" w:cstheme="minorHAnsi"/>
                      <w:sz w:val="22"/>
                      <w:szCs w:val="22"/>
                      <w:lang w:eastAsia="en-GB"/>
                    </w:rPr>
                    <w:t>A desire to meet or exceed standards, welcoming feedback, and continually seeking to improve, staying focused on goals over an extended period.</w:t>
                  </w:r>
                </w:p>
                <w:p w14:paraId="33823C1C" w14:textId="77777777" w:rsidR="00156638" w:rsidRPr="00DB4153" w:rsidRDefault="00156638" w:rsidP="006F6664">
                  <w:pPr>
                    <w:spacing w:before="100" w:beforeAutospacing="1" w:after="100" w:afterAutospacing="1" w:line="240" w:lineRule="auto"/>
                    <w:rPr>
                      <w:rFonts w:eastAsia="Times New Roman" w:cstheme="minorHAnsi"/>
                      <w:sz w:val="22"/>
                      <w:szCs w:val="22"/>
                      <w:lang w:eastAsia="en-GB"/>
                    </w:rPr>
                  </w:pPr>
                </w:p>
              </w:tc>
            </w:tr>
            <w:tr w:rsidR="00156638" w:rsidRPr="00DB4153" w14:paraId="1118F82C" w14:textId="77777777" w:rsidTr="00D6137B">
              <w:trPr>
                <w:gridBefore w:val="1"/>
                <w:wBefore w:w="8" w:type="dxa"/>
                <w:trHeight w:hRule="exact" w:val="2844"/>
              </w:trPr>
              <w:tc>
                <w:tcPr>
                  <w:tcW w:w="10237" w:type="dxa"/>
                  <w:gridSpan w:val="2"/>
                  <w:tcBorders>
                    <w:top w:val="single" w:sz="6" w:space="0" w:color="auto"/>
                    <w:left w:val="single" w:sz="6" w:space="0" w:color="auto"/>
                    <w:bottom w:val="single" w:sz="6" w:space="0" w:color="auto"/>
                    <w:right w:val="single" w:sz="6" w:space="0" w:color="auto"/>
                  </w:tcBorders>
                </w:tcPr>
                <w:p w14:paraId="50DC1C0F" w14:textId="77777777" w:rsidR="00156638" w:rsidRPr="00DB4153" w:rsidRDefault="00156638" w:rsidP="006F6664">
                  <w:pPr>
                    <w:overflowPunct w:val="0"/>
                    <w:autoSpaceDE w:val="0"/>
                    <w:autoSpaceDN w:val="0"/>
                    <w:adjustRightInd w:val="0"/>
                    <w:spacing w:after="0" w:line="240" w:lineRule="auto"/>
                    <w:textAlignment w:val="baseline"/>
                    <w:rPr>
                      <w:rFonts w:eastAsia="Times New Roman" w:cstheme="minorHAnsi"/>
                      <w:b/>
                      <w:sz w:val="22"/>
                      <w:szCs w:val="22"/>
                    </w:rPr>
                  </w:pPr>
                  <w:r w:rsidRPr="00DB4153">
                    <w:rPr>
                      <w:rFonts w:eastAsia="Times New Roman" w:cstheme="minorHAnsi"/>
                      <w:b/>
                      <w:sz w:val="22"/>
                      <w:szCs w:val="22"/>
                    </w:rPr>
                    <w:t xml:space="preserve">Personal qualities </w:t>
                  </w:r>
                </w:p>
                <w:p w14:paraId="1C5A5E84" w14:textId="77777777" w:rsidR="006F6664" w:rsidRPr="00DB4153" w:rsidRDefault="006F6664" w:rsidP="006F6664">
                  <w:pPr>
                    <w:pStyle w:val="ListParagraph"/>
                    <w:overflowPunct w:val="0"/>
                    <w:autoSpaceDE w:val="0"/>
                    <w:autoSpaceDN w:val="0"/>
                    <w:adjustRightInd w:val="0"/>
                    <w:spacing w:after="0" w:line="240" w:lineRule="auto"/>
                    <w:textAlignment w:val="baseline"/>
                    <w:rPr>
                      <w:rFonts w:eastAsia="Calibri" w:cstheme="minorHAnsi"/>
                      <w:sz w:val="16"/>
                      <w:szCs w:val="16"/>
                    </w:rPr>
                  </w:pPr>
                </w:p>
                <w:p w14:paraId="272D44B1" w14:textId="79FA8F5A" w:rsidR="00156638" w:rsidRPr="00DB4153" w:rsidRDefault="00156638" w:rsidP="006F6664">
                  <w:pPr>
                    <w:pStyle w:val="ListParagraph"/>
                    <w:numPr>
                      <w:ilvl w:val="0"/>
                      <w:numId w:val="40"/>
                    </w:numPr>
                    <w:overflowPunct w:val="0"/>
                    <w:autoSpaceDE w:val="0"/>
                    <w:autoSpaceDN w:val="0"/>
                    <w:adjustRightInd w:val="0"/>
                    <w:spacing w:after="0" w:line="240" w:lineRule="auto"/>
                    <w:textAlignment w:val="baseline"/>
                    <w:rPr>
                      <w:rFonts w:eastAsia="Calibri" w:cstheme="minorHAnsi"/>
                      <w:sz w:val="22"/>
                      <w:szCs w:val="22"/>
                    </w:rPr>
                  </w:pPr>
                  <w:r w:rsidRPr="00DB4153">
                    <w:rPr>
                      <w:rFonts w:eastAsia="Calibri" w:cstheme="minorHAnsi"/>
                      <w:sz w:val="22"/>
                      <w:szCs w:val="22"/>
                    </w:rPr>
                    <w:t xml:space="preserve">A deep commitment to a personal Christian faith and passion to see the church grow now and, in the years to come.  </w:t>
                  </w:r>
                </w:p>
                <w:p w14:paraId="368A46DA" w14:textId="710802CB" w:rsidR="00156638" w:rsidRPr="00DB4153" w:rsidRDefault="00156638" w:rsidP="006F6664">
                  <w:pPr>
                    <w:pStyle w:val="ListParagraph"/>
                    <w:numPr>
                      <w:ilvl w:val="0"/>
                      <w:numId w:val="40"/>
                    </w:numPr>
                    <w:overflowPunct w:val="0"/>
                    <w:autoSpaceDE w:val="0"/>
                    <w:autoSpaceDN w:val="0"/>
                    <w:adjustRightInd w:val="0"/>
                    <w:spacing w:after="0" w:line="240" w:lineRule="auto"/>
                    <w:textAlignment w:val="baseline"/>
                    <w:rPr>
                      <w:rFonts w:eastAsia="Calibri" w:cstheme="minorHAnsi"/>
                      <w:sz w:val="22"/>
                      <w:szCs w:val="22"/>
                    </w:rPr>
                  </w:pPr>
                  <w:r w:rsidRPr="00DB4153">
                    <w:rPr>
                      <w:rFonts w:eastAsia="Calibri" w:cstheme="minorHAnsi"/>
                      <w:sz w:val="22"/>
                      <w:szCs w:val="22"/>
                    </w:rPr>
                    <w:t>Current active member in the life of a church that is in communion with Churches Together in England, with wholehearted willingness to serve under the authority of the Church of England.</w:t>
                  </w:r>
                </w:p>
                <w:p w14:paraId="71CCE46C" w14:textId="77777777" w:rsidR="00156638" w:rsidRPr="00DB4153" w:rsidRDefault="00156638" w:rsidP="006F6664">
                  <w:pPr>
                    <w:pStyle w:val="ListParagraph"/>
                    <w:numPr>
                      <w:ilvl w:val="0"/>
                      <w:numId w:val="40"/>
                    </w:numPr>
                    <w:overflowPunct w:val="0"/>
                    <w:autoSpaceDE w:val="0"/>
                    <w:autoSpaceDN w:val="0"/>
                    <w:adjustRightInd w:val="0"/>
                    <w:spacing w:after="0" w:line="240" w:lineRule="auto"/>
                    <w:textAlignment w:val="baseline"/>
                    <w:rPr>
                      <w:rFonts w:eastAsia="Times New Roman" w:cstheme="minorHAnsi"/>
                      <w:sz w:val="22"/>
                      <w:szCs w:val="22"/>
                    </w:rPr>
                  </w:pPr>
                  <w:r w:rsidRPr="00DB4153">
                    <w:rPr>
                      <w:rFonts w:eastAsia="Calibri" w:cstheme="minorHAnsi"/>
                      <w:sz w:val="22"/>
                      <w:szCs w:val="22"/>
                    </w:rPr>
                    <w:t>P</w:t>
                  </w:r>
                  <w:r w:rsidRPr="00DB4153">
                    <w:rPr>
                      <w:rFonts w:eastAsia="Times New Roman" w:cstheme="minorHAnsi"/>
                      <w:sz w:val="22"/>
                      <w:szCs w:val="22"/>
                    </w:rPr>
                    <w:t>rofessional, approachable, trustworthy and inspires confidence.</w:t>
                  </w:r>
                </w:p>
                <w:p w14:paraId="5C63EB29" w14:textId="77777777" w:rsidR="00156638" w:rsidRPr="00DB4153" w:rsidRDefault="00156638" w:rsidP="006F6664">
                  <w:pPr>
                    <w:pStyle w:val="ListParagraph"/>
                    <w:numPr>
                      <w:ilvl w:val="0"/>
                      <w:numId w:val="40"/>
                    </w:numPr>
                    <w:spacing w:after="0" w:line="240" w:lineRule="auto"/>
                    <w:rPr>
                      <w:rFonts w:eastAsia="Times New Roman" w:cstheme="minorHAnsi"/>
                      <w:sz w:val="22"/>
                      <w:szCs w:val="22"/>
                    </w:rPr>
                  </w:pPr>
                  <w:r w:rsidRPr="00DB4153">
                    <w:rPr>
                      <w:rFonts w:eastAsia="Times New Roman" w:cstheme="minorHAnsi"/>
                      <w:sz w:val="22"/>
                      <w:szCs w:val="22"/>
                    </w:rPr>
                    <w:t>High levels of personal motivation with the ability to encourage, motivate and inspire others.</w:t>
                  </w:r>
                </w:p>
                <w:p w14:paraId="00415B57" w14:textId="77777777" w:rsidR="00156638" w:rsidRPr="00DB4153" w:rsidRDefault="00156638" w:rsidP="006F6664">
                  <w:pPr>
                    <w:pStyle w:val="ListParagraph"/>
                    <w:numPr>
                      <w:ilvl w:val="0"/>
                      <w:numId w:val="40"/>
                    </w:numPr>
                    <w:overflowPunct w:val="0"/>
                    <w:autoSpaceDE w:val="0"/>
                    <w:autoSpaceDN w:val="0"/>
                    <w:adjustRightInd w:val="0"/>
                    <w:spacing w:after="0" w:line="240" w:lineRule="auto"/>
                    <w:textAlignment w:val="baseline"/>
                    <w:rPr>
                      <w:rFonts w:eastAsia="Times New Roman" w:cstheme="minorHAnsi"/>
                      <w:sz w:val="22"/>
                      <w:szCs w:val="22"/>
                    </w:rPr>
                  </w:pPr>
                  <w:r w:rsidRPr="00DB4153">
                    <w:rPr>
                      <w:rFonts w:eastAsia="Times New Roman" w:cstheme="minorHAnsi"/>
                      <w:sz w:val="22"/>
                      <w:szCs w:val="22"/>
                    </w:rPr>
                    <w:t>Enthusiastic about evangelism, discipleship and mission.</w:t>
                  </w:r>
                </w:p>
                <w:p w14:paraId="1884FFEF" w14:textId="77777777" w:rsidR="006F6664" w:rsidRPr="00DB4153" w:rsidRDefault="00156638" w:rsidP="006F6664">
                  <w:pPr>
                    <w:pStyle w:val="ListParagraph"/>
                    <w:numPr>
                      <w:ilvl w:val="0"/>
                      <w:numId w:val="40"/>
                    </w:numPr>
                    <w:overflowPunct w:val="0"/>
                    <w:autoSpaceDE w:val="0"/>
                    <w:autoSpaceDN w:val="0"/>
                    <w:adjustRightInd w:val="0"/>
                    <w:spacing w:after="0" w:line="240" w:lineRule="auto"/>
                    <w:textAlignment w:val="baseline"/>
                    <w:rPr>
                      <w:rFonts w:eastAsia="Times New Roman" w:cstheme="minorHAnsi"/>
                      <w:sz w:val="22"/>
                      <w:szCs w:val="22"/>
                    </w:rPr>
                  </w:pPr>
                  <w:r w:rsidRPr="00DB4153">
                    <w:rPr>
                      <w:rFonts w:eastAsia="Times New Roman" w:cstheme="minorHAnsi"/>
                      <w:sz w:val="22"/>
                      <w:szCs w:val="22"/>
                    </w:rPr>
                    <w:t xml:space="preserve">Enthusiastic about learning from others and their experiences. </w:t>
                  </w:r>
                </w:p>
                <w:p w14:paraId="1DD1B4FC" w14:textId="6989A889" w:rsidR="00156638" w:rsidRPr="00D6137B" w:rsidRDefault="00156638" w:rsidP="00D6137B">
                  <w:pPr>
                    <w:overflowPunct w:val="0"/>
                    <w:autoSpaceDE w:val="0"/>
                    <w:autoSpaceDN w:val="0"/>
                    <w:adjustRightInd w:val="0"/>
                    <w:spacing w:after="0" w:line="240" w:lineRule="auto"/>
                    <w:ind w:left="360"/>
                    <w:textAlignment w:val="baseline"/>
                    <w:rPr>
                      <w:rFonts w:eastAsia="Times New Roman" w:cstheme="minorHAnsi"/>
                      <w:sz w:val="22"/>
                      <w:szCs w:val="22"/>
                    </w:rPr>
                  </w:pPr>
                </w:p>
              </w:tc>
            </w:tr>
            <w:tr w:rsidR="00156638" w:rsidRPr="00DB4153" w14:paraId="7462C1FB" w14:textId="77777777" w:rsidTr="00DB4153">
              <w:trPr>
                <w:gridBefore w:val="1"/>
                <w:wBefore w:w="8" w:type="dxa"/>
                <w:trHeight w:hRule="exact" w:val="2574"/>
              </w:trPr>
              <w:tc>
                <w:tcPr>
                  <w:tcW w:w="10237" w:type="dxa"/>
                  <w:gridSpan w:val="2"/>
                  <w:tcBorders>
                    <w:top w:val="single" w:sz="6" w:space="0" w:color="auto"/>
                    <w:left w:val="single" w:sz="6" w:space="0" w:color="auto"/>
                    <w:bottom w:val="single" w:sz="6" w:space="0" w:color="auto"/>
                    <w:right w:val="single" w:sz="6" w:space="0" w:color="auto"/>
                  </w:tcBorders>
                </w:tcPr>
                <w:p w14:paraId="05F5748C" w14:textId="77777777" w:rsidR="00156638" w:rsidRPr="00DB4153" w:rsidRDefault="00156638" w:rsidP="006F6664">
                  <w:pPr>
                    <w:overflowPunct w:val="0"/>
                    <w:autoSpaceDE w:val="0"/>
                    <w:autoSpaceDN w:val="0"/>
                    <w:adjustRightInd w:val="0"/>
                    <w:spacing w:after="0" w:line="240" w:lineRule="auto"/>
                    <w:textAlignment w:val="baseline"/>
                    <w:rPr>
                      <w:rFonts w:eastAsia="Times New Roman" w:cstheme="minorHAnsi"/>
                      <w:b/>
                      <w:sz w:val="22"/>
                      <w:szCs w:val="22"/>
                    </w:rPr>
                  </w:pPr>
                  <w:r w:rsidRPr="00DB4153">
                    <w:rPr>
                      <w:rFonts w:eastAsia="Times New Roman" w:cstheme="minorHAnsi"/>
                      <w:b/>
                      <w:sz w:val="22"/>
                      <w:szCs w:val="22"/>
                    </w:rPr>
                    <w:t xml:space="preserve">Methods of working </w:t>
                  </w:r>
                </w:p>
                <w:p w14:paraId="6F1E786D" w14:textId="77777777" w:rsidR="006F6664" w:rsidRPr="00DB4153" w:rsidRDefault="006F6664" w:rsidP="006F6664">
                  <w:pPr>
                    <w:pStyle w:val="ListParagraph"/>
                    <w:overflowPunct w:val="0"/>
                    <w:autoSpaceDE w:val="0"/>
                    <w:autoSpaceDN w:val="0"/>
                    <w:adjustRightInd w:val="0"/>
                    <w:spacing w:after="0" w:line="240" w:lineRule="auto"/>
                    <w:textAlignment w:val="baseline"/>
                    <w:rPr>
                      <w:rFonts w:eastAsia="Times New Roman" w:cstheme="minorHAnsi"/>
                      <w:bCs/>
                      <w:sz w:val="16"/>
                      <w:szCs w:val="16"/>
                    </w:rPr>
                  </w:pPr>
                </w:p>
                <w:p w14:paraId="3484DA0E" w14:textId="6D83AA05" w:rsidR="00156638" w:rsidRDefault="00156638" w:rsidP="006F6664">
                  <w:pPr>
                    <w:pStyle w:val="ListParagraph"/>
                    <w:numPr>
                      <w:ilvl w:val="0"/>
                      <w:numId w:val="41"/>
                    </w:numPr>
                    <w:overflowPunct w:val="0"/>
                    <w:autoSpaceDE w:val="0"/>
                    <w:autoSpaceDN w:val="0"/>
                    <w:adjustRightInd w:val="0"/>
                    <w:spacing w:after="0" w:line="240" w:lineRule="auto"/>
                    <w:textAlignment w:val="baseline"/>
                    <w:rPr>
                      <w:rFonts w:eastAsia="Times New Roman" w:cstheme="minorHAnsi"/>
                      <w:bCs/>
                      <w:sz w:val="22"/>
                      <w:szCs w:val="22"/>
                    </w:rPr>
                  </w:pPr>
                  <w:r w:rsidRPr="00DB4153">
                    <w:rPr>
                      <w:rFonts w:eastAsia="Times New Roman" w:cstheme="minorHAnsi"/>
                      <w:bCs/>
                      <w:sz w:val="22"/>
                      <w:szCs w:val="22"/>
                    </w:rPr>
                    <w:t>Committed to learning, working alongside, able to reflect on their practice and those of others critically.</w:t>
                  </w:r>
                </w:p>
                <w:p w14:paraId="6F2512FB" w14:textId="77777777" w:rsidR="00D6137B" w:rsidRPr="00D6137B" w:rsidRDefault="00D6137B" w:rsidP="00D6137B">
                  <w:pPr>
                    <w:pStyle w:val="ListParagraph"/>
                    <w:numPr>
                      <w:ilvl w:val="0"/>
                      <w:numId w:val="41"/>
                    </w:numPr>
                    <w:rPr>
                      <w:rFonts w:eastAsia="Times New Roman" w:cstheme="minorHAnsi"/>
                      <w:bCs/>
                      <w:sz w:val="22"/>
                      <w:szCs w:val="22"/>
                    </w:rPr>
                  </w:pPr>
                  <w:r w:rsidRPr="00D6137B">
                    <w:rPr>
                      <w:rFonts w:eastAsia="Times New Roman" w:cstheme="minorHAnsi"/>
                      <w:bCs/>
                      <w:sz w:val="22"/>
                      <w:szCs w:val="22"/>
                    </w:rPr>
                    <w:t>Committed to good safeguarding principles and practice as an integral element to everyday work and programme design.</w:t>
                  </w:r>
                </w:p>
                <w:p w14:paraId="67AE1197" w14:textId="77777777" w:rsidR="00156638" w:rsidRPr="00DB4153" w:rsidRDefault="00156638" w:rsidP="006F6664">
                  <w:pPr>
                    <w:pStyle w:val="ListParagraph"/>
                    <w:numPr>
                      <w:ilvl w:val="0"/>
                      <w:numId w:val="41"/>
                    </w:numPr>
                    <w:spacing w:after="0" w:line="240" w:lineRule="auto"/>
                    <w:rPr>
                      <w:rFonts w:eastAsia="Times New Roman" w:cstheme="minorHAnsi"/>
                      <w:bCs/>
                      <w:sz w:val="22"/>
                      <w:szCs w:val="22"/>
                      <w:lang w:eastAsia="en-GB"/>
                    </w:rPr>
                  </w:pPr>
                  <w:r w:rsidRPr="00DB4153">
                    <w:rPr>
                      <w:rFonts w:eastAsia="Times New Roman" w:cstheme="minorHAnsi"/>
                      <w:bCs/>
                      <w:sz w:val="22"/>
                      <w:szCs w:val="22"/>
                      <w:lang w:eastAsia="en-GB"/>
                    </w:rPr>
                    <w:t>Effective and efficient organiser with great initiative.</w:t>
                  </w:r>
                </w:p>
                <w:p w14:paraId="1BE5CB23" w14:textId="77777777" w:rsidR="00156638" w:rsidRPr="00DB4153" w:rsidRDefault="00156638" w:rsidP="006F6664">
                  <w:pPr>
                    <w:pStyle w:val="ListParagraph"/>
                    <w:numPr>
                      <w:ilvl w:val="0"/>
                      <w:numId w:val="41"/>
                    </w:numPr>
                    <w:spacing w:after="0" w:line="240" w:lineRule="auto"/>
                    <w:rPr>
                      <w:rFonts w:eastAsia="Times New Roman" w:cstheme="minorHAnsi"/>
                      <w:bCs/>
                      <w:sz w:val="22"/>
                      <w:szCs w:val="22"/>
                      <w:lang w:eastAsia="en-GB"/>
                    </w:rPr>
                  </w:pPr>
                  <w:r w:rsidRPr="00DB4153">
                    <w:rPr>
                      <w:rFonts w:eastAsia="Times New Roman" w:cstheme="minorHAnsi"/>
                      <w:bCs/>
                      <w:sz w:val="22"/>
                      <w:szCs w:val="22"/>
                      <w:lang w:eastAsia="en-GB"/>
                    </w:rPr>
                    <w:t>Skilled problem solver, able to investigate and breakdown underlying issues and identify potential implications.</w:t>
                  </w:r>
                </w:p>
                <w:p w14:paraId="21DB47EB" w14:textId="77777777" w:rsidR="00156638" w:rsidRPr="00DB4153" w:rsidRDefault="00156638" w:rsidP="00D6137B">
                  <w:pPr>
                    <w:pStyle w:val="ListParagraph"/>
                    <w:spacing w:after="0" w:line="240" w:lineRule="auto"/>
                    <w:rPr>
                      <w:rFonts w:eastAsia="Times New Roman" w:cstheme="minorHAnsi"/>
                      <w:bCs/>
                      <w:sz w:val="22"/>
                      <w:szCs w:val="22"/>
                      <w:lang w:eastAsia="en-GB"/>
                    </w:rPr>
                  </w:pPr>
                </w:p>
              </w:tc>
            </w:tr>
            <w:tr w:rsidR="00156638" w:rsidRPr="006F6664" w14:paraId="53C8A525" w14:textId="77777777" w:rsidTr="00DB4153">
              <w:trPr>
                <w:gridBefore w:val="1"/>
                <w:wBefore w:w="8" w:type="dxa"/>
                <w:trHeight w:hRule="exact" w:val="3007"/>
              </w:trPr>
              <w:tc>
                <w:tcPr>
                  <w:tcW w:w="10237" w:type="dxa"/>
                  <w:gridSpan w:val="2"/>
                  <w:tcBorders>
                    <w:top w:val="single" w:sz="6" w:space="0" w:color="auto"/>
                    <w:left w:val="single" w:sz="6" w:space="0" w:color="auto"/>
                    <w:bottom w:val="single" w:sz="6" w:space="0" w:color="auto"/>
                    <w:right w:val="single" w:sz="6" w:space="0" w:color="auto"/>
                  </w:tcBorders>
                </w:tcPr>
                <w:p w14:paraId="0BB8C28E" w14:textId="77777777" w:rsidR="00156638" w:rsidRPr="00DB4153" w:rsidRDefault="00156638" w:rsidP="006F6664">
                  <w:pPr>
                    <w:overflowPunct w:val="0"/>
                    <w:autoSpaceDE w:val="0"/>
                    <w:autoSpaceDN w:val="0"/>
                    <w:adjustRightInd w:val="0"/>
                    <w:spacing w:after="0" w:line="240" w:lineRule="auto"/>
                    <w:textAlignment w:val="baseline"/>
                    <w:rPr>
                      <w:rFonts w:eastAsia="Times New Roman" w:cstheme="minorHAnsi"/>
                      <w:b/>
                      <w:sz w:val="22"/>
                      <w:szCs w:val="22"/>
                    </w:rPr>
                  </w:pPr>
                  <w:r w:rsidRPr="00DB4153">
                    <w:rPr>
                      <w:rFonts w:eastAsia="Times New Roman" w:cstheme="minorHAnsi"/>
                      <w:b/>
                      <w:sz w:val="22"/>
                      <w:szCs w:val="22"/>
                    </w:rPr>
                    <w:t>People skills</w:t>
                  </w:r>
                </w:p>
                <w:p w14:paraId="076C262A" w14:textId="77777777" w:rsidR="006F6664" w:rsidRPr="00DB4153" w:rsidRDefault="006F6664" w:rsidP="006F6664">
                  <w:pPr>
                    <w:pStyle w:val="ListParagraph"/>
                    <w:spacing w:after="0" w:line="240" w:lineRule="auto"/>
                    <w:rPr>
                      <w:rFonts w:eastAsia="Times New Roman" w:cstheme="minorHAnsi"/>
                      <w:bCs/>
                      <w:sz w:val="16"/>
                      <w:szCs w:val="16"/>
                    </w:rPr>
                  </w:pPr>
                </w:p>
                <w:p w14:paraId="4A0C8B8A" w14:textId="64FF6A50" w:rsidR="00156638" w:rsidRPr="00DB4153" w:rsidRDefault="00156638" w:rsidP="006F6664">
                  <w:pPr>
                    <w:pStyle w:val="ListParagraph"/>
                    <w:numPr>
                      <w:ilvl w:val="0"/>
                      <w:numId w:val="42"/>
                    </w:numPr>
                    <w:spacing w:after="0" w:line="240" w:lineRule="auto"/>
                    <w:rPr>
                      <w:rFonts w:eastAsia="Times New Roman" w:cstheme="minorHAnsi"/>
                      <w:bCs/>
                      <w:sz w:val="22"/>
                      <w:szCs w:val="22"/>
                    </w:rPr>
                  </w:pPr>
                  <w:r w:rsidRPr="00DB4153">
                    <w:rPr>
                      <w:rFonts w:eastAsia="Times New Roman" w:cstheme="minorHAnsi"/>
                      <w:bCs/>
                      <w:sz w:val="22"/>
                      <w:szCs w:val="22"/>
                    </w:rPr>
                    <w:t>Ability to establish and maintain positive, respectful and mutually beneficial working relationships with key stakeholders w</w:t>
                  </w:r>
                  <w:r w:rsidR="00D6137B">
                    <w:rPr>
                      <w:rFonts w:eastAsia="Times New Roman" w:cstheme="minorHAnsi"/>
                      <w:bCs/>
                      <w:sz w:val="22"/>
                      <w:szCs w:val="22"/>
                    </w:rPr>
                    <w:t xml:space="preserve">hich </w:t>
                  </w:r>
                  <w:r w:rsidRPr="00DB4153">
                    <w:rPr>
                      <w:rFonts w:eastAsia="Times New Roman" w:cstheme="minorHAnsi"/>
                      <w:bCs/>
                      <w:sz w:val="22"/>
                      <w:szCs w:val="22"/>
                    </w:rPr>
                    <w:t>have the ability to support and challenge at their core.</w:t>
                  </w:r>
                </w:p>
                <w:p w14:paraId="5E5211AF" w14:textId="77777777" w:rsidR="00156638" w:rsidRPr="00DB4153" w:rsidRDefault="00156638" w:rsidP="006F6664">
                  <w:pPr>
                    <w:pStyle w:val="ListParagraph"/>
                    <w:numPr>
                      <w:ilvl w:val="0"/>
                      <w:numId w:val="42"/>
                    </w:numPr>
                    <w:spacing w:after="0" w:line="240" w:lineRule="auto"/>
                    <w:rPr>
                      <w:rFonts w:eastAsia="Times New Roman" w:cstheme="minorHAnsi"/>
                      <w:bCs/>
                      <w:sz w:val="22"/>
                      <w:szCs w:val="22"/>
                    </w:rPr>
                  </w:pPr>
                  <w:r w:rsidRPr="00DB4153">
                    <w:rPr>
                      <w:rFonts w:eastAsia="Times New Roman" w:cstheme="minorHAnsi"/>
                      <w:bCs/>
                      <w:sz w:val="22"/>
                      <w:szCs w:val="22"/>
                    </w:rPr>
                    <w:t>A commitment to team and the benefits of working collaboratively with others.</w:t>
                  </w:r>
                </w:p>
                <w:p w14:paraId="0D7D5DA4" w14:textId="77777777" w:rsidR="00156638" w:rsidRPr="00DB4153" w:rsidRDefault="00156638" w:rsidP="006F6664">
                  <w:pPr>
                    <w:pStyle w:val="ListParagraph"/>
                    <w:numPr>
                      <w:ilvl w:val="0"/>
                      <w:numId w:val="42"/>
                    </w:numPr>
                    <w:overflowPunct w:val="0"/>
                    <w:autoSpaceDE w:val="0"/>
                    <w:autoSpaceDN w:val="0"/>
                    <w:adjustRightInd w:val="0"/>
                    <w:spacing w:after="0" w:line="240" w:lineRule="auto"/>
                    <w:textAlignment w:val="baseline"/>
                    <w:rPr>
                      <w:rFonts w:eastAsia="Times New Roman" w:cstheme="minorHAnsi"/>
                      <w:bCs/>
                      <w:sz w:val="22"/>
                      <w:szCs w:val="22"/>
                    </w:rPr>
                  </w:pPr>
                  <w:r w:rsidRPr="00DB4153">
                    <w:rPr>
                      <w:rFonts w:eastAsia="Times New Roman" w:cstheme="minorHAnsi"/>
                      <w:bCs/>
                      <w:sz w:val="22"/>
                      <w:szCs w:val="22"/>
                    </w:rPr>
                    <w:t>Demonstrated self-belief and self-awareness, having confidence in one’s judgement and resilience in adversity, and managing emotions effectively.</w:t>
                  </w:r>
                </w:p>
                <w:p w14:paraId="1D7E01BF" w14:textId="77777777" w:rsidR="00156638" w:rsidRPr="00DB4153" w:rsidRDefault="00156638" w:rsidP="006F6664">
                  <w:pPr>
                    <w:pStyle w:val="ListParagraph"/>
                    <w:numPr>
                      <w:ilvl w:val="0"/>
                      <w:numId w:val="42"/>
                    </w:numPr>
                    <w:overflowPunct w:val="0"/>
                    <w:autoSpaceDE w:val="0"/>
                    <w:autoSpaceDN w:val="0"/>
                    <w:adjustRightInd w:val="0"/>
                    <w:spacing w:after="0" w:line="240" w:lineRule="auto"/>
                    <w:textAlignment w:val="baseline"/>
                    <w:rPr>
                      <w:rFonts w:eastAsia="Times New Roman" w:cstheme="minorHAnsi"/>
                      <w:b/>
                      <w:sz w:val="22"/>
                      <w:szCs w:val="22"/>
                    </w:rPr>
                  </w:pPr>
                  <w:r w:rsidRPr="00DB4153">
                    <w:rPr>
                      <w:rFonts w:eastAsia="Times New Roman" w:cstheme="minorHAnsi"/>
                      <w:bCs/>
                      <w:sz w:val="22"/>
                      <w:szCs w:val="22"/>
                      <w:lang w:eastAsia="en-GB"/>
                    </w:rPr>
                    <w:t>Adaptability, a positive attitude to change and a willingness to learn.</w:t>
                  </w:r>
                </w:p>
                <w:p w14:paraId="0615B376" w14:textId="77777777" w:rsidR="00156638" w:rsidRPr="00DB4153" w:rsidRDefault="00156638" w:rsidP="006F6664">
                  <w:pPr>
                    <w:pStyle w:val="ListParagraph"/>
                    <w:numPr>
                      <w:ilvl w:val="0"/>
                      <w:numId w:val="42"/>
                    </w:numPr>
                    <w:overflowPunct w:val="0"/>
                    <w:autoSpaceDE w:val="0"/>
                    <w:autoSpaceDN w:val="0"/>
                    <w:adjustRightInd w:val="0"/>
                    <w:spacing w:after="0" w:line="240" w:lineRule="auto"/>
                    <w:textAlignment w:val="baseline"/>
                    <w:rPr>
                      <w:rFonts w:eastAsia="Times New Roman" w:cstheme="minorHAnsi"/>
                      <w:b/>
                      <w:sz w:val="22"/>
                      <w:szCs w:val="22"/>
                    </w:rPr>
                  </w:pPr>
                  <w:r w:rsidRPr="00DB4153">
                    <w:rPr>
                      <w:rFonts w:eastAsia="Times New Roman" w:cstheme="minorHAnsi"/>
                      <w:bCs/>
                      <w:sz w:val="22"/>
                      <w:szCs w:val="22"/>
                      <w:lang w:eastAsia="en-GB"/>
                    </w:rPr>
                    <w:t>Able to ‘lead-up’, lead collaboratively and empower, honour and receive the leadership of others</w:t>
                  </w:r>
                </w:p>
                <w:p w14:paraId="09927CC1" w14:textId="77777777" w:rsidR="00156638" w:rsidRPr="00DB4153" w:rsidRDefault="00156638" w:rsidP="006F6664">
                  <w:pPr>
                    <w:overflowPunct w:val="0"/>
                    <w:autoSpaceDE w:val="0"/>
                    <w:autoSpaceDN w:val="0"/>
                    <w:adjustRightInd w:val="0"/>
                    <w:spacing w:before="100" w:beforeAutospacing="1" w:after="100" w:afterAutospacing="1" w:line="240" w:lineRule="auto"/>
                    <w:textAlignment w:val="baseline"/>
                    <w:rPr>
                      <w:rFonts w:eastAsia="Times New Roman" w:cstheme="minorHAnsi"/>
                      <w:b/>
                      <w:sz w:val="22"/>
                      <w:szCs w:val="22"/>
                    </w:rPr>
                  </w:pPr>
                </w:p>
              </w:tc>
            </w:tr>
            <w:tr w:rsidR="00156638" w:rsidRPr="006F6664" w14:paraId="7089CC3D" w14:textId="77777777" w:rsidTr="00DB4153">
              <w:trPr>
                <w:gridBefore w:val="1"/>
                <w:wBefore w:w="8" w:type="dxa"/>
                <w:trHeight w:hRule="exact" w:val="1853"/>
              </w:trPr>
              <w:tc>
                <w:tcPr>
                  <w:tcW w:w="10237" w:type="dxa"/>
                  <w:gridSpan w:val="2"/>
                  <w:tcBorders>
                    <w:top w:val="single" w:sz="6" w:space="0" w:color="auto"/>
                    <w:left w:val="single" w:sz="6" w:space="0" w:color="auto"/>
                    <w:bottom w:val="single" w:sz="6" w:space="0" w:color="auto"/>
                    <w:right w:val="single" w:sz="6" w:space="0" w:color="auto"/>
                  </w:tcBorders>
                </w:tcPr>
                <w:p w14:paraId="53745CA6" w14:textId="77777777" w:rsidR="00156638" w:rsidRPr="00DB4153" w:rsidRDefault="00156638" w:rsidP="006F6664">
                  <w:pPr>
                    <w:overflowPunct w:val="0"/>
                    <w:autoSpaceDE w:val="0"/>
                    <w:autoSpaceDN w:val="0"/>
                    <w:adjustRightInd w:val="0"/>
                    <w:spacing w:after="0" w:line="240" w:lineRule="auto"/>
                    <w:textAlignment w:val="baseline"/>
                    <w:rPr>
                      <w:rFonts w:eastAsia="Times New Roman" w:cstheme="minorHAnsi"/>
                      <w:b/>
                      <w:sz w:val="22"/>
                      <w:szCs w:val="22"/>
                    </w:rPr>
                  </w:pPr>
                  <w:r w:rsidRPr="00DB4153">
                    <w:rPr>
                      <w:rFonts w:eastAsia="Times New Roman" w:cstheme="minorHAnsi"/>
                      <w:b/>
                      <w:sz w:val="22"/>
                      <w:szCs w:val="22"/>
                    </w:rPr>
                    <w:lastRenderedPageBreak/>
                    <w:t>Communication</w:t>
                  </w:r>
                </w:p>
                <w:p w14:paraId="7895CD4A" w14:textId="77777777" w:rsidR="006F6664" w:rsidRPr="00DB4153" w:rsidRDefault="006F6664" w:rsidP="006F6664">
                  <w:pPr>
                    <w:pStyle w:val="ListParagraph"/>
                    <w:spacing w:after="0" w:line="240" w:lineRule="auto"/>
                    <w:rPr>
                      <w:rFonts w:eastAsia="Times New Roman" w:cstheme="minorHAnsi"/>
                      <w:sz w:val="22"/>
                      <w:szCs w:val="22"/>
                    </w:rPr>
                  </w:pPr>
                </w:p>
                <w:p w14:paraId="32132ED6" w14:textId="6B24A9DF" w:rsidR="00156638" w:rsidRPr="00DB4153" w:rsidRDefault="00156638" w:rsidP="006F6664">
                  <w:pPr>
                    <w:pStyle w:val="ListParagraph"/>
                    <w:numPr>
                      <w:ilvl w:val="0"/>
                      <w:numId w:val="43"/>
                    </w:numPr>
                    <w:spacing w:after="0" w:line="240" w:lineRule="auto"/>
                    <w:rPr>
                      <w:rFonts w:eastAsia="Times New Roman" w:cstheme="minorHAnsi"/>
                      <w:sz w:val="22"/>
                      <w:szCs w:val="22"/>
                    </w:rPr>
                  </w:pPr>
                  <w:r w:rsidRPr="00DB4153">
                    <w:rPr>
                      <w:rFonts w:eastAsia="Times New Roman" w:cstheme="minorHAnsi"/>
                      <w:sz w:val="22"/>
                      <w:szCs w:val="22"/>
                    </w:rPr>
                    <w:t xml:space="preserve">Effective and persuasive written and oral communication skills, including presentations and report writing, that are intentionally tailored for the audience. </w:t>
                  </w:r>
                </w:p>
                <w:p w14:paraId="24F89C1D" w14:textId="77777777" w:rsidR="00156638" w:rsidRPr="00DB4153" w:rsidRDefault="00156638" w:rsidP="006F6664">
                  <w:pPr>
                    <w:pStyle w:val="ListParagraph"/>
                    <w:numPr>
                      <w:ilvl w:val="0"/>
                      <w:numId w:val="43"/>
                    </w:numPr>
                    <w:overflowPunct w:val="0"/>
                    <w:autoSpaceDE w:val="0"/>
                    <w:autoSpaceDN w:val="0"/>
                    <w:adjustRightInd w:val="0"/>
                    <w:spacing w:after="0" w:line="240" w:lineRule="auto"/>
                    <w:textAlignment w:val="baseline"/>
                    <w:rPr>
                      <w:rFonts w:eastAsia="Times New Roman" w:cstheme="minorHAnsi"/>
                      <w:sz w:val="22"/>
                      <w:szCs w:val="22"/>
                    </w:rPr>
                  </w:pPr>
                  <w:r w:rsidRPr="00DB4153">
                    <w:rPr>
                      <w:rFonts w:eastAsia="Times New Roman" w:cstheme="minorHAnsi"/>
                      <w:sz w:val="22"/>
                      <w:szCs w:val="22"/>
                    </w:rPr>
                    <w:t>Respectful relationships/valuing all theological perspectives and traditions, able to work with lay and clergy leaders effectively.</w:t>
                  </w:r>
                </w:p>
              </w:tc>
            </w:tr>
          </w:tbl>
          <w:p w14:paraId="3729585A" w14:textId="77777777" w:rsidR="00DB4153" w:rsidRDefault="00DB4153" w:rsidP="006F6664">
            <w:pPr>
              <w:spacing w:line="240" w:lineRule="auto"/>
              <w:rPr>
                <w:rFonts w:cstheme="minorHAnsi"/>
                <w:b/>
                <w:bCs/>
              </w:rPr>
            </w:pPr>
          </w:p>
          <w:p w14:paraId="0E9CF218" w14:textId="2577C681" w:rsidR="00D52E9F" w:rsidRPr="006F6664" w:rsidRDefault="00D52E9F" w:rsidP="006F6664">
            <w:pPr>
              <w:spacing w:line="240" w:lineRule="auto"/>
              <w:rPr>
                <w:rFonts w:cstheme="minorHAnsi"/>
                <w:b/>
                <w:bCs/>
              </w:rPr>
            </w:pPr>
            <w:r w:rsidRPr="006F6664">
              <w:rPr>
                <w:rFonts w:cstheme="minorHAnsi"/>
                <w:b/>
                <w:bCs/>
              </w:rPr>
              <w:t>S</w:t>
            </w:r>
            <w:r w:rsidR="00DB4153">
              <w:rPr>
                <w:rFonts w:cstheme="minorHAnsi"/>
                <w:b/>
                <w:bCs/>
              </w:rPr>
              <w:t>TAFF BENEFITS</w:t>
            </w:r>
          </w:p>
        </w:tc>
      </w:tr>
      <w:tr w:rsidR="00AB1FCB" w:rsidRPr="006F6664" w14:paraId="1750138C" w14:textId="77777777" w:rsidTr="006F6664">
        <w:trPr>
          <w:trHeight w:val="652"/>
        </w:trPr>
        <w:tc>
          <w:tcPr>
            <w:tcW w:w="10470" w:type="dxa"/>
            <w:gridSpan w:val="2"/>
          </w:tcPr>
          <w:tbl>
            <w:tblPr>
              <w:tblpPr w:leftFromText="180" w:rightFromText="180" w:vertAnchor="text" w:horzAnchor="margin" w:tblpY="-62"/>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8080"/>
            </w:tblGrid>
            <w:tr w:rsidR="00CA2281" w:rsidRPr="006F6664" w14:paraId="699FE084" w14:textId="77777777" w:rsidTr="00CA2281">
              <w:trPr>
                <w:cantSplit/>
              </w:trPr>
              <w:tc>
                <w:tcPr>
                  <w:tcW w:w="10343" w:type="dxa"/>
                  <w:gridSpan w:val="2"/>
                  <w:shd w:val="clear" w:color="auto" w:fill="CCCCFF"/>
                </w:tcPr>
                <w:p w14:paraId="343ED5E1" w14:textId="77777777" w:rsidR="00CA2281" w:rsidRPr="006F6664" w:rsidRDefault="00CA2281" w:rsidP="00CA2281">
                  <w:pPr>
                    <w:rPr>
                      <w:rFonts w:cstheme="minorHAnsi"/>
                      <w:b/>
                      <w:bCs/>
                    </w:rPr>
                  </w:pPr>
                  <w:r w:rsidRPr="006F6664">
                    <w:rPr>
                      <w:rFonts w:cstheme="minorHAnsi"/>
                      <w:b/>
                      <w:bCs/>
                    </w:rPr>
                    <w:lastRenderedPageBreak/>
                    <w:t>Benefits</w:t>
                  </w:r>
                </w:p>
              </w:tc>
            </w:tr>
            <w:tr w:rsidR="00CA2281" w:rsidRPr="006F6664" w14:paraId="20F517A0" w14:textId="77777777" w:rsidTr="00CA2281">
              <w:trPr>
                <w:cantSplit/>
              </w:trPr>
              <w:tc>
                <w:tcPr>
                  <w:tcW w:w="2263" w:type="dxa"/>
                </w:tcPr>
                <w:p w14:paraId="3575289B" w14:textId="77777777" w:rsidR="00CA2281" w:rsidRPr="006F6664" w:rsidRDefault="00CA2281" w:rsidP="00CA2281">
                  <w:pPr>
                    <w:rPr>
                      <w:rFonts w:cstheme="minorHAnsi"/>
                      <w:b/>
                      <w:bCs/>
                    </w:rPr>
                  </w:pPr>
                  <w:r w:rsidRPr="006F6664">
                    <w:rPr>
                      <w:rFonts w:cstheme="minorHAnsi"/>
                      <w:b/>
                      <w:bCs/>
                    </w:rPr>
                    <w:t>Salary</w:t>
                  </w:r>
                </w:p>
              </w:tc>
              <w:tc>
                <w:tcPr>
                  <w:tcW w:w="8080" w:type="dxa"/>
                </w:tcPr>
                <w:p w14:paraId="6AA3976D" w14:textId="77777777" w:rsidR="00CA2281" w:rsidRPr="00D6137B" w:rsidRDefault="00CA2281" w:rsidP="00CA2281">
                  <w:pPr>
                    <w:rPr>
                      <w:rFonts w:cstheme="minorHAnsi"/>
                      <w:bCs/>
                      <w:sz w:val="22"/>
                      <w:szCs w:val="22"/>
                    </w:rPr>
                  </w:pPr>
                  <w:r w:rsidRPr="00D6137B">
                    <w:rPr>
                      <w:rFonts w:cstheme="minorHAnsi"/>
                      <w:bCs/>
                      <w:sz w:val="22"/>
                      <w:szCs w:val="22"/>
                    </w:rPr>
                    <w:t>Approx. £40,462.00 pa (pro rata for part time employees)</w:t>
                  </w:r>
                </w:p>
              </w:tc>
            </w:tr>
            <w:tr w:rsidR="00CA2281" w:rsidRPr="006F6664" w14:paraId="09E5138E" w14:textId="77777777" w:rsidTr="00CA2281">
              <w:trPr>
                <w:cantSplit/>
              </w:trPr>
              <w:tc>
                <w:tcPr>
                  <w:tcW w:w="2263" w:type="dxa"/>
                </w:tcPr>
                <w:p w14:paraId="75982598" w14:textId="77777777" w:rsidR="00CA2281" w:rsidRPr="006F6664" w:rsidRDefault="00CA2281" w:rsidP="00CA2281">
                  <w:pPr>
                    <w:rPr>
                      <w:rFonts w:cstheme="minorHAnsi"/>
                      <w:b/>
                      <w:bCs/>
                    </w:rPr>
                  </w:pPr>
                  <w:r w:rsidRPr="006F6664">
                    <w:rPr>
                      <w:rFonts w:cstheme="minorHAnsi"/>
                      <w:b/>
                      <w:bCs/>
                    </w:rPr>
                    <w:t>Pension</w:t>
                  </w:r>
                </w:p>
              </w:tc>
              <w:tc>
                <w:tcPr>
                  <w:tcW w:w="8080" w:type="dxa"/>
                </w:tcPr>
                <w:p w14:paraId="68E73B91" w14:textId="727A0398" w:rsidR="00CA2281" w:rsidRPr="00D6137B" w:rsidRDefault="00CA2281" w:rsidP="00CA2281">
                  <w:pPr>
                    <w:rPr>
                      <w:rFonts w:cstheme="minorHAnsi"/>
                      <w:sz w:val="22"/>
                      <w:szCs w:val="22"/>
                    </w:rPr>
                  </w:pPr>
                  <w:r w:rsidRPr="00D6137B">
                    <w:rPr>
                      <w:rFonts w:cstheme="minorHAnsi"/>
                      <w:sz w:val="22"/>
                      <w:szCs w:val="22"/>
                    </w:rPr>
                    <w:t>A non-contributory, deﬁned contributions scheme (employer’s contribution is 15% of salary)</w:t>
                  </w:r>
                </w:p>
              </w:tc>
            </w:tr>
            <w:tr w:rsidR="00CA2281" w:rsidRPr="006F6664" w14:paraId="49FC7892" w14:textId="77777777" w:rsidTr="00CA2281">
              <w:trPr>
                <w:cantSplit/>
              </w:trPr>
              <w:tc>
                <w:tcPr>
                  <w:tcW w:w="2263" w:type="dxa"/>
                </w:tcPr>
                <w:p w14:paraId="342BD4F3" w14:textId="77777777" w:rsidR="00CA2281" w:rsidRPr="006F6664" w:rsidRDefault="00CA2281" w:rsidP="00CA2281">
                  <w:pPr>
                    <w:rPr>
                      <w:rFonts w:cstheme="minorHAnsi"/>
                      <w:b/>
                      <w:bCs/>
                    </w:rPr>
                  </w:pPr>
                  <w:r w:rsidRPr="006F6664">
                    <w:rPr>
                      <w:rFonts w:cstheme="minorHAnsi"/>
                      <w:b/>
                      <w:bCs/>
                    </w:rPr>
                    <w:t>Car</w:t>
                  </w:r>
                </w:p>
              </w:tc>
              <w:tc>
                <w:tcPr>
                  <w:tcW w:w="8080" w:type="dxa"/>
                </w:tcPr>
                <w:p w14:paraId="1095481F" w14:textId="7839B788" w:rsidR="00CA2281" w:rsidRPr="00D6137B" w:rsidRDefault="00CA2281" w:rsidP="00CA2281">
                  <w:pPr>
                    <w:rPr>
                      <w:rFonts w:cstheme="minorHAnsi"/>
                      <w:bCs/>
                      <w:sz w:val="22"/>
                      <w:szCs w:val="22"/>
                    </w:rPr>
                  </w:pPr>
                  <w:r w:rsidRPr="00D6137B">
                    <w:rPr>
                      <w:rFonts w:cstheme="minorHAnsi"/>
                      <w:bCs/>
                      <w:sz w:val="22"/>
                      <w:szCs w:val="22"/>
                    </w:rPr>
                    <w:t>Mileage paid at 45ppm</w:t>
                  </w:r>
                </w:p>
              </w:tc>
            </w:tr>
            <w:tr w:rsidR="00CA2281" w:rsidRPr="006F6664" w14:paraId="1CF84131" w14:textId="77777777" w:rsidTr="00CA2281">
              <w:trPr>
                <w:cantSplit/>
              </w:trPr>
              <w:tc>
                <w:tcPr>
                  <w:tcW w:w="2263" w:type="dxa"/>
                </w:tcPr>
                <w:p w14:paraId="75AA526D" w14:textId="77777777" w:rsidR="00CA2281" w:rsidRPr="006F6664" w:rsidRDefault="00CA2281" w:rsidP="00CA2281">
                  <w:pPr>
                    <w:rPr>
                      <w:rFonts w:cstheme="minorHAnsi"/>
                      <w:b/>
                      <w:bCs/>
                    </w:rPr>
                  </w:pPr>
                  <w:r w:rsidRPr="006F6664">
                    <w:rPr>
                      <w:rFonts w:cstheme="minorHAnsi"/>
                      <w:b/>
                      <w:bCs/>
                    </w:rPr>
                    <w:t>Office provision</w:t>
                  </w:r>
                </w:p>
              </w:tc>
              <w:tc>
                <w:tcPr>
                  <w:tcW w:w="8080" w:type="dxa"/>
                </w:tcPr>
                <w:p w14:paraId="22291430" w14:textId="6E309255" w:rsidR="00CA2281" w:rsidRPr="00D6137B" w:rsidRDefault="00CA2281" w:rsidP="00CA2281">
                  <w:pPr>
                    <w:rPr>
                      <w:rFonts w:cstheme="minorHAnsi"/>
                      <w:bCs/>
                      <w:sz w:val="22"/>
                      <w:szCs w:val="22"/>
                    </w:rPr>
                  </w:pPr>
                  <w:r w:rsidRPr="00D6137B">
                    <w:rPr>
                      <w:rFonts w:cstheme="minorHAnsi"/>
                      <w:bCs/>
                      <w:sz w:val="22"/>
                      <w:szCs w:val="22"/>
                    </w:rPr>
                    <w:t>Office space in Church House, Penrith</w:t>
                  </w:r>
                </w:p>
              </w:tc>
            </w:tr>
            <w:tr w:rsidR="00CA2281" w:rsidRPr="006F6664" w14:paraId="247059F2" w14:textId="77777777" w:rsidTr="00CA2281">
              <w:trPr>
                <w:cantSplit/>
              </w:trPr>
              <w:tc>
                <w:tcPr>
                  <w:tcW w:w="2263" w:type="dxa"/>
                </w:tcPr>
                <w:p w14:paraId="7AE9C0C6" w14:textId="77777777" w:rsidR="00CA2281" w:rsidRPr="006F6664" w:rsidRDefault="00CA2281" w:rsidP="00CA2281">
                  <w:pPr>
                    <w:rPr>
                      <w:rFonts w:cstheme="minorHAnsi"/>
                      <w:b/>
                      <w:bCs/>
                    </w:rPr>
                  </w:pPr>
                  <w:r w:rsidRPr="006F6664">
                    <w:rPr>
                      <w:rFonts w:cstheme="minorHAnsi"/>
                      <w:b/>
                      <w:bCs/>
                    </w:rPr>
                    <w:t>Mobile phone</w:t>
                  </w:r>
                </w:p>
              </w:tc>
              <w:tc>
                <w:tcPr>
                  <w:tcW w:w="8080" w:type="dxa"/>
                </w:tcPr>
                <w:p w14:paraId="7495732C" w14:textId="0FEC0A44" w:rsidR="00CA2281" w:rsidRPr="00D6137B" w:rsidRDefault="00CA2281" w:rsidP="00CA2281">
                  <w:pPr>
                    <w:rPr>
                      <w:rFonts w:cstheme="minorHAnsi"/>
                      <w:bCs/>
                      <w:sz w:val="22"/>
                      <w:szCs w:val="22"/>
                    </w:rPr>
                  </w:pPr>
                  <w:r w:rsidRPr="00D6137B">
                    <w:rPr>
                      <w:rFonts w:cstheme="minorHAnsi"/>
                      <w:bCs/>
                      <w:sz w:val="22"/>
                      <w:szCs w:val="22"/>
                    </w:rPr>
                    <w:t>Smartphone with remote access to email</w:t>
                  </w:r>
                </w:p>
              </w:tc>
            </w:tr>
            <w:tr w:rsidR="00CA2281" w:rsidRPr="006F6664" w14:paraId="47AFC142" w14:textId="77777777" w:rsidTr="00CA2281">
              <w:trPr>
                <w:cantSplit/>
              </w:trPr>
              <w:tc>
                <w:tcPr>
                  <w:tcW w:w="2263" w:type="dxa"/>
                </w:tcPr>
                <w:p w14:paraId="05374F3E" w14:textId="77777777" w:rsidR="00CA2281" w:rsidRPr="006F6664" w:rsidRDefault="00CA2281" w:rsidP="00CA2281">
                  <w:pPr>
                    <w:rPr>
                      <w:rFonts w:cstheme="minorHAnsi"/>
                      <w:b/>
                      <w:bCs/>
                    </w:rPr>
                  </w:pPr>
                  <w:r w:rsidRPr="006F6664">
                    <w:rPr>
                      <w:rFonts w:cstheme="minorHAnsi"/>
                      <w:b/>
                      <w:bCs/>
                    </w:rPr>
                    <w:t>Working pattern</w:t>
                  </w:r>
                </w:p>
              </w:tc>
              <w:tc>
                <w:tcPr>
                  <w:tcW w:w="8080" w:type="dxa"/>
                </w:tcPr>
                <w:p w14:paraId="12B5133D" w14:textId="77777777" w:rsidR="00CA2281" w:rsidRPr="00D6137B" w:rsidRDefault="00CA2281" w:rsidP="00CA2281">
                  <w:pPr>
                    <w:overflowPunct w:val="0"/>
                    <w:autoSpaceDE w:val="0"/>
                    <w:autoSpaceDN w:val="0"/>
                    <w:adjustRightInd w:val="0"/>
                    <w:spacing w:after="0" w:line="240" w:lineRule="auto"/>
                    <w:textAlignment w:val="baseline"/>
                    <w:rPr>
                      <w:rFonts w:eastAsia="Times New Roman" w:cstheme="minorHAnsi"/>
                      <w:sz w:val="22"/>
                      <w:szCs w:val="22"/>
                    </w:rPr>
                  </w:pPr>
                  <w:r w:rsidRPr="00D6137B">
                    <w:rPr>
                      <w:rFonts w:eastAsia="Times New Roman" w:cstheme="minorHAnsi"/>
                      <w:sz w:val="22"/>
                      <w:szCs w:val="22"/>
                    </w:rPr>
                    <w:t xml:space="preserve">This is a full-time position. Due to the nature of this role, regular travel and a willingness to work some evenings and occasional weekends (for one off events, occasional preaching and visits to churches) is necessary. The MMSI team is based at the Diocesan Office in Penrith, with much of our work with local leaders and parishes happening in local churches. </w:t>
                  </w:r>
                </w:p>
              </w:tc>
            </w:tr>
            <w:tr w:rsidR="00CA2281" w:rsidRPr="006F6664" w14:paraId="415343E1" w14:textId="77777777" w:rsidTr="00CA2281">
              <w:trPr>
                <w:cantSplit/>
              </w:trPr>
              <w:tc>
                <w:tcPr>
                  <w:tcW w:w="2263" w:type="dxa"/>
                </w:tcPr>
                <w:p w14:paraId="3C95E05C" w14:textId="77777777" w:rsidR="00CA2281" w:rsidRPr="006F6664" w:rsidRDefault="00CA2281" w:rsidP="00CA2281">
                  <w:pPr>
                    <w:rPr>
                      <w:rFonts w:cstheme="minorHAnsi"/>
                      <w:b/>
                      <w:bCs/>
                    </w:rPr>
                  </w:pPr>
                  <w:r w:rsidRPr="006F6664">
                    <w:rPr>
                      <w:rFonts w:cstheme="minorHAnsi"/>
                      <w:b/>
                      <w:bCs/>
                    </w:rPr>
                    <w:t>Working expenses</w:t>
                  </w:r>
                </w:p>
              </w:tc>
              <w:tc>
                <w:tcPr>
                  <w:tcW w:w="8080" w:type="dxa"/>
                </w:tcPr>
                <w:p w14:paraId="5CCD0C07" w14:textId="77777777" w:rsidR="00CA2281" w:rsidRPr="00D6137B" w:rsidRDefault="00CA2281" w:rsidP="00CA2281">
                  <w:pPr>
                    <w:rPr>
                      <w:rFonts w:cstheme="minorHAnsi"/>
                      <w:bCs/>
                      <w:sz w:val="22"/>
                      <w:szCs w:val="22"/>
                    </w:rPr>
                  </w:pPr>
                  <w:r w:rsidRPr="00D6137B">
                    <w:rPr>
                      <w:rFonts w:cstheme="minorHAnsi"/>
                      <w:bCs/>
                      <w:sz w:val="22"/>
                      <w:szCs w:val="22"/>
                    </w:rPr>
                    <w:t>Funded as appropriate</w:t>
                  </w:r>
                </w:p>
              </w:tc>
            </w:tr>
            <w:tr w:rsidR="00CA2281" w:rsidRPr="006F6664" w14:paraId="656D26E7" w14:textId="77777777" w:rsidTr="00CA2281">
              <w:trPr>
                <w:cantSplit/>
              </w:trPr>
              <w:tc>
                <w:tcPr>
                  <w:tcW w:w="2263" w:type="dxa"/>
                </w:tcPr>
                <w:p w14:paraId="325FF8B0" w14:textId="77777777" w:rsidR="00CA2281" w:rsidRPr="006F6664" w:rsidRDefault="00CA2281" w:rsidP="00CA2281">
                  <w:pPr>
                    <w:rPr>
                      <w:rFonts w:cstheme="minorHAnsi"/>
                      <w:b/>
                      <w:bCs/>
                    </w:rPr>
                  </w:pPr>
                  <w:r w:rsidRPr="006F6664">
                    <w:rPr>
                      <w:rFonts w:cstheme="minorHAnsi"/>
                      <w:b/>
                      <w:bCs/>
                    </w:rPr>
                    <w:t>Other benefits</w:t>
                  </w:r>
                </w:p>
                <w:p w14:paraId="26D44BA2" w14:textId="77777777" w:rsidR="00CA2281" w:rsidRPr="006F6664" w:rsidRDefault="00CA2281" w:rsidP="00CA2281">
                  <w:pPr>
                    <w:rPr>
                      <w:rFonts w:cstheme="minorHAnsi"/>
                      <w:b/>
                      <w:bCs/>
                    </w:rPr>
                  </w:pPr>
                </w:p>
              </w:tc>
              <w:tc>
                <w:tcPr>
                  <w:tcW w:w="8080" w:type="dxa"/>
                </w:tcPr>
                <w:p w14:paraId="39665B92" w14:textId="77777777" w:rsidR="00CA2281" w:rsidRPr="00D6137B" w:rsidRDefault="00CA2281" w:rsidP="00CA2281">
                  <w:pPr>
                    <w:numPr>
                      <w:ilvl w:val="0"/>
                      <w:numId w:val="37"/>
                    </w:numPr>
                    <w:overflowPunct w:val="0"/>
                    <w:autoSpaceDE w:val="0"/>
                    <w:autoSpaceDN w:val="0"/>
                    <w:adjustRightInd w:val="0"/>
                    <w:spacing w:after="0" w:line="240" w:lineRule="auto"/>
                    <w:textAlignment w:val="baseline"/>
                    <w:rPr>
                      <w:rFonts w:cstheme="minorHAnsi"/>
                      <w:bCs/>
                      <w:sz w:val="22"/>
                      <w:szCs w:val="22"/>
                    </w:rPr>
                  </w:pPr>
                  <w:r w:rsidRPr="00D6137B">
                    <w:rPr>
                      <w:rFonts w:cstheme="minorHAnsi"/>
                      <w:bCs/>
                      <w:sz w:val="22"/>
                      <w:szCs w:val="22"/>
                    </w:rPr>
                    <w:t>34 days annual leave including public holidays (pro rata)</w:t>
                  </w:r>
                </w:p>
                <w:p w14:paraId="26D3C216" w14:textId="77777777" w:rsidR="00CA2281" w:rsidRPr="00D6137B" w:rsidRDefault="00CA2281" w:rsidP="00CA2281">
                  <w:pPr>
                    <w:numPr>
                      <w:ilvl w:val="0"/>
                      <w:numId w:val="37"/>
                    </w:numPr>
                    <w:overflowPunct w:val="0"/>
                    <w:autoSpaceDE w:val="0"/>
                    <w:autoSpaceDN w:val="0"/>
                    <w:adjustRightInd w:val="0"/>
                    <w:spacing w:after="0" w:line="240" w:lineRule="auto"/>
                    <w:textAlignment w:val="baseline"/>
                    <w:rPr>
                      <w:rFonts w:cstheme="minorHAnsi"/>
                      <w:bCs/>
                      <w:sz w:val="22"/>
                      <w:szCs w:val="22"/>
                    </w:rPr>
                  </w:pPr>
                  <w:r w:rsidRPr="00D6137B">
                    <w:rPr>
                      <w:rFonts w:cstheme="minorHAnsi"/>
                      <w:bCs/>
                      <w:sz w:val="22"/>
                      <w:szCs w:val="22"/>
                    </w:rPr>
                    <w:t>35 hrs a week flexi-time system in operation</w:t>
                  </w:r>
                </w:p>
                <w:p w14:paraId="24C99BDD" w14:textId="12FDB85C" w:rsidR="00CA2281" w:rsidRPr="00D6137B" w:rsidRDefault="00CA2281" w:rsidP="00CA2281">
                  <w:pPr>
                    <w:numPr>
                      <w:ilvl w:val="0"/>
                      <w:numId w:val="37"/>
                    </w:numPr>
                    <w:overflowPunct w:val="0"/>
                    <w:autoSpaceDE w:val="0"/>
                    <w:autoSpaceDN w:val="0"/>
                    <w:adjustRightInd w:val="0"/>
                    <w:spacing w:after="0" w:line="240" w:lineRule="auto"/>
                    <w:textAlignment w:val="baseline"/>
                    <w:rPr>
                      <w:rFonts w:cstheme="minorHAnsi"/>
                      <w:sz w:val="22"/>
                      <w:szCs w:val="22"/>
                    </w:rPr>
                  </w:pPr>
                  <w:r w:rsidRPr="00D6137B">
                    <w:rPr>
                      <w:rFonts w:cstheme="minorHAnsi"/>
                      <w:sz w:val="22"/>
                      <w:szCs w:val="22"/>
                    </w:rPr>
                    <w:t>Time off in lieu of hours worked at evenings and weekends</w:t>
                  </w:r>
                </w:p>
              </w:tc>
            </w:tr>
          </w:tbl>
          <w:p w14:paraId="02A88DAF" w14:textId="7BA4A055" w:rsidR="00AB1FCB" w:rsidRPr="006F6664" w:rsidRDefault="00AB1FCB" w:rsidP="001F4B27">
            <w:pPr>
              <w:rPr>
                <w:rFonts w:cstheme="minorHAnsi"/>
              </w:rPr>
            </w:pPr>
          </w:p>
        </w:tc>
      </w:tr>
      <w:tr w:rsidR="00AB1FCB" w:rsidRPr="006F6664" w14:paraId="677B7FD9" w14:textId="77777777" w:rsidTr="006F6664">
        <w:trPr>
          <w:trHeight w:val="109"/>
        </w:trPr>
        <w:tc>
          <w:tcPr>
            <w:tcW w:w="10470" w:type="dxa"/>
            <w:gridSpan w:val="2"/>
          </w:tcPr>
          <w:p w14:paraId="0076C54B" w14:textId="2E63DC39" w:rsidR="000C4347" w:rsidRPr="006F6664" w:rsidRDefault="000C4347" w:rsidP="008C5F42">
            <w:pPr>
              <w:rPr>
                <w:rFonts w:cstheme="minorHAnsi"/>
              </w:rPr>
            </w:pPr>
          </w:p>
        </w:tc>
      </w:tr>
      <w:tr w:rsidR="00AB1FCB" w:rsidRPr="006F6664" w14:paraId="65B9B053" w14:textId="77777777" w:rsidTr="006F6664">
        <w:trPr>
          <w:trHeight w:val="652"/>
        </w:trPr>
        <w:tc>
          <w:tcPr>
            <w:tcW w:w="10470" w:type="dxa"/>
            <w:gridSpan w:val="2"/>
          </w:tcPr>
          <w:p w14:paraId="07E48B1E" w14:textId="617F787A" w:rsidR="00AE11AF" w:rsidRPr="006F6664" w:rsidRDefault="00CA2281" w:rsidP="40157BDF">
            <w:pPr>
              <w:rPr>
                <w:rFonts w:cstheme="minorHAnsi"/>
                <w:noProof/>
              </w:rPr>
            </w:pPr>
            <w:bookmarkStart w:id="1" w:name="_Hlk198634215"/>
            <w:r w:rsidRPr="006F6664">
              <w:rPr>
                <w:rFonts w:cstheme="minorHAnsi"/>
                <w:b/>
                <w:bCs/>
                <w:shd w:val="clear" w:color="auto" w:fill="FFFFFF"/>
              </w:rPr>
              <w:t>NOTE -</w:t>
            </w:r>
            <w:r w:rsidRPr="006F6664">
              <w:rPr>
                <w:rFonts w:cstheme="minorHAnsi"/>
                <w:shd w:val="clear" w:color="auto" w:fill="FFFFFF"/>
              </w:rPr>
              <w:t xml:space="preserve"> This post is subject to an </w:t>
            </w:r>
            <w:r w:rsidRPr="006F6664">
              <w:rPr>
                <w:rFonts w:cstheme="minorHAnsi"/>
                <w:b/>
                <w:bCs/>
                <w:shd w:val="clear" w:color="auto" w:fill="FFFFFF"/>
              </w:rPr>
              <w:t>occupational requirement</w:t>
            </w:r>
            <w:r w:rsidRPr="006F6664">
              <w:rPr>
                <w:rFonts w:cstheme="minorHAnsi"/>
                <w:shd w:val="clear" w:color="auto" w:fill="FFFFFF"/>
              </w:rPr>
              <w:t xml:space="preserve"> that the postholder be </w:t>
            </w:r>
            <w:r w:rsidRPr="006F6664">
              <w:rPr>
                <w:rFonts w:cstheme="minorHAnsi"/>
                <w:b/>
                <w:bCs/>
                <w:shd w:val="clear" w:color="auto" w:fill="FFFFFF"/>
              </w:rPr>
              <w:t>a practising Christian</w:t>
            </w:r>
            <w:r w:rsidRPr="006F6664">
              <w:rPr>
                <w:rFonts w:cstheme="minorHAnsi"/>
                <w:shd w:val="clear" w:color="auto" w:fill="FFFFFF"/>
              </w:rPr>
              <w:t xml:space="preserve"> under Part 1 of Schedule 9 of the Equality Act 2010.</w:t>
            </w:r>
          </w:p>
        </w:tc>
      </w:tr>
    </w:tbl>
    <w:p w14:paraId="302FBE63" w14:textId="70F90F09" w:rsidR="009B77D2" w:rsidRPr="009255F5" w:rsidRDefault="004B7EA9">
      <w:pPr>
        <w:rPr>
          <w:sz w:val="28"/>
          <w:szCs w:val="28"/>
        </w:rPr>
      </w:pPr>
      <w:r>
        <w:rPr>
          <w:sz w:val="28"/>
          <w:szCs w:val="28"/>
        </w:rPr>
        <w:t xml:space="preserve"> </w:t>
      </w:r>
      <w:bookmarkEnd w:id="1"/>
    </w:p>
    <w:sectPr w:rsidR="009B77D2" w:rsidRPr="009255F5" w:rsidSect="00156638">
      <w:headerReference w:type="default" r:id="rId16"/>
      <w:footerReference w:type="default" r:id="rId17"/>
      <w:headerReference w:type="first" r:id="rId18"/>
      <w:footerReference w:type="first" r:id="rId19"/>
      <w:pgSz w:w="12240" w:h="15840" w:code="1"/>
      <w:pgMar w:top="851" w:right="851" w:bottom="957" w:left="851" w:header="720" w:footer="288" w:gutter="0"/>
      <w:cols w:space="28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F6861" w14:textId="77777777" w:rsidR="004B0D6D" w:rsidRDefault="004B0D6D" w:rsidP="007164F6">
      <w:pPr>
        <w:spacing w:after="0" w:line="240" w:lineRule="auto"/>
      </w:pPr>
      <w:r>
        <w:separator/>
      </w:r>
    </w:p>
  </w:endnote>
  <w:endnote w:type="continuationSeparator" w:id="0">
    <w:p w14:paraId="4B41E207" w14:textId="77777777" w:rsidR="004B0D6D" w:rsidRDefault="004B0D6D" w:rsidP="007164F6">
      <w:pPr>
        <w:spacing w:after="0" w:line="240" w:lineRule="auto"/>
      </w:pPr>
      <w:r>
        <w:continuationSeparator/>
      </w:r>
    </w:p>
  </w:endnote>
  <w:endnote w:type="continuationNotice" w:id="1">
    <w:p w14:paraId="5708EAF9" w14:textId="77777777" w:rsidR="004B0D6D" w:rsidRDefault="004B0D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swald-Light">
    <w:charset w:val="00"/>
    <w:family w:val="auto"/>
    <w:pitch w:val="variable"/>
    <w:sig w:usb0="20000207"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10E8E124" w14:paraId="776D047A" w14:textId="77777777" w:rsidTr="007A7838">
      <w:trPr>
        <w:trHeight w:val="300"/>
      </w:trPr>
      <w:tc>
        <w:tcPr>
          <w:tcW w:w="3510" w:type="dxa"/>
        </w:tcPr>
        <w:p w14:paraId="4ADE1DFC" w14:textId="1F565246" w:rsidR="10E8E124" w:rsidRDefault="10E8E124" w:rsidP="007A7838">
          <w:pPr>
            <w:pStyle w:val="Header"/>
            <w:ind w:left="-115"/>
            <w:jc w:val="left"/>
          </w:pPr>
        </w:p>
      </w:tc>
      <w:tc>
        <w:tcPr>
          <w:tcW w:w="3510" w:type="dxa"/>
        </w:tcPr>
        <w:p w14:paraId="2D8CD55F" w14:textId="5C3420D8" w:rsidR="10E8E124" w:rsidRDefault="10E8E124" w:rsidP="007A7838">
          <w:pPr>
            <w:pStyle w:val="Header"/>
            <w:jc w:val="center"/>
          </w:pPr>
        </w:p>
      </w:tc>
      <w:tc>
        <w:tcPr>
          <w:tcW w:w="3510" w:type="dxa"/>
        </w:tcPr>
        <w:p w14:paraId="54D12634" w14:textId="39883DF9" w:rsidR="10E8E124" w:rsidRDefault="10E8E124" w:rsidP="007A7838">
          <w:pPr>
            <w:pStyle w:val="Header"/>
            <w:ind w:right="-115"/>
          </w:pPr>
        </w:p>
      </w:tc>
    </w:tr>
  </w:tbl>
  <w:p w14:paraId="3E274924" w14:textId="72FDCDB5" w:rsidR="10E8E124" w:rsidRDefault="10E8E124" w:rsidP="007A78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10E8E124" w14:paraId="295ED32F" w14:textId="77777777" w:rsidTr="007A7838">
      <w:trPr>
        <w:trHeight w:val="300"/>
      </w:trPr>
      <w:tc>
        <w:tcPr>
          <w:tcW w:w="3510" w:type="dxa"/>
        </w:tcPr>
        <w:p w14:paraId="27762CF1" w14:textId="1EB891E4" w:rsidR="10E8E124" w:rsidRDefault="10E8E124" w:rsidP="007A7838">
          <w:pPr>
            <w:pStyle w:val="Header"/>
            <w:ind w:left="-115"/>
            <w:jc w:val="left"/>
          </w:pPr>
        </w:p>
      </w:tc>
      <w:tc>
        <w:tcPr>
          <w:tcW w:w="3510" w:type="dxa"/>
        </w:tcPr>
        <w:p w14:paraId="4CDD3913" w14:textId="064F3624" w:rsidR="10E8E124" w:rsidRDefault="10E8E124" w:rsidP="007A7838">
          <w:pPr>
            <w:pStyle w:val="Header"/>
            <w:jc w:val="center"/>
          </w:pPr>
        </w:p>
      </w:tc>
      <w:tc>
        <w:tcPr>
          <w:tcW w:w="3510" w:type="dxa"/>
        </w:tcPr>
        <w:p w14:paraId="13CC27AF" w14:textId="7D790358" w:rsidR="10E8E124" w:rsidRDefault="10E8E124" w:rsidP="007A7838">
          <w:pPr>
            <w:pStyle w:val="Header"/>
            <w:ind w:right="-115"/>
          </w:pPr>
        </w:p>
      </w:tc>
    </w:tr>
  </w:tbl>
  <w:p w14:paraId="7D862044" w14:textId="48AE662F" w:rsidR="10E8E124" w:rsidRDefault="10E8E124" w:rsidP="007A78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A7B90" w14:textId="77777777" w:rsidR="004B0D6D" w:rsidRDefault="004B0D6D" w:rsidP="007164F6">
      <w:pPr>
        <w:spacing w:after="0" w:line="240" w:lineRule="auto"/>
      </w:pPr>
      <w:r>
        <w:separator/>
      </w:r>
    </w:p>
  </w:footnote>
  <w:footnote w:type="continuationSeparator" w:id="0">
    <w:p w14:paraId="2C4D570D" w14:textId="77777777" w:rsidR="004B0D6D" w:rsidRDefault="004B0D6D" w:rsidP="007164F6">
      <w:pPr>
        <w:spacing w:after="0" w:line="240" w:lineRule="auto"/>
      </w:pPr>
      <w:r>
        <w:continuationSeparator/>
      </w:r>
    </w:p>
  </w:footnote>
  <w:footnote w:type="continuationNotice" w:id="1">
    <w:p w14:paraId="6D208C96" w14:textId="77777777" w:rsidR="004B0D6D" w:rsidRDefault="004B0D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single" w:sz="18" w:space="0" w:color="969696" w:themeColor="accent3"/>
        <w:right w:val="none" w:sz="0" w:space="0" w:color="auto"/>
        <w:insideH w:val="none" w:sz="0" w:space="0" w:color="auto"/>
        <w:insideV w:val="none" w:sz="0" w:space="0" w:color="auto"/>
      </w:tblBorders>
      <w:tblLook w:val="04A0" w:firstRow="1" w:lastRow="0" w:firstColumn="1" w:lastColumn="0" w:noHBand="0" w:noVBand="1"/>
    </w:tblPr>
    <w:tblGrid>
      <w:gridCol w:w="5266"/>
      <w:gridCol w:w="5272"/>
    </w:tblGrid>
    <w:tr w:rsidR="00116286" w:rsidRPr="00CC5585" w14:paraId="5319DF3B" w14:textId="77777777" w:rsidTr="00116286">
      <w:trPr>
        <w:cantSplit/>
        <w:trHeight w:hRule="exact" w:val="864"/>
      </w:trPr>
      <w:tc>
        <w:tcPr>
          <w:tcW w:w="5395" w:type="dxa"/>
          <w:vAlign w:val="center"/>
        </w:tcPr>
        <w:p w14:paraId="479D2EC3" w14:textId="6601F3AB" w:rsidR="00116286" w:rsidRDefault="00761283" w:rsidP="00C6115B">
          <w:pPr>
            <w:pStyle w:val="Header"/>
            <w:jc w:val="left"/>
          </w:pPr>
          <w:r>
            <w:rPr>
              <w:noProof/>
            </w:rPr>
            <w:drawing>
              <wp:inline distT="0" distB="0" distL="0" distR="0" wp14:anchorId="7A4CC311" wp14:editId="4D36CA8A">
                <wp:extent cx="472440" cy="4724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tc>
      <w:tc>
        <w:tcPr>
          <w:tcW w:w="5395" w:type="dxa"/>
          <w:vAlign w:val="center"/>
        </w:tcPr>
        <w:p w14:paraId="4E133D0C" w14:textId="11CEA761" w:rsidR="00761283" w:rsidRPr="00CC5585" w:rsidRDefault="004C59CA" w:rsidP="00761283">
          <w:pPr>
            <w:pStyle w:val="Header"/>
          </w:pPr>
          <w:r>
            <w:t>Church Planting</w:t>
          </w:r>
          <w:r w:rsidR="00CA7F44">
            <w:t xml:space="preserve"> Enabler</w:t>
          </w:r>
        </w:p>
      </w:tc>
    </w:tr>
  </w:tbl>
  <w:p w14:paraId="2295CD87" w14:textId="77777777" w:rsidR="00116286" w:rsidRDefault="00116286" w:rsidP="001162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22AFE" w14:textId="156F5E3B" w:rsidR="007164F6" w:rsidRDefault="00965880" w:rsidP="00116286">
    <w:pPr>
      <w:pStyle w:val="Header"/>
    </w:pPr>
    <w:r>
      <w:rPr>
        <w:noProof/>
      </w:rPr>
      <mc:AlternateContent>
        <mc:Choice Requires="wpg">
          <w:drawing>
            <wp:anchor distT="0" distB="0" distL="114300" distR="114300" simplePos="0" relativeHeight="251658240" behindDoc="0" locked="0" layoutInCell="1" allowOverlap="1" wp14:anchorId="0EA7EADA" wp14:editId="74089C71">
              <wp:simplePos x="0" y="0"/>
              <wp:positionH relativeFrom="page">
                <wp:posOffset>518160</wp:posOffset>
              </wp:positionH>
              <wp:positionV relativeFrom="page">
                <wp:posOffset>-15240</wp:posOffset>
              </wp:positionV>
              <wp:extent cx="3083560" cy="5653405"/>
              <wp:effectExtent l="0" t="0" r="2540" b="4445"/>
              <wp:wrapNone/>
              <wp:docPr id="46" name="Grou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83560" cy="5653405"/>
                        <a:chOff x="-30480" y="-15240"/>
                        <a:chExt cx="3083560" cy="5653405"/>
                      </a:xfrm>
                    </wpg:grpSpPr>
                    <wps:wsp>
                      <wps:cNvPr id="4" name="Freeform 4"/>
                      <wps:cNvSpPr>
                        <a:spLocks/>
                      </wps:cNvSpPr>
                      <wps:spPr bwMode="auto">
                        <a:xfrm>
                          <a:off x="0" y="0"/>
                          <a:ext cx="3053080" cy="5638165"/>
                        </a:xfrm>
                        <a:custGeom>
                          <a:avLst/>
                          <a:gdLst>
                            <a:gd name="T0" fmla="*/ 4807 w 4808"/>
                            <a:gd name="T1" fmla="*/ 0 h 8879"/>
                            <a:gd name="T2" fmla="*/ 0 w 4808"/>
                            <a:gd name="T3" fmla="*/ 0 h 8879"/>
                            <a:gd name="T4" fmla="*/ 0 w 4808"/>
                            <a:gd name="T5" fmla="*/ 7938 h 8879"/>
                            <a:gd name="T6" fmla="*/ 2403 w 4808"/>
                            <a:gd name="T7" fmla="*/ 8878 h 8879"/>
                            <a:gd name="T8" fmla="*/ 4807 w 4808"/>
                            <a:gd name="T9" fmla="*/ 7938 h 8879"/>
                            <a:gd name="T10" fmla="*/ 4807 w 4808"/>
                            <a:gd name="T11" fmla="*/ 0 h 8879"/>
                          </a:gdLst>
                          <a:ahLst/>
                          <a:cxnLst>
                            <a:cxn ang="0">
                              <a:pos x="T0" y="T1"/>
                            </a:cxn>
                            <a:cxn ang="0">
                              <a:pos x="T2" y="T3"/>
                            </a:cxn>
                            <a:cxn ang="0">
                              <a:pos x="T4" y="T5"/>
                            </a:cxn>
                            <a:cxn ang="0">
                              <a:pos x="T6" y="T7"/>
                            </a:cxn>
                            <a:cxn ang="0">
                              <a:pos x="T8" y="T9"/>
                            </a:cxn>
                            <a:cxn ang="0">
                              <a:pos x="T10" y="T11"/>
                            </a:cxn>
                          </a:cxnLst>
                          <a:rect l="0" t="0" r="r" b="b"/>
                          <a:pathLst>
                            <a:path w="4808" h="8879">
                              <a:moveTo>
                                <a:pt x="4807" y="0"/>
                              </a:moveTo>
                              <a:lnTo>
                                <a:pt x="0" y="0"/>
                              </a:lnTo>
                              <a:lnTo>
                                <a:pt x="0" y="7938"/>
                              </a:lnTo>
                              <a:lnTo>
                                <a:pt x="2403" y="8878"/>
                              </a:lnTo>
                              <a:lnTo>
                                <a:pt x="4807" y="7938"/>
                              </a:lnTo>
                              <a:lnTo>
                                <a:pt x="4807" y="0"/>
                              </a:lnTo>
                              <a:close/>
                            </a:path>
                          </a:pathLst>
                        </a:custGeom>
                        <a:solidFill>
                          <a:schemeClr val="accent1"/>
                        </a:solidFill>
                        <a:ln>
                          <a:noFill/>
                        </a:ln>
                      </wps:spPr>
                      <wps:bodyPr rot="0" vert="horz" wrap="square" lIns="91440" tIns="45720" rIns="91440" bIns="45720" anchor="t" anchorCtr="0" upright="1">
                        <a:noAutofit/>
                      </wps:bodyPr>
                    </wps:wsp>
                    <wps:wsp>
                      <wps:cNvPr id="6" name="Freeform 5"/>
                      <wps:cNvSpPr>
                        <a:spLocks/>
                      </wps:cNvSpPr>
                      <wps:spPr bwMode="auto">
                        <a:xfrm>
                          <a:off x="-30480" y="-15240"/>
                          <a:ext cx="3053080" cy="5507990"/>
                        </a:xfrm>
                        <a:custGeom>
                          <a:avLst/>
                          <a:gdLst>
                            <a:gd name="T0" fmla="*/ 4807 w 4808"/>
                            <a:gd name="T1" fmla="*/ 0 h 8674"/>
                            <a:gd name="T2" fmla="*/ 0 w 4808"/>
                            <a:gd name="T3" fmla="*/ 0 h 8674"/>
                            <a:gd name="T4" fmla="*/ 0 w 4808"/>
                            <a:gd name="T5" fmla="*/ 7733 h 8674"/>
                            <a:gd name="T6" fmla="*/ 2403 w 4808"/>
                            <a:gd name="T7" fmla="*/ 8673 h 8674"/>
                            <a:gd name="T8" fmla="*/ 4807 w 4808"/>
                            <a:gd name="T9" fmla="*/ 7733 h 8674"/>
                            <a:gd name="T10" fmla="*/ 4807 w 4808"/>
                            <a:gd name="T11" fmla="*/ 0 h 8674"/>
                          </a:gdLst>
                          <a:ahLst/>
                          <a:cxnLst>
                            <a:cxn ang="0">
                              <a:pos x="T0" y="T1"/>
                            </a:cxn>
                            <a:cxn ang="0">
                              <a:pos x="T2" y="T3"/>
                            </a:cxn>
                            <a:cxn ang="0">
                              <a:pos x="T4" y="T5"/>
                            </a:cxn>
                            <a:cxn ang="0">
                              <a:pos x="T6" y="T7"/>
                            </a:cxn>
                            <a:cxn ang="0">
                              <a:pos x="T8" y="T9"/>
                            </a:cxn>
                            <a:cxn ang="0">
                              <a:pos x="T10" y="T11"/>
                            </a:cxn>
                          </a:cxnLst>
                          <a:rect l="0" t="0" r="r" b="b"/>
                          <a:pathLst>
                            <a:path w="4808" h="8674">
                              <a:moveTo>
                                <a:pt x="4807" y="0"/>
                              </a:moveTo>
                              <a:lnTo>
                                <a:pt x="0" y="0"/>
                              </a:lnTo>
                              <a:lnTo>
                                <a:pt x="0" y="7733"/>
                              </a:lnTo>
                              <a:lnTo>
                                <a:pt x="2403" y="8673"/>
                              </a:lnTo>
                              <a:lnTo>
                                <a:pt x="4807" y="7733"/>
                              </a:lnTo>
                              <a:lnTo>
                                <a:pt x="4807" y="0"/>
                              </a:lnTo>
                              <a:close/>
                            </a:path>
                          </a:pathLst>
                        </a:custGeom>
                        <a:solidFill>
                          <a:schemeClr val="bg1"/>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031247" id="Group 46" o:spid="_x0000_s1026" alt="&quot;&quot;" style="position:absolute;margin-left:40.8pt;margin-top:-1.2pt;width:242.8pt;height:445.15pt;z-index:251658240;mso-position-horizontal-relative:page;mso-position-vertical-relative:page" coordorigin="-304,-152" coordsize="30835,56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">
              <v:shape id="Freeform 4" o:spid="_x0000_s1027" style="position:absolute;width:30530;height:56381;visibility:visible;mso-wrap-style:square;v-text-anchor:top" coordsize="4808,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" path="m4807,l,,,7938r2403,940l4807,7938,4807,xe" fillcolor="#ddd [3204]" stroked="f">
                <v:path arrowok="t" o:connecttype="custom" o:connectlocs="3052445,0;0,0;0,5040630;1525905,5637530;3052445,5040630;3052445,0" o:connectangles="0,0,0,0,0,0"/>
              </v:shape>
              <v:shape id="Freeform 5" o:spid="_x0000_s1028" style="position:absolute;left:-304;top:-152;width:30530;height:55079;visibility:visible;mso-wrap-style:square;v-text-anchor:top" coordsize="4808,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" path="m4807,l,,,7733r2403,940l4807,7733,4807,xe" fillcolor="white [3212]" stroked="f">
                <v:path arrowok="t" o:connecttype="custom" o:connectlocs="3052445,0;0,0;0,4910455;1525905,5507355;3052445,4910455;3052445,0" o:connectangles="0,0,0,0,0,0"/>
              </v:shape>
              <w10:wrap anchorx="page" anchory="page"/>
            </v:group>
          </w:pict>
        </mc:Fallback>
      </mc:AlternateContent>
    </w:r>
    <w:r w:rsidR="00611D8B">
      <w:rPr>
        <w:noProof/>
      </w:rPr>
      <w:drawing>
        <wp:anchor distT="0" distB="0" distL="114300" distR="114300" simplePos="0" relativeHeight="251659264" behindDoc="1" locked="0" layoutInCell="1" allowOverlap="1" wp14:anchorId="12BC60EF" wp14:editId="6C7EA7C4">
          <wp:simplePos x="0" y="0"/>
          <wp:positionH relativeFrom="page">
            <wp:align>left</wp:align>
          </wp:positionH>
          <wp:positionV relativeFrom="paragraph">
            <wp:posOffset>-457201</wp:posOffset>
          </wp:positionV>
          <wp:extent cx="9761751" cy="6782937"/>
          <wp:effectExtent l="0" t="0" r="0" b="0"/>
          <wp:wrapNone/>
          <wp:docPr id="104149305" name="Picture 1" descr="Light bulb glowing and additional lights in a blurry backg…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 bulb glowing and additional lights in a blurry backg… | Flick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72777" cy="67905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AE6E2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188A2A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7EE484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9B0F4A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5329DE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F0AC86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452C3A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FEAB7A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C929BB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1A41B6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5CE588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231479"/>
    <w:multiLevelType w:val="multilevel"/>
    <w:tmpl w:val="3A14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4C4C92"/>
    <w:multiLevelType w:val="hybridMultilevel"/>
    <w:tmpl w:val="6EEE0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5E7A56"/>
    <w:multiLevelType w:val="hybridMultilevel"/>
    <w:tmpl w:val="08609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DA4728"/>
    <w:multiLevelType w:val="hybridMultilevel"/>
    <w:tmpl w:val="1ECE37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9B84F32"/>
    <w:multiLevelType w:val="hybridMultilevel"/>
    <w:tmpl w:val="0FE65B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5B1318E"/>
    <w:multiLevelType w:val="hybridMultilevel"/>
    <w:tmpl w:val="C9265E7C"/>
    <w:lvl w:ilvl="0" w:tplc="08090001">
      <w:start w:val="1"/>
      <w:numFmt w:val="bullet"/>
      <w:lvlText w:val=""/>
      <w:lvlJc w:val="left"/>
      <w:pPr>
        <w:ind w:left="716" w:hanging="360"/>
      </w:pPr>
      <w:rPr>
        <w:rFonts w:ascii="Symbol" w:hAnsi="Symbol" w:hint="default"/>
      </w:rPr>
    </w:lvl>
    <w:lvl w:ilvl="1" w:tplc="08090003" w:tentative="1">
      <w:start w:val="1"/>
      <w:numFmt w:val="bullet"/>
      <w:lvlText w:val="o"/>
      <w:lvlJc w:val="left"/>
      <w:pPr>
        <w:ind w:left="1436" w:hanging="360"/>
      </w:pPr>
      <w:rPr>
        <w:rFonts w:ascii="Courier New" w:hAnsi="Courier New" w:cs="Courier New" w:hint="default"/>
      </w:rPr>
    </w:lvl>
    <w:lvl w:ilvl="2" w:tplc="08090005" w:tentative="1">
      <w:start w:val="1"/>
      <w:numFmt w:val="bullet"/>
      <w:lvlText w:val=""/>
      <w:lvlJc w:val="left"/>
      <w:pPr>
        <w:ind w:left="2156" w:hanging="360"/>
      </w:pPr>
      <w:rPr>
        <w:rFonts w:ascii="Wingdings" w:hAnsi="Wingdings" w:hint="default"/>
      </w:rPr>
    </w:lvl>
    <w:lvl w:ilvl="3" w:tplc="08090001" w:tentative="1">
      <w:start w:val="1"/>
      <w:numFmt w:val="bullet"/>
      <w:lvlText w:val=""/>
      <w:lvlJc w:val="left"/>
      <w:pPr>
        <w:ind w:left="2876" w:hanging="360"/>
      </w:pPr>
      <w:rPr>
        <w:rFonts w:ascii="Symbol" w:hAnsi="Symbol" w:hint="default"/>
      </w:rPr>
    </w:lvl>
    <w:lvl w:ilvl="4" w:tplc="08090003" w:tentative="1">
      <w:start w:val="1"/>
      <w:numFmt w:val="bullet"/>
      <w:lvlText w:val="o"/>
      <w:lvlJc w:val="left"/>
      <w:pPr>
        <w:ind w:left="3596" w:hanging="360"/>
      </w:pPr>
      <w:rPr>
        <w:rFonts w:ascii="Courier New" w:hAnsi="Courier New" w:cs="Courier New" w:hint="default"/>
      </w:rPr>
    </w:lvl>
    <w:lvl w:ilvl="5" w:tplc="08090005" w:tentative="1">
      <w:start w:val="1"/>
      <w:numFmt w:val="bullet"/>
      <w:lvlText w:val=""/>
      <w:lvlJc w:val="left"/>
      <w:pPr>
        <w:ind w:left="4316" w:hanging="360"/>
      </w:pPr>
      <w:rPr>
        <w:rFonts w:ascii="Wingdings" w:hAnsi="Wingdings" w:hint="default"/>
      </w:rPr>
    </w:lvl>
    <w:lvl w:ilvl="6" w:tplc="08090001" w:tentative="1">
      <w:start w:val="1"/>
      <w:numFmt w:val="bullet"/>
      <w:lvlText w:val=""/>
      <w:lvlJc w:val="left"/>
      <w:pPr>
        <w:ind w:left="5036" w:hanging="360"/>
      </w:pPr>
      <w:rPr>
        <w:rFonts w:ascii="Symbol" w:hAnsi="Symbol" w:hint="default"/>
      </w:rPr>
    </w:lvl>
    <w:lvl w:ilvl="7" w:tplc="08090003" w:tentative="1">
      <w:start w:val="1"/>
      <w:numFmt w:val="bullet"/>
      <w:lvlText w:val="o"/>
      <w:lvlJc w:val="left"/>
      <w:pPr>
        <w:ind w:left="5756" w:hanging="360"/>
      </w:pPr>
      <w:rPr>
        <w:rFonts w:ascii="Courier New" w:hAnsi="Courier New" w:cs="Courier New" w:hint="default"/>
      </w:rPr>
    </w:lvl>
    <w:lvl w:ilvl="8" w:tplc="08090005" w:tentative="1">
      <w:start w:val="1"/>
      <w:numFmt w:val="bullet"/>
      <w:lvlText w:val=""/>
      <w:lvlJc w:val="left"/>
      <w:pPr>
        <w:ind w:left="6476" w:hanging="360"/>
      </w:pPr>
      <w:rPr>
        <w:rFonts w:ascii="Wingdings" w:hAnsi="Wingdings" w:hint="default"/>
      </w:rPr>
    </w:lvl>
  </w:abstractNum>
  <w:abstractNum w:abstractNumId="17" w15:restartNumberingAfterBreak="0">
    <w:nsid w:val="27D607E1"/>
    <w:multiLevelType w:val="hybridMultilevel"/>
    <w:tmpl w:val="E8CEC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7C5C55"/>
    <w:multiLevelType w:val="hybridMultilevel"/>
    <w:tmpl w:val="CCC8BB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73B13CA"/>
    <w:multiLevelType w:val="hybridMultilevel"/>
    <w:tmpl w:val="E39A28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B334B98"/>
    <w:multiLevelType w:val="hybridMultilevel"/>
    <w:tmpl w:val="9AF4E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7F4571"/>
    <w:multiLevelType w:val="hybridMultilevel"/>
    <w:tmpl w:val="6E426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B94CBF"/>
    <w:multiLevelType w:val="hybridMultilevel"/>
    <w:tmpl w:val="F37A28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00C5585"/>
    <w:multiLevelType w:val="hybridMultilevel"/>
    <w:tmpl w:val="3AD8E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0B358E0"/>
    <w:multiLevelType w:val="hybridMultilevel"/>
    <w:tmpl w:val="B12EB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3B54131"/>
    <w:multiLevelType w:val="hybridMultilevel"/>
    <w:tmpl w:val="91A4B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123B22"/>
    <w:multiLevelType w:val="hybridMultilevel"/>
    <w:tmpl w:val="9B64C6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B71026C"/>
    <w:multiLevelType w:val="hybridMultilevel"/>
    <w:tmpl w:val="3634C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530AA0"/>
    <w:multiLevelType w:val="hybridMultilevel"/>
    <w:tmpl w:val="7B32B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2A962D5"/>
    <w:multiLevelType w:val="hybridMultilevel"/>
    <w:tmpl w:val="0FDEF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CC2F5B"/>
    <w:multiLevelType w:val="hybridMultilevel"/>
    <w:tmpl w:val="C298D4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DD3695"/>
    <w:multiLevelType w:val="hybridMultilevel"/>
    <w:tmpl w:val="711A86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E9E143C"/>
    <w:multiLevelType w:val="hybridMultilevel"/>
    <w:tmpl w:val="F8266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F357BF"/>
    <w:multiLevelType w:val="hybridMultilevel"/>
    <w:tmpl w:val="231EB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18434E"/>
    <w:multiLevelType w:val="hybridMultilevel"/>
    <w:tmpl w:val="7868C1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671C5963"/>
    <w:multiLevelType w:val="hybridMultilevel"/>
    <w:tmpl w:val="0E066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8131DC"/>
    <w:multiLevelType w:val="hybridMultilevel"/>
    <w:tmpl w:val="229861C8"/>
    <w:lvl w:ilvl="0" w:tplc="A41C64CA">
      <w:numFmt w:val="bullet"/>
      <w:lvlText w:val="•"/>
      <w:lvlJc w:val="left"/>
      <w:pPr>
        <w:ind w:left="697" w:hanging="200"/>
      </w:pPr>
      <w:rPr>
        <w:rFonts w:ascii="Arial" w:eastAsia="Arial" w:hAnsi="Arial" w:cs="Arial" w:hint="default"/>
        <w:w w:val="142"/>
        <w:position w:val="-1"/>
        <w:sz w:val="24"/>
        <w:szCs w:val="24"/>
        <w:lang w:val="en-US" w:eastAsia="en-US" w:bidi="ar-SA"/>
      </w:rPr>
    </w:lvl>
    <w:lvl w:ilvl="1" w:tplc="151AE73A">
      <w:numFmt w:val="bullet"/>
      <w:lvlText w:val="•"/>
      <w:lvlJc w:val="left"/>
      <w:pPr>
        <w:ind w:left="10280" w:hanging="200"/>
      </w:pPr>
      <w:rPr>
        <w:rFonts w:ascii="Arial" w:eastAsia="Arial" w:hAnsi="Arial" w:cs="Arial" w:hint="default"/>
        <w:w w:val="142"/>
        <w:position w:val="-1"/>
        <w:sz w:val="24"/>
        <w:szCs w:val="24"/>
        <w:lang w:val="en-US" w:eastAsia="en-US" w:bidi="ar-SA"/>
      </w:rPr>
    </w:lvl>
    <w:lvl w:ilvl="2" w:tplc="368C1182">
      <w:numFmt w:val="bullet"/>
      <w:lvlText w:val="•"/>
      <w:lvlJc w:val="left"/>
      <w:pPr>
        <w:ind w:left="10585" w:hanging="200"/>
      </w:pPr>
      <w:rPr>
        <w:rFonts w:hint="default"/>
        <w:lang w:val="en-US" w:eastAsia="en-US" w:bidi="ar-SA"/>
      </w:rPr>
    </w:lvl>
    <w:lvl w:ilvl="3" w:tplc="F3ACAB80">
      <w:numFmt w:val="bullet"/>
      <w:lvlText w:val="•"/>
      <w:lvlJc w:val="left"/>
      <w:pPr>
        <w:ind w:left="10891" w:hanging="200"/>
      </w:pPr>
      <w:rPr>
        <w:rFonts w:hint="default"/>
        <w:lang w:val="en-US" w:eastAsia="en-US" w:bidi="ar-SA"/>
      </w:rPr>
    </w:lvl>
    <w:lvl w:ilvl="4" w:tplc="BBAE7C6C">
      <w:numFmt w:val="bullet"/>
      <w:lvlText w:val="•"/>
      <w:lvlJc w:val="left"/>
      <w:pPr>
        <w:ind w:left="11197" w:hanging="200"/>
      </w:pPr>
      <w:rPr>
        <w:rFonts w:hint="default"/>
        <w:lang w:val="en-US" w:eastAsia="en-US" w:bidi="ar-SA"/>
      </w:rPr>
    </w:lvl>
    <w:lvl w:ilvl="5" w:tplc="DBAE2E1C">
      <w:numFmt w:val="bullet"/>
      <w:lvlText w:val="•"/>
      <w:lvlJc w:val="left"/>
      <w:pPr>
        <w:ind w:left="11503" w:hanging="200"/>
      </w:pPr>
      <w:rPr>
        <w:rFonts w:hint="default"/>
        <w:lang w:val="en-US" w:eastAsia="en-US" w:bidi="ar-SA"/>
      </w:rPr>
    </w:lvl>
    <w:lvl w:ilvl="6" w:tplc="52CA6628">
      <w:numFmt w:val="bullet"/>
      <w:lvlText w:val="•"/>
      <w:lvlJc w:val="left"/>
      <w:pPr>
        <w:ind w:left="11809" w:hanging="200"/>
      </w:pPr>
      <w:rPr>
        <w:rFonts w:hint="default"/>
        <w:lang w:val="en-US" w:eastAsia="en-US" w:bidi="ar-SA"/>
      </w:rPr>
    </w:lvl>
    <w:lvl w:ilvl="7" w:tplc="7B32A4B4">
      <w:numFmt w:val="bullet"/>
      <w:lvlText w:val="•"/>
      <w:lvlJc w:val="left"/>
      <w:pPr>
        <w:ind w:left="12115" w:hanging="200"/>
      </w:pPr>
      <w:rPr>
        <w:rFonts w:hint="default"/>
        <w:lang w:val="en-US" w:eastAsia="en-US" w:bidi="ar-SA"/>
      </w:rPr>
    </w:lvl>
    <w:lvl w:ilvl="8" w:tplc="F8022A42">
      <w:numFmt w:val="bullet"/>
      <w:lvlText w:val="•"/>
      <w:lvlJc w:val="left"/>
      <w:pPr>
        <w:ind w:left="12421" w:hanging="200"/>
      </w:pPr>
      <w:rPr>
        <w:rFonts w:hint="default"/>
        <w:lang w:val="en-US" w:eastAsia="en-US" w:bidi="ar-SA"/>
      </w:rPr>
    </w:lvl>
  </w:abstractNum>
  <w:abstractNum w:abstractNumId="37" w15:restartNumberingAfterBreak="0">
    <w:nsid w:val="73820D1B"/>
    <w:multiLevelType w:val="hybridMultilevel"/>
    <w:tmpl w:val="DB4CB3A4"/>
    <w:lvl w:ilvl="0" w:tplc="5EAE96DC">
      <w:start w:val="1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3B65994"/>
    <w:multiLevelType w:val="hybridMultilevel"/>
    <w:tmpl w:val="8BFE33E4"/>
    <w:lvl w:ilvl="0" w:tplc="2474BB52">
      <w:numFmt w:val="bullet"/>
      <w:lvlText w:val="•"/>
      <w:lvlJc w:val="left"/>
      <w:pPr>
        <w:ind w:left="500" w:hanging="260"/>
      </w:pPr>
      <w:rPr>
        <w:rFonts w:ascii="Arial" w:eastAsia="Arial" w:hAnsi="Arial" w:cs="Arial" w:hint="default"/>
        <w:w w:val="142"/>
        <w:position w:val="-1"/>
        <w:sz w:val="32"/>
        <w:szCs w:val="32"/>
        <w:lang w:val="en-US" w:eastAsia="en-US" w:bidi="ar-SA"/>
      </w:rPr>
    </w:lvl>
    <w:lvl w:ilvl="1" w:tplc="BAACF712">
      <w:numFmt w:val="bullet"/>
      <w:lvlText w:val="•"/>
      <w:lvlJc w:val="left"/>
      <w:pPr>
        <w:ind w:left="1535" w:hanging="260"/>
      </w:pPr>
      <w:rPr>
        <w:rFonts w:hint="default"/>
        <w:lang w:val="en-US" w:eastAsia="en-US" w:bidi="ar-SA"/>
      </w:rPr>
    </w:lvl>
    <w:lvl w:ilvl="2" w:tplc="322AC3EE">
      <w:numFmt w:val="bullet"/>
      <w:lvlText w:val="•"/>
      <w:lvlJc w:val="left"/>
      <w:pPr>
        <w:ind w:left="2571" w:hanging="260"/>
      </w:pPr>
      <w:rPr>
        <w:rFonts w:hint="default"/>
        <w:lang w:val="en-US" w:eastAsia="en-US" w:bidi="ar-SA"/>
      </w:rPr>
    </w:lvl>
    <w:lvl w:ilvl="3" w:tplc="15C2FBE0">
      <w:numFmt w:val="bullet"/>
      <w:lvlText w:val="•"/>
      <w:lvlJc w:val="left"/>
      <w:pPr>
        <w:ind w:left="3607" w:hanging="260"/>
      </w:pPr>
      <w:rPr>
        <w:rFonts w:hint="default"/>
        <w:lang w:val="en-US" w:eastAsia="en-US" w:bidi="ar-SA"/>
      </w:rPr>
    </w:lvl>
    <w:lvl w:ilvl="4" w:tplc="699A94CA">
      <w:numFmt w:val="bullet"/>
      <w:lvlText w:val="•"/>
      <w:lvlJc w:val="left"/>
      <w:pPr>
        <w:ind w:left="4642" w:hanging="260"/>
      </w:pPr>
      <w:rPr>
        <w:rFonts w:hint="default"/>
        <w:lang w:val="en-US" w:eastAsia="en-US" w:bidi="ar-SA"/>
      </w:rPr>
    </w:lvl>
    <w:lvl w:ilvl="5" w:tplc="825C9F2C">
      <w:numFmt w:val="bullet"/>
      <w:lvlText w:val="•"/>
      <w:lvlJc w:val="left"/>
      <w:pPr>
        <w:ind w:left="5678" w:hanging="260"/>
      </w:pPr>
      <w:rPr>
        <w:rFonts w:hint="default"/>
        <w:lang w:val="en-US" w:eastAsia="en-US" w:bidi="ar-SA"/>
      </w:rPr>
    </w:lvl>
    <w:lvl w:ilvl="6" w:tplc="D88628DE">
      <w:numFmt w:val="bullet"/>
      <w:lvlText w:val="•"/>
      <w:lvlJc w:val="left"/>
      <w:pPr>
        <w:ind w:left="6714" w:hanging="260"/>
      </w:pPr>
      <w:rPr>
        <w:rFonts w:hint="default"/>
        <w:lang w:val="en-US" w:eastAsia="en-US" w:bidi="ar-SA"/>
      </w:rPr>
    </w:lvl>
    <w:lvl w:ilvl="7" w:tplc="37B21E4E">
      <w:numFmt w:val="bullet"/>
      <w:lvlText w:val="•"/>
      <w:lvlJc w:val="left"/>
      <w:pPr>
        <w:ind w:left="7749" w:hanging="260"/>
      </w:pPr>
      <w:rPr>
        <w:rFonts w:hint="default"/>
        <w:lang w:val="en-US" w:eastAsia="en-US" w:bidi="ar-SA"/>
      </w:rPr>
    </w:lvl>
    <w:lvl w:ilvl="8" w:tplc="F9C0D25E">
      <w:numFmt w:val="bullet"/>
      <w:lvlText w:val="•"/>
      <w:lvlJc w:val="left"/>
      <w:pPr>
        <w:ind w:left="8785" w:hanging="260"/>
      </w:pPr>
      <w:rPr>
        <w:rFonts w:hint="default"/>
        <w:lang w:val="en-US" w:eastAsia="en-US" w:bidi="ar-SA"/>
      </w:rPr>
    </w:lvl>
  </w:abstractNum>
  <w:abstractNum w:abstractNumId="39" w15:restartNumberingAfterBreak="0">
    <w:nsid w:val="79396062"/>
    <w:multiLevelType w:val="hybridMultilevel"/>
    <w:tmpl w:val="AB322C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C784B1B"/>
    <w:multiLevelType w:val="hybridMultilevel"/>
    <w:tmpl w:val="C41E2876"/>
    <w:lvl w:ilvl="0" w:tplc="33B2981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E142500"/>
    <w:multiLevelType w:val="hybridMultilevel"/>
    <w:tmpl w:val="5532D3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F971ABC"/>
    <w:multiLevelType w:val="hybridMultilevel"/>
    <w:tmpl w:val="8546730A"/>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450389231">
    <w:abstractNumId w:val="0"/>
  </w:num>
  <w:num w:numId="2" w16cid:durableId="844395029">
    <w:abstractNumId w:val="1"/>
  </w:num>
  <w:num w:numId="3" w16cid:durableId="12076346">
    <w:abstractNumId w:val="2"/>
  </w:num>
  <w:num w:numId="4" w16cid:durableId="58477614">
    <w:abstractNumId w:val="3"/>
  </w:num>
  <w:num w:numId="5" w16cid:durableId="1930458446">
    <w:abstractNumId w:val="4"/>
  </w:num>
  <w:num w:numId="6" w16cid:durableId="476801045">
    <w:abstractNumId w:val="9"/>
  </w:num>
  <w:num w:numId="7" w16cid:durableId="1156801905">
    <w:abstractNumId w:val="5"/>
  </w:num>
  <w:num w:numId="8" w16cid:durableId="593126763">
    <w:abstractNumId w:val="6"/>
  </w:num>
  <w:num w:numId="9" w16cid:durableId="1882786249">
    <w:abstractNumId w:val="7"/>
  </w:num>
  <w:num w:numId="10" w16cid:durableId="1481532365">
    <w:abstractNumId w:val="8"/>
  </w:num>
  <w:num w:numId="11" w16cid:durableId="304969686">
    <w:abstractNumId w:val="10"/>
  </w:num>
  <w:num w:numId="12" w16cid:durableId="1200822985">
    <w:abstractNumId w:val="20"/>
  </w:num>
  <w:num w:numId="13" w16cid:durableId="82185430">
    <w:abstractNumId w:val="17"/>
  </w:num>
  <w:num w:numId="14" w16cid:durableId="1989087763">
    <w:abstractNumId w:val="36"/>
  </w:num>
  <w:num w:numId="15" w16cid:durableId="787235997">
    <w:abstractNumId w:val="12"/>
  </w:num>
  <w:num w:numId="16" w16cid:durableId="1504275098">
    <w:abstractNumId w:val="30"/>
  </w:num>
  <w:num w:numId="17" w16cid:durableId="1116145449">
    <w:abstractNumId w:val="35"/>
  </w:num>
  <w:num w:numId="18" w16cid:durableId="1758285350">
    <w:abstractNumId w:val="25"/>
  </w:num>
  <w:num w:numId="19" w16cid:durableId="284311443">
    <w:abstractNumId w:val="37"/>
  </w:num>
  <w:num w:numId="20" w16cid:durableId="1437171073">
    <w:abstractNumId w:val="18"/>
  </w:num>
  <w:num w:numId="21" w16cid:durableId="82192958">
    <w:abstractNumId w:val="21"/>
  </w:num>
  <w:num w:numId="22" w16cid:durableId="2089694828">
    <w:abstractNumId w:val="38"/>
  </w:num>
  <w:num w:numId="23" w16cid:durableId="2004698368">
    <w:abstractNumId w:val="26"/>
  </w:num>
  <w:num w:numId="24" w16cid:durableId="964038858">
    <w:abstractNumId w:val="16"/>
  </w:num>
  <w:num w:numId="25" w16cid:durableId="1911423912">
    <w:abstractNumId w:val="39"/>
  </w:num>
  <w:num w:numId="26" w16cid:durableId="1057702172">
    <w:abstractNumId w:val="15"/>
  </w:num>
  <w:num w:numId="27" w16cid:durableId="685445559">
    <w:abstractNumId w:val="31"/>
  </w:num>
  <w:num w:numId="28" w16cid:durableId="1969818358">
    <w:abstractNumId w:val="22"/>
  </w:num>
  <w:num w:numId="29" w16cid:durableId="1561404526">
    <w:abstractNumId w:val="28"/>
  </w:num>
  <w:num w:numId="30" w16cid:durableId="1818493619">
    <w:abstractNumId w:val="23"/>
  </w:num>
  <w:num w:numId="31" w16cid:durableId="1502700413">
    <w:abstractNumId w:val="14"/>
  </w:num>
  <w:num w:numId="32" w16cid:durableId="1787506302">
    <w:abstractNumId w:val="11"/>
  </w:num>
  <w:num w:numId="33" w16cid:durableId="308483294">
    <w:abstractNumId w:val="19"/>
  </w:num>
  <w:num w:numId="34" w16cid:durableId="2120296847">
    <w:abstractNumId w:val="34"/>
  </w:num>
  <w:num w:numId="35" w16cid:durableId="2018265130">
    <w:abstractNumId w:val="24"/>
  </w:num>
  <w:num w:numId="36" w16cid:durableId="1234972955">
    <w:abstractNumId w:val="41"/>
  </w:num>
  <w:num w:numId="37" w16cid:durableId="1954484053">
    <w:abstractNumId w:val="42"/>
  </w:num>
  <w:num w:numId="38" w16cid:durableId="212428274">
    <w:abstractNumId w:val="29"/>
  </w:num>
  <w:num w:numId="39" w16cid:durableId="450780760">
    <w:abstractNumId w:val="40"/>
  </w:num>
  <w:num w:numId="40" w16cid:durableId="815679941">
    <w:abstractNumId w:val="32"/>
  </w:num>
  <w:num w:numId="41" w16cid:durableId="1725525940">
    <w:abstractNumId w:val="13"/>
  </w:num>
  <w:num w:numId="42" w16cid:durableId="1390110105">
    <w:abstractNumId w:val="33"/>
  </w:num>
  <w:num w:numId="43" w16cid:durableId="211027439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activeWritingStyle w:appName="MSWord" w:lang="en-US" w:vendorID="64" w:dllVersion="0" w:nlCheck="1" w:checkStyle="0"/>
  <w:activeWritingStyle w:appName="MSWord" w:lang="en-GB" w:vendorID="64" w:dllVersion="0" w:nlCheck="1" w:checkStyle="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283"/>
    <w:rsid w:val="00001D03"/>
    <w:rsid w:val="00006821"/>
    <w:rsid w:val="00013E73"/>
    <w:rsid w:val="00022C86"/>
    <w:rsid w:val="000249AC"/>
    <w:rsid w:val="00025C59"/>
    <w:rsid w:val="00027902"/>
    <w:rsid w:val="00031B17"/>
    <w:rsid w:val="00034D69"/>
    <w:rsid w:val="000426D6"/>
    <w:rsid w:val="0004347A"/>
    <w:rsid w:val="000442CD"/>
    <w:rsid w:val="000454F4"/>
    <w:rsid w:val="000571E0"/>
    <w:rsid w:val="00065560"/>
    <w:rsid w:val="00067186"/>
    <w:rsid w:val="00070F08"/>
    <w:rsid w:val="00073C7F"/>
    <w:rsid w:val="00073DDF"/>
    <w:rsid w:val="0007470D"/>
    <w:rsid w:val="00076470"/>
    <w:rsid w:val="00076636"/>
    <w:rsid w:val="00077228"/>
    <w:rsid w:val="0009603A"/>
    <w:rsid w:val="000B22EC"/>
    <w:rsid w:val="000B41F4"/>
    <w:rsid w:val="000B5BF4"/>
    <w:rsid w:val="000B62C9"/>
    <w:rsid w:val="000B7AC7"/>
    <w:rsid w:val="000C4062"/>
    <w:rsid w:val="000C4347"/>
    <w:rsid w:val="000D0497"/>
    <w:rsid w:val="000D2751"/>
    <w:rsid w:val="000D2CFB"/>
    <w:rsid w:val="000D4229"/>
    <w:rsid w:val="000D6127"/>
    <w:rsid w:val="000E0E4C"/>
    <w:rsid w:val="000E43A0"/>
    <w:rsid w:val="000F04A3"/>
    <w:rsid w:val="000F36DE"/>
    <w:rsid w:val="000F56CD"/>
    <w:rsid w:val="000F6037"/>
    <w:rsid w:val="000F6401"/>
    <w:rsid w:val="001068E9"/>
    <w:rsid w:val="00106953"/>
    <w:rsid w:val="001105F8"/>
    <w:rsid w:val="00112F80"/>
    <w:rsid w:val="00116286"/>
    <w:rsid w:val="00121AC7"/>
    <w:rsid w:val="00121C9E"/>
    <w:rsid w:val="00122507"/>
    <w:rsid w:val="001243FC"/>
    <w:rsid w:val="0012638B"/>
    <w:rsid w:val="00127C58"/>
    <w:rsid w:val="0014306E"/>
    <w:rsid w:val="001461DF"/>
    <w:rsid w:val="001516FA"/>
    <w:rsid w:val="00156638"/>
    <w:rsid w:val="00162FD3"/>
    <w:rsid w:val="00166B94"/>
    <w:rsid w:val="0017207E"/>
    <w:rsid w:val="001739B5"/>
    <w:rsid w:val="00176B2F"/>
    <w:rsid w:val="001847F3"/>
    <w:rsid w:val="0018485D"/>
    <w:rsid w:val="001911D0"/>
    <w:rsid w:val="00191A8B"/>
    <w:rsid w:val="001B5209"/>
    <w:rsid w:val="001D0833"/>
    <w:rsid w:val="001E090E"/>
    <w:rsid w:val="001E494F"/>
    <w:rsid w:val="001E6AF9"/>
    <w:rsid w:val="001F4B27"/>
    <w:rsid w:val="00200869"/>
    <w:rsid w:val="00200BB4"/>
    <w:rsid w:val="00203F7A"/>
    <w:rsid w:val="00204236"/>
    <w:rsid w:val="00205AD5"/>
    <w:rsid w:val="00210F2B"/>
    <w:rsid w:val="0021171B"/>
    <w:rsid w:val="002119A1"/>
    <w:rsid w:val="00211AD9"/>
    <w:rsid w:val="002132AB"/>
    <w:rsid w:val="002161F0"/>
    <w:rsid w:val="00222D35"/>
    <w:rsid w:val="002249F5"/>
    <w:rsid w:val="00225479"/>
    <w:rsid w:val="00227E17"/>
    <w:rsid w:val="00231908"/>
    <w:rsid w:val="0023395C"/>
    <w:rsid w:val="00236A1A"/>
    <w:rsid w:val="00237A44"/>
    <w:rsid w:val="0024127E"/>
    <w:rsid w:val="00244551"/>
    <w:rsid w:val="00257105"/>
    <w:rsid w:val="00266A5E"/>
    <w:rsid w:val="0028529F"/>
    <w:rsid w:val="002865F3"/>
    <w:rsid w:val="002866AB"/>
    <w:rsid w:val="002908AD"/>
    <w:rsid w:val="002A102B"/>
    <w:rsid w:val="002A2D2E"/>
    <w:rsid w:val="002A3007"/>
    <w:rsid w:val="002A5CA6"/>
    <w:rsid w:val="002A75F9"/>
    <w:rsid w:val="002B0900"/>
    <w:rsid w:val="002B1437"/>
    <w:rsid w:val="002B1979"/>
    <w:rsid w:val="002B2E1B"/>
    <w:rsid w:val="002C02BD"/>
    <w:rsid w:val="002D1949"/>
    <w:rsid w:val="002E1111"/>
    <w:rsid w:val="002E2ADA"/>
    <w:rsid w:val="002E6FA9"/>
    <w:rsid w:val="002F15A8"/>
    <w:rsid w:val="002F5EA1"/>
    <w:rsid w:val="0030135D"/>
    <w:rsid w:val="00304F6D"/>
    <w:rsid w:val="00310C2C"/>
    <w:rsid w:val="00314C33"/>
    <w:rsid w:val="00315AF6"/>
    <w:rsid w:val="00321F70"/>
    <w:rsid w:val="003231AA"/>
    <w:rsid w:val="0032326F"/>
    <w:rsid w:val="0032679E"/>
    <w:rsid w:val="00326B36"/>
    <w:rsid w:val="00332637"/>
    <w:rsid w:val="00337E38"/>
    <w:rsid w:val="003464D7"/>
    <w:rsid w:val="00350ECC"/>
    <w:rsid w:val="0035416C"/>
    <w:rsid w:val="003544A4"/>
    <w:rsid w:val="003573E3"/>
    <w:rsid w:val="00364C23"/>
    <w:rsid w:val="00365CA2"/>
    <w:rsid w:val="0036AE66"/>
    <w:rsid w:val="00370964"/>
    <w:rsid w:val="00370F4D"/>
    <w:rsid w:val="00374C84"/>
    <w:rsid w:val="00377AFF"/>
    <w:rsid w:val="00381B93"/>
    <w:rsid w:val="003835B4"/>
    <w:rsid w:val="003963E5"/>
    <w:rsid w:val="003A2DA4"/>
    <w:rsid w:val="003A3415"/>
    <w:rsid w:val="003B126B"/>
    <w:rsid w:val="003B75B3"/>
    <w:rsid w:val="003C0CDB"/>
    <w:rsid w:val="003C390C"/>
    <w:rsid w:val="003C3C26"/>
    <w:rsid w:val="003C67D8"/>
    <w:rsid w:val="003C6DF2"/>
    <w:rsid w:val="003D1F48"/>
    <w:rsid w:val="003D4F26"/>
    <w:rsid w:val="003E5D53"/>
    <w:rsid w:val="0041115E"/>
    <w:rsid w:val="00414EF5"/>
    <w:rsid w:val="00415632"/>
    <w:rsid w:val="00432A65"/>
    <w:rsid w:val="0044428B"/>
    <w:rsid w:val="00451532"/>
    <w:rsid w:val="00455450"/>
    <w:rsid w:val="00455F83"/>
    <w:rsid w:val="00463E49"/>
    <w:rsid w:val="00470497"/>
    <w:rsid w:val="00471144"/>
    <w:rsid w:val="00471468"/>
    <w:rsid w:val="004745EC"/>
    <w:rsid w:val="00482858"/>
    <w:rsid w:val="00484FBE"/>
    <w:rsid w:val="0048760C"/>
    <w:rsid w:val="00492B96"/>
    <w:rsid w:val="004951C6"/>
    <w:rsid w:val="004B093F"/>
    <w:rsid w:val="004B0D6D"/>
    <w:rsid w:val="004B4C32"/>
    <w:rsid w:val="004B7EA9"/>
    <w:rsid w:val="004C37C9"/>
    <w:rsid w:val="004C59CA"/>
    <w:rsid w:val="004D7E19"/>
    <w:rsid w:val="004E2155"/>
    <w:rsid w:val="004F4328"/>
    <w:rsid w:val="004F4B81"/>
    <w:rsid w:val="00500B29"/>
    <w:rsid w:val="00513730"/>
    <w:rsid w:val="00521495"/>
    <w:rsid w:val="005264E6"/>
    <w:rsid w:val="00546F4D"/>
    <w:rsid w:val="005476A8"/>
    <w:rsid w:val="00552DDF"/>
    <w:rsid w:val="005707D1"/>
    <w:rsid w:val="00573C37"/>
    <w:rsid w:val="00586FA5"/>
    <w:rsid w:val="00587C82"/>
    <w:rsid w:val="005962CB"/>
    <w:rsid w:val="0059768F"/>
    <w:rsid w:val="0059780D"/>
    <w:rsid w:val="005A2726"/>
    <w:rsid w:val="005A3BDF"/>
    <w:rsid w:val="005B1EEE"/>
    <w:rsid w:val="005B72ED"/>
    <w:rsid w:val="005B7BA1"/>
    <w:rsid w:val="005B7DD6"/>
    <w:rsid w:val="005C26C5"/>
    <w:rsid w:val="005E0724"/>
    <w:rsid w:val="005E07A4"/>
    <w:rsid w:val="005E482B"/>
    <w:rsid w:val="005F6172"/>
    <w:rsid w:val="00606A02"/>
    <w:rsid w:val="00611D8B"/>
    <w:rsid w:val="006144BE"/>
    <w:rsid w:val="00614DF8"/>
    <w:rsid w:val="00620B5E"/>
    <w:rsid w:val="006249DC"/>
    <w:rsid w:val="00627DE3"/>
    <w:rsid w:val="00630351"/>
    <w:rsid w:val="00635983"/>
    <w:rsid w:val="00636E2A"/>
    <w:rsid w:val="00641BBF"/>
    <w:rsid w:val="006473BF"/>
    <w:rsid w:val="006500EE"/>
    <w:rsid w:val="00650893"/>
    <w:rsid w:val="00650E11"/>
    <w:rsid w:val="00653464"/>
    <w:rsid w:val="006619D9"/>
    <w:rsid w:val="00663C30"/>
    <w:rsid w:val="00666D8C"/>
    <w:rsid w:val="00671BBA"/>
    <w:rsid w:val="00671FB3"/>
    <w:rsid w:val="00674C80"/>
    <w:rsid w:val="00677482"/>
    <w:rsid w:val="006777F0"/>
    <w:rsid w:val="006863E4"/>
    <w:rsid w:val="00686489"/>
    <w:rsid w:val="00692CF9"/>
    <w:rsid w:val="006B2A7A"/>
    <w:rsid w:val="006C6D66"/>
    <w:rsid w:val="006C6E7A"/>
    <w:rsid w:val="006D0EAE"/>
    <w:rsid w:val="006E6514"/>
    <w:rsid w:val="006F6664"/>
    <w:rsid w:val="00706699"/>
    <w:rsid w:val="007164F6"/>
    <w:rsid w:val="00721236"/>
    <w:rsid w:val="00721976"/>
    <w:rsid w:val="00721A90"/>
    <w:rsid w:val="007409EB"/>
    <w:rsid w:val="00741430"/>
    <w:rsid w:val="00742862"/>
    <w:rsid w:val="00744D04"/>
    <w:rsid w:val="00745714"/>
    <w:rsid w:val="00755309"/>
    <w:rsid w:val="007564E9"/>
    <w:rsid w:val="00760DE6"/>
    <w:rsid w:val="00761283"/>
    <w:rsid w:val="007676DD"/>
    <w:rsid w:val="00770B42"/>
    <w:rsid w:val="0077708B"/>
    <w:rsid w:val="00786B7A"/>
    <w:rsid w:val="007877F9"/>
    <w:rsid w:val="00790940"/>
    <w:rsid w:val="00796E97"/>
    <w:rsid w:val="007A4F9C"/>
    <w:rsid w:val="007A6FBD"/>
    <w:rsid w:val="007A7838"/>
    <w:rsid w:val="007B30C5"/>
    <w:rsid w:val="007C2EFE"/>
    <w:rsid w:val="007D058B"/>
    <w:rsid w:val="007E0FF2"/>
    <w:rsid w:val="007E5E77"/>
    <w:rsid w:val="007E6F9E"/>
    <w:rsid w:val="007F05E8"/>
    <w:rsid w:val="007F15E2"/>
    <w:rsid w:val="007F3044"/>
    <w:rsid w:val="0080316A"/>
    <w:rsid w:val="00813F6C"/>
    <w:rsid w:val="0081725A"/>
    <w:rsid w:val="00830398"/>
    <w:rsid w:val="00833EED"/>
    <w:rsid w:val="00835ECF"/>
    <w:rsid w:val="008408B0"/>
    <w:rsid w:val="0084446C"/>
    <w:rsid w:val="008455D7"/>
    <w:rsid w:val="00846E97"/>
    <w:rsid w:val="008509E1"/>
    <w:rsid w:val="0085223B"/>
    <w:rsid w:val="00857203"/>
    <w:rsid w:val="0086283E"/>
    <w:rsid w:val="008659C0"/>
    <w:rsid w:val="00870433"/>
    <w:rsid w:val="00870E10"/>
    <w:rsid w:val="00871EB7"/>
    <w:rsid w:val="0088004D"/>
    <w:rsid w:val="00882054"/>
    <w:rsid w:val="00882F6A"/>
    <w:rsid w:val="00886A07"/>
    <w:rsid w:val="0089317C"/>
    <w:rsid w:val="00896CD0"/>
    <w:rsid w:val="00897654"/>
    <w:rsid w:val="008A7C90"/>
    <w:rsid w:val="008B1F39"/>
    <w:rsid w:val="008B370E"/>
    <w:rsid w:val="008B38BD"/>
    <w:rsid w:val="008B77D5"/>
    <w:rsid w:val="008C156A"/>
    <w:rsid w:val="008C5219"/>
    <w:rsid w:val="008C5F42"/>
    <w:rsid w:val="008C614F"/>
    <w:rsid w:val="008D39F4"/>
    <w:rsid w:val="008E0548"/>
    <w:rsid w:val="008E0AB4"/>
    <w:rsid w:val="008E2386"/>
    <w:rsid w:val="008E7AEE"/>
    <w:rsid w:val="008F04F1"/>
    <w:rsid w:val="008F37A8"/>
    <w:rsid w:val="008F6490"/>
    <w:rsid w:val="00901AD6"/>
    <w:rsid w:val="00902202"/>
    <w:rsid w:val="00903183"/>
    <w:rsid w:val="00915CA0"/>
    <w:rsid w:val="009177E3"/>
    <w:rsid w:val="00917DEB"/>
    <w:rsid w:val="009255F5"/>
    <w:rsid w:val="00935D07"/>
    <w:rsid w:val="00951E05"/>
    <w:rsid w:val="009524A0"/>
    <w:rsid w:val="009524C1"/>
    <w:rsid w:val="0095349D"/>
    <w:rsid w:val="0095676B"/>
    <w:rsid w:val="0095678F"/>
    <w:rsid w:val="0095771F"/>
    <w:rsid w:val="009603D3"/>
    <w:rsid w:val="00961179"/>
    <w:rsid w:val="00963B0F"/>
    <w:rsid w:val="00965880"/>
    <w:rsid w:val="00966CA2"/>
    <w:rsid w:val="00972C41"/>
    <w:rsid w:val="009922F4"/>
    <w:rsid w:val="0099416D"/>
    <w:rsid w:val="009A2A42"/>
    <w:rsid w:val="009A3ACA"/>
    <w:rsid w:val="009B77D2"/>
    <w:rsid w:val="009C247F"/>
    <w:rsid w:val="009D500E"/>
    <w:rsid w:val="009D6FA5"/>
    <w:rsid w:val="009E0526"/>
    <w:rsid w:val="009E339C"/>
    <w:rsid w:val="009E799D"/>
    <w:rsid w:val="009E7CF2"/>
    <w:rsid w:val="009F15B8"/>
    <w:rsid w:val="00A02F64"/>
    <w:rsid w:val="00A11FF6"/>
    <w:rsid w:val="00A132E8"/>
    <w:rsid w:val="00A20040"/>
    <w:rsid w:val="00A22C38"/>
    <w:rsid w:val="00A23C2D"/>
    <w:rsid w:val="00A255AD"/>
    <w:rsid w:val="00A27CC0"/>
    <w:rsid w:val="00A50853"/>
    <w:rsid w:val="00A510A9"/>
    <w:rsid w:val="00A53F6E"/>
    <w:rsid w:val="00A54D52"/>
    <w:rsid w:val="00A602A5"/>
    <w:rsid w:val="00A62E09"/>
    <w:rsid w:val="00A639B2"/>
    <w:rsid w:val="00A71425"/>
    <w:rsid w:val="00A73940"/>
    <w:rsid w:val="00A76C79"/>
    <w:rsid w:val="00A832D3"/>
    <w:rsid w:val="00A83852"/>
    <w:rsid w:val="00A87DB4"/>
    <w:rsid w:val="00A906F7"/>
    <w:rsid w:val="00AA0908"/>
    <w:rsid w:val="00AA2829"/>
    <w:rsid w:val="00AA6781"/>
    <w:rsid w:val="00AB1FCB"/>
    <w:rsid w:val="00AB2033"/>
    <w:rsid w:val="00AB21A1"/>
    <w:rsid w:val="00AB6CCF"/>
    <w:rsid w:val="00AE11AF"/>
    <w:rsid w:val="00AE2ABA"/>
    <w:rsid w:val="00AE65CF"/>
    <w:rsid w:val="00AF34EE"/>
    <w:rsid w:val="00B014C0"/>
    <w:rsid w:val="00B17461"/>
    <w:rsid w:val="00B24883"/>
    <w:rsid w:val="00B25ABD"/>
    <w:rsid w:val="00B30786"/>
    <w:rsid w:val="00B33006"/>
    <w:rsid w:val="00B372EE"/>
    <w:rsid w:val="00B41190"/>
    <w:rsid w:val="00B43619"/>
    <w:rsid w:val="00B546A7"/>
    <w:rsid w:val="00B548A3"/>
    <w:rsid w:val="00B6196E"/>
    <w:rsid w:val="00B66B54"/>
    <w:rsid w:val="00B7165F"/>
    <w:rsid w:val="00B73FC8"/>
    <w:rsid w:val="00B84940"/>
    <w:rsid w:val="00B87B41"/>
    <w:rsid w:val="00B87BA2"/>
    <w:rsid w:val="00B91E02"/>
    <w:rsid w:val="00B95192"/>
    <w:rsid w:val="00B960FC"/>
    <w:rsid w:val="00BA5AC3"/>
    <w:rsid w:val="00BB0781"/>
    <w:rsid w:val="00BB6A94"/>
    <w:rsid w:val="00BB6FC7"/>
    <w:rsid w:val="00BD4ADA"/>
    <w:rsid w:val="00BE198F"/>
    <w:rsid w:val="00BE277D"/>
    <w:rsid w:val="00BF0B3B"/>
    <w:rsid w:val="00C0290F"/>
    <w:rsid w:val="00C02E14"/>
    <w:rsid w:val="00C06660"/>
    <w:rsid w:val="00C20DCB"/>
    <w:rsid w:val="00C2246D"/>
    <w:rsid w:val="00C22F6B"/>
    <w:rsid w:val="00C24B73"/>
    <w:rsid w:val="00C31B5D"/>
    <w:rsid w:val="00C43F95"/>
    <w:rsid w:val="00C4540A"/>
    <w:rsid w:val="00C45453"/>
    <w:rsid w:val="00C5202B"/>
    <w:rsid w:val="00C52973"/>
    <w:rsid w:val="00C54B99"/>
    <w:rsid w:val="00C55A67"/>
    <w:rsid w:val="00C564E4"/>
    <w:rsid w:val="00C57E00"/>
    <w:rsid w:val="00C6115B"/>
    <w:rsid w:val="00C61ABD"/>
    <w:rsid w:val="00C6232D"/>
    <w:rsid w:val="00C65566"/>
    <w:rsid w:val="00C67DEB"/>
    <w:rsid w:val="00C76716"/>
    <w:rsid w:val="00C80353"/>
    <w:rsid w:val="00C867F0"/>
    <w:rsid w:val="00C91A43"/>
    <w:rsid w:val="00C9900D"/>
    <w:rsid w:val="00CA2281"/>
    <w:rsid w:val="00CA2A8E"/>
    <w:rsid w:val="00CA4648"/>
    <w:rsid w:val="00CA676E"/>
    <w:rsid w:val="00CA6D7E"/>
    <w:rsid w:val="00CA7201"/>
    <w:rsid w:val="00CA7F44"/>
    <w:rsid w:val="00CB06EC"/>
    <w:rsid w:val="00CB0D0C"/>
    <w:rsid w:val="00CB1BCF"/>
    <w:rsid w:val="00CB526D"/>
    <w:rsid w:val="00CC303C"/>
    <w:rsid w:val="00CC5585"/>
    <w:rsid w:val="00CD64C7"/>
    <w:rsid w:val="00CD6D13"/>
    <w:rsid w:val="00CD76C7"/>
    <w:rsid w:val="00CF0CFC"/>
    <w:rsid w:val="00CF1065"/>
    <w:rsid w:val="00CF1941"/>
    <w:rsid w:val="00CF1B3F"/>
    <w:rsid w:val="00D00AFD"/>
    <w:rsid w:val="00D015B7"/>
    <w:rsid w:val="00D0529C"/>
    <w:rsid w:val="00D27CE1"/>
    <w:rsid w:val="00D35DD4"/>
    <w:rsid w:val="00D421C9"/>
    <w:rsid w:val="00D52854"/>
    <w:rsid w:val="00D52E9F"/>
    <w:rsid w:val="00D6137B"/>
    <w:rsid w:val="00D65769"/>
    <w:rsid w:val="00D707A5"/>
    <w:rsid w:val="00D77E17"/>
    <w:rsid w:val="00D81A0A"/>
    <w:rsid w:val="00D82497"/>
    <w:rsid w:val="00D863EF"/>
    <w:rsid w:val="00D901F0"/>
    <w:rsid w:val="00D94C40"/>
    <w:rsid w:val="00DA41DD"/>
    <w:rsid w:val="00DA709C"/>
    <w:rsid w:val="00DA792E"/>
    <w:rsid w:val="00DA7F71"/>
    <w:rsid w:val="00DB2ECE"/>
    <w:rsid w:val="00DB4153"/>
    <w:rsid w:val="00DB4312"/>
    <w:rsid w:val="00DB4BAF"/>
    <w:rsid w:val="00DC384A"/>
    <w:rsid w:val="00DD4AD0"/>
    <w:rsid w:val="00DE3D86"/>
    <w:rsid w:val="00DE4AB2"/>
    <w:rsid w:val="00DE5BF7"/>
    <w:rsid w:val="00DF02CF"/>
    <w:rsid w:val="00DF196C"/>
    <w:rsid w:val="00DF3B7B"/>
    <w:rsid w:val="00DF77E1"/>
    <w:rsid w:val="00DF7CED"/>
    <w:rsid w:val="00E05FDF"/>
    <w:rsid w:val="00E0782C"/>
    <w:rsid w:val="00E22607"/>
    <w:rsid w:val="00E2341B"/>
    <w:rsid w:val="00E27AB4"/>
    <w:rsid w:val="00E307B2"/>
    <w:rsid w:val="00E3736A"/>
    <w:rsid w:val="00E42177"/>
    <w:rsid w:val="00E422E8"/>
    <w:rsid w:val="00E45243"/>
    <w:rsid w:val="00E47EC7"/>
    <w:rsid w:val="00E51741"/>
    <w:rsid w:val="00E6004B"/>
    <w:rsid w:val="00E670A2"/>
    <w:rsid w:val="00E70828"/>
    <w:rsid w:val="00E837D7"/>
    <w:rsid w:val="00E83BE7"/>
    <w:rsid w:val="00E9261B"/>
    <w:rsid w:val="00EA2054"/>
    <w:rsid w:val="00EA2332"/>
    <w:rsid w:val="00EA3021"/>
    <w:rsid w:val="00EA47CF"/>
    <w:rsid w:val="00EA50EE"/>
    <w:rsid w:val="00EB0BDB"/>
    <w:rsid w:val="00EB350E"/>
    <w:rsid w:val="00EB3BFA"/>
    <w:rsid w:val="00EB4ABE"/>
    <w:rsid w:val="00EB4CAF"/>
    <w:rsid w:val="00ED6617"/>
    <w:rsid w:val="00EE193E"/>
    <w:rsid w:val="00EE3124"/>
    <w:rsid w:val="00EF2B83"/>
    <w:rsid w:val="00EF3A81"/>
    <w:rsid w:val="00EF5BA1"/>
    <w:rsid w:val="00EF6D03"/>
    <w:rsid w:val="00F020EF"/>
    <w:rsid w:val="00F10063"/>
    <w:rsid w:val="00F24771"/>
    <w:rsid w:val="00F24A66"/>
    <w:rsid w:val="00F2537C"/>
    <w:rsid w:val="00F27CB7"/>
    <w:rsid w:val="00F30B6A"/>
    <w:rsid w:val="00F3126F"/>
    <w:rsid w:val="00F32FF9"/>
    <w:rsid w:val="00F35DB3"/>
    <w:rsid w:val="00F4104E"/>
    <w:rsid w:val="00F41D48"/>
    <w:rsid w:val="00F46368"/>
    <w:rsid w:val="00F56B2B"/>
    <w:rsid w:val="00F81507"/>
    <w:rsid w:val="00F86BFA"/>
    <w:rsid w:val="00F8719E"/>
    <w:rsid w:val="00F979C9"/>
    <w:rsid w:val="00FA0A3A"/>
    <w:rsid w:val="00FA39AD"/>
    <w:rsid w:val="00FA4BB3"/>
    <w:rsid w:val="00FB1820"/>
    <w:rsid w:val="00FB2306"/>
    <w:rsid w:val="00FC393A"/>
    <w:rsid w:val="00FC4D09"/>
    <w:rsid w:val="00FD6D08"/>
    <w:rsid w:val="00FE0B01"/>
    <w:rsid w:val="00FE396B"/>
    <w:rsid w:val="00FE79B5"/>
    <w:rsid w:val="00FF044C"/>
    <w:rsid w:val="00FF1ED0"/>
    <w:rsid w:val="013343E2"/>
    <w:rsid w:val="01FDCB91"/>
    <w:rsid w:val="022F75BD"/>
    <w:rsid w:val="026B8DDA"/>
    <w:rsid w:val="02AE7F94"/>
    <w:rsid w:val="0327C084"/>
    <w:rsid w:val="03EDD6A9"/>
    <w:rsid w:val="03FF9679"/>
    <w:rsid w:val="0412C185"/>
    <w:rsid w:val="0427FD6A"/>
    <w:rsid w:val="04619290"/>
    <w:rsid w:val="05188BA1"/>
    <w:rsid w:val="05A19A80"/>
    <w:rsid w:val="0616A0BE"/>
    <w:rsid w:val="068DDD01"/>
    <w:rsid w:val="06CAE749"/>
    <w:rsid w:val="06D2167B"/>
    <w:rsid w:val="070227C9"/>
    <w:rsid w:val="07A3E9C4"/>
    <w:rsid w:val="07A8BCC5"/>
    <w:rsid w:val="07D2C358"/>
    <w:rsid w:val="07E8E100"/>
    <w:rsid w:val="08EA8579"/>
    <w:rsid w:val="09265FF2"/>
    <w:rsid w:val="09378B6F"/>
    <w:rsid w:val="093FBA25"/>
    <w:rsid w:val="094BD6E5"/>
    <w:rsid w:val="0A0F531D"/>
    <w:rsid w:val="0A33465C"/>
    <w:rsid w:val="0A8655DA"/>
    <w:rsid w:val="0A8C2F17"/>
    <w:rsid w:val="0A989C4E"/>
    <w:rsid w:val="0B77FB99"/>
    <w:rsid w:val="0B8B2F20"/>
    <w:rsid w:val="0BF90500"/>
    <w:rsid w:val="0C05119A"/>
    <w:rsid w:val="0C22263B"/>
    <w:rsid w:val="0C380EAF"/>
    <w:rsid w:val="0C772911"/>
    <w:rsid w:val="0CEEA2EF"/>
    <w:rsid w:val="0D079534"/>
    <w:rsid w:val="0E9EB399"/>
    <w:rsid w:val="0EEBAB48"/>
    <w:rsid w:val="0EED2536"/>
    <w:rsid w:val="0F15150C"/>
    <w:rsid w:val="0F16DE38"/>
    <w:rsid w:val="0F8192A9"/>
    <w:rsid w:val="0F8A3894"/>
    <w:rsid w:val="1059568F"/>
    <w:rsid w:val="10A92688"/>
    <w:rsid w:val="10C0C170"/>
    <w:rsid w:val="10D878F9"/>
    <w:rsid w:val="10E8E124"/>
    <w:rsid w:val="111C06CF"/>
    <w:rsid w:val="11574436"/>
    <w:rsid w:val="119D3A2A"/>
    <w:rsid w:val="11BB7AC6"/>
    <w:rsid w:val="1285FEDD"/>
    <w:rsid w:val="12C11F09"/>
    <w:rsid w:val="12E147D5"/>
    <w:rsid w:val="132030A9"/>
    <w:rsid w:val="1358ABED"/>
    <w:rsid w:val="1386AFF3"/>
    <w:rsid w:val="14611689"/>
    <w:rsid w:val="14D10CFB"/>
    <w:rsid w:val="1521DD9B"/>
    <w:rsid w:val="15E33C7B"/>
    <w:rsid w:val="16405D2A"/>
    <w:rsid w:val="16D5F862"/>
    <w:rsid w:val="16ED3D0B"/>
    <w:rsid w:val="179BA471"/>
    <w:rsid w:val="17D2A57A"/>
    <w:rsid w:val="17FCF47F"/>
    <w:rsid w:val="1813F1CD"/>
    <w:rsid w:val="191DE9B9"/>
    <w:rsid w:val="19447142"/>
    <w:rsid w:val="19466980"/>
    <w:rsid w:val="19804BBB"/>
    <w:rsid w:val="1A0C8679"/>
    <w:rsid w:val="1A7621FB"/>
    <w:rsid w:val="1AD8541D"/>
    <w:rsid w:val="1AF0403A"/>
    <w:rsid w:val="1AFA759D"/>
    <w:rsid w:val="1B9DC67A"/>
    <w:rsid w:val="1C5780C5"/>
    <w:rsid w:val="1CAB1C4D"/>
    <w:rsid w:val="1D3CA264"/>
    <w:rsid w:val="1D515C4D"/>
    <w:rsid w:val="1D90BD03"/>
    <w:rsid w:val="1E383A20"/>
    <w:rsid w:val="1EBE1FF2"/>
    <w:rsid w:val="1F73BDB8"/>
    <w:rsid w:val="1F9A5109"/>
    <w:rsid w:val="1FCE89DD"/>
    <w:rsid w:val="20A58CF9"/>
    <w:rsid w:val="20F48DF0"/>
    <w:rsid w:val="217F8476"/>
    <w:rsid w:val="21DCE7D7"/>
    <w:rsid w:val="224567EE"/>
    <w:rsid w:val="228670AD"/>
    <w:rsid w:val="22C1153A"/>
    <w:rsid w:val="234B072A"/>
    <w:rsid w:val="23718C5B"/>
    <w:rsid w:val="269BF0F8"/>
    <w:rsid w:val="26A8BAD3"/>
    <w:rsid w:val="26D02E87"/>
    <w:rsid w:val="27992E71"/>
    <w:rsid w:val="28073825"/>
    <w:rsid w:val="2855B388"/>
    <w:rsid w:val="28D93A1E"/>
    <w:rsid w:val="295A950C"/>
    <w:rsid w:val="29C5F033"/>
    <w:rsid w:val="2A5E5BEE"/>
    <w:rsid w:val="2A819B25"/>
    <w:rsid w:val="2B52A691"/>
    <w:rsid w:val="2B663A9E"/>
    <w:rsid w:val="2C37C9BD"/>
    <w:rsid w:val="2CAEB58F"/>
    <w:rsid w:val="2D78DDD0"/>
    <w:rsid w:val="2D980EB4"/>
    <w:rsid w:val="2DB5229B"/>
    <w:rsid w:val="2DFBF758"/>
    <w:rsid w:val="2E0974F0"/>
    <w:rsid w:val="2E2F11CC"/>
    <w:rsid w:val="2E48DB1B"/>
    <w:rsid w:val="2EF8351D"/>
    <w:rsid w:val="2F104AA7"/>
    <w:rsid w:val="2F4A8004"/>
    <w:rsid w:val="2F55BF48"/>
    <w:rsid w:val="2F76D74E"/>
    <w:rsid w:val="2FBBB2DB"/>
    <w:rsid w:val="3034FB15"/>
    <w:rsid w:val="307ADD21"/>
    <w:rsid w:val="30BA27C4"/>
    <w:rsid w:val="30D3A9FA"/>
    <w:rsid w:val="31232C41"/>
    <w:rsid w:val="31256CBA"/>
    <w:rsid w:val="3188F4D1"/>
    <w:rsid w:val="31BD272F"/>
    <w:rsid w:val="32532701"/>
    <w:rsid w:val="32CD2314"/>
    <w:rsid w:val="32D2E50A"/>
    <w:rsid w:val="337481CB"/>
    <w:rsid w:val="33B27DE3"/>
    <w:rsid w:val="34628DBC"/>
    <w:rsid w:val="349D47B3"/>
    <w:rsid w:val="3507B2B9"/>
    <w:rsid w:val="35914653"/>
    <w:rsid w:val="3645640A"/>
    <w:rsid w:val="36777F8A"/>
    <w:rsid w:val="373CF0EE"/>
    <w:rsid w:val="39AECFC6"/>
    <w:rsid w:val="39BAB4BB"/>
    <w:rsid w:val="39E60BB2"/>
    <w:rsid w:val="3A4B536C"/>
    <w:rsid w:val="3AFA735A"/>
    <w:rsid w:val="3C3217F4"/>
    <w:rsid w:val="3CF041DA"/>
    <w:rsid w:val="3D61F4BF"/>
    <w:rsid w:val="3DBCD669"/>
    <w:rsid w:val="3DF3604F"/>
    <w:rsid w:val="3E4FDE07"/>
    <w:rsid w:val="3E81D3E6"/>
    <w:rsid w:val="3F870691"/>
    <w:rsid w:val="3FEFD2DC"/>
    <w:rsid w:val="40157BDF"/>
    <w:rsid w:val="40A1A722"/>
    <w:rsid w:val="4116D614"/>
    <w:rsid w:val="41705661"/>
    <w:rsid w:val="41A4CBC1"/>
    <w:rsid w:val="41F5F999"/>
    <w:rsid w:val="427418FC"/>
    <w:rsid w:val="42A3452A"/>
    <w:rsid w:val="42B2A675"/>
    <w:rsid w:val="4362A169"/>
    <w:rsid w:val="43CDA473"/>
    <w:rsid w:val="440CC7D9"/>
    <w:rsid w:val="44467FB1"/>
    <w:rsid w:val="447536E6"/>
    <w:rsid w:val="44CAB1D3"/>
    <w:rsid w:val="4547DB39"/>
    <w:rsid w:val="45BFCEDA"/>
    <w:rsid w:val="45D90EBA"/>
    <w:rsid w:val="460ADFBF"/>
    <w:rsid w:val="46B216A5"/>
    <w:rsid w:val="46CCB3BF"/>
    <w:rsid w:val="46D3BF91"/>
    <w:rsid w:val="46F22CEB"/>
    <w:rsid w:val="4710AE17"/>
    <w:rsid w:val="4716FAA1"/>
    <w:rsid w:val="471F7117"/>
    <w:rsid w:val="475607E6"/>
    <w:rsid w:val="47EFD7BC"/>
    <w:rsid w:val="48E9DB44"/>
    <w:rsid w:val="48EC4F69"/>
    <w:rsid w:val="48F33869"/>
    <w:rsid w:val="49224CA4"/>
    <w:rsid w:val="4A484ED9"/>
    <w:rsid w:val="4A4CD7C8"/>
    <w:rsid w:val="4B24023E"/>
    <w:rsid w:val="4BE8A829"/>
    <w:rsid w:val="4C7CA721"/>
    <w:rsid w:val="4D684410"/>
    <w:rsid w:val="4DC9BC60"/>
    <w:rsid w:val="4E2677DA"/>
    <w:rsid w:val="4EA3799E"/>
    <w:rsid w:val="4F1BBFFC"/>
    <w:rsid w:val="4F2594B7"/>
    <w:rsid w:val="4F3C42A8"/>
    <w:rsid w:val="4F59E8FE"/>
    <w:rsid w:val="4F89219C"/>
    <w:rsid w:val="4FB2D783"/>
    <w:rsid w:val="4FE5EEEA"/>
    <w:rsid w:val="4FF47538"/>
    <w:rsid w:val="5042D9F0"/>
    <w:rsid w:val="51289BDD"/>
    <w:rsid w:val="518F267F"/>
    <w:rsid w:val="525360BE"/>
    <w:rsid w:val="529112FF"/>
    <w:rsid w:val="52F7BDAE"/>
    <w:rsid w:val="533D110D"/>
    <w:rsid w:val="53652B7D"/>
    <w:rsid w:val="53CB650C"/>
    <w:rsid w:val="5408DC1C"/>
    <w:rsid w:val="54D39E01"/>
    <w:rsid w:val="553109DD"/>
    <w:rsid w:val="55557002"/>
    <w:rsid w:val="555772A0"/>
    <w:rsid w:val="55FFF552"/>
    <w:rsid w:val="570A2E28"/>
    <w:rsid w:val="5781C79D"/>
    <w:rsid w:val="5820999A"/>
    <w:rsid w:val="588BC2CB"/>
    <w:rsid w:val="58A5FE89"/>
    <w:rsid w:val="58CA8FC8"/>
    <w:rsid w:val="592F4494"/>
    <w:rsid w:val="594DFE4D"/>
    <w:rsid w:val="5A0031FA"/>
    <w:rsid w:val="5A690F14"/>
    <w:rsid w:val="5A6DF183"/>
    <w:rsid w:val="5AA7125F"/>
    <w:rsid w:val="5AD02CA8"/>
    <w:rsid w:val="5B583A5C"/>
    <w:rsid w:val="5B997D7D"/>
    <w:rsid w:val="5BAE394B"/>
    <w:rsid w:val="5C2AF3D0"/>
    <w:rsid w:val="5C5B7339"/>
    <w:rsid w:val="5CD16C41"/>
    <w:rsid w:val="5D3F1B4A"/>
    <w:rsid w:val="5D559E63"/>
    <w:rsid w:val="5E0ABBD5"/>
    <w:rsid w:val="5E4CA86F"/>
    <w:rsid w:val="5E857B2E"/>
    <w:rsid w:val="5E9180D5"/>
    <w:rsid w:val="5F86AF14"/>
    <w:rsid w:val="5FD0A3E3"/>
    <w:rsid w:val="60434ADD"/>
    <w:rsid w:val="611EBD83"/>
    <w:rsid w:val="61369F47"/>
    <w:rsid w:val="6196897C"/>
    <w:rsid w:val="61D2FED5"/>
    <w:rsid w:val="621DB83E"/>
    <w:rsid w:val="622241BA"/>
    <w:rsid w:val="623257AC"/>
    <w:rsid w:val="625BD71A"/>
    <w:rsid w:val="628AF900"/>
    <w:rsid w:val="628BA608"/>
    <w:rsid w:val="62FCDBC3"/>
    <w:rsid w:val="6322789F"/>
    <w:rsid w:val="633935AC"/>
    <w:rsid w:val="6345FFDE"/>
    <w:rsid w:val="63578DE5"/>
    <w:rsid w:val="635D477B"/>
    <w:rsid w:val="63C2AED8"/>
    <w:rsid w:val="63FCAF16"/>
    <w:rsid w:val="6463D3BC"/>
    <w:rsid w:val="647F83C7"/>
    <w:rsid w:val="64FE5396"/>
    <w:rsid w:val="65691356"/>
    <w:rsid w:val="66A7CEAD"/>
    <w:rsid w:val="66C4AB6A"/>
    <w:rsid w:val="676F67DB"/>
    <w:rsid w:val="67A12455"/>
    <w:rsid w:val="67B68986"/>
    <w:rsid w:val="68DA37A7"/>
    <w:rsid w:val="69944961"/>
    <w:rsid w:val="69CA6149"/>
    <w:rsid w:val="6B1844F7"/>
    <w:rsid w:val="6B7046E6"/>
    <w:rsid w:val="6B8C2B64"/>
    <w:rsid w:val="6BBCF251"/>
    <w:rsid w:val="6BCC880A"/>
    <w:rsid w:val="6D68586B"/>
    <w:rsid w:val="6DE91B95"/>
    <w:rsid w:val="6E8EBF4B"/>
    <w:rsid w:val="6F358A23"/>
    <w:rsid w:val="6F571226"/>
    <w:rsid w:val="6FC88681"/>
    <w:rsid w:val="6FD06851"/>
    <w:rsid w:val="70792696"/>
    <w:rsid w:val="70AC645E"/>
    <w:rsid w:val="70D6A8E5"/>
    <w:rsid w:val="7137D8D6"/>
    <w:rsid w:val="71AFE17C"/>
    <w:rsid w:val="71B6CF16"/>
    <w:rsid w:val="71D3457C"/>
    <w:rsid w:val="7202C359"/>
    <w:rsid w:val="72280704"/>
    <w:rsid w:val="7289CB2F"/>
    <w:rsid w:val="73763B97"/>
    <w:rsid w:val="73DFD511"/>
    <w:rsid w:val="73EC349F"/>
    <w:rsid w:val="740365BE"/>
    <w:rsid w:val="7406C280"/>
    <w:rsid w:val="742FE148"/>
    <w:rsid w:val="74DAAA5A"/>
    <w:rsid w:val="74E318DD"/>
    <w:rsid w:val="75A292E1"/>
    <w:rsid w:val="75B2264D"/>
    <w:rsid w:val="75D22AB1"/>
    <w:rsid w:val="765B271F"/>
    <w:rsid w:val="76F349AC"/>
    <w:rsid w:val="7741DE9E"/>
    <w:rsid w:val="778D9423"/>
    <w:rsid w:val="77A07ED8"/>
    <w:rsid w:val="78136340"/>
    <w:rsid w:val="79C7B353"/>
    <w:rsid w:val="7A5D8225"/>
    <w:rsid w:val="7A61451E"/>
    <w:rsid w:val="7A760404"/>
    <w:rsid w:val="7AA66561"/>
    <w:rsid w:val="7AC534E5"/>
    <w:rsid w:val="7B50DF9F"/>
    <w:rsid w:val="7BAFFD30"/>
    <w:rsid w:val="7C68ECA9"/>
    <w:rsid w:val="7CC32570"/>
    <w:rsid w:val="7D8D32C2"/>
    <w:rsid w:val="7D969282"/>
    <w:rsid w:val="7D9C130D"/>
    <w:rsid w:val="7DBA1945"/>
    <w:rsid w:val="7E3F04EC"/>
    <w:rsid w:val="7E5ABF90"/>
    <w:rsid w:val="7E737DA4"/>
    <w:rsid w:val="7E83EB5A"/>
    <w:rsid w:val="7F6EBC31"/>
    <w:rsid w:val="7F95F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39522"/>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Hashtag" w:semiHidden="1"/>
    <w:lsdException w:name="Smart Link" w:semiHidden="1" w:unhideWhenUsed="1"/>
  </w:latentStyles>
  <w:style w:type="paragraph" w:default="1" w:styleId="Normal">
    <w:name w:val="Normal"/>
    <w:qFormat/>
    <w:rsid w:val="00116286"/>
    <w:pPr>
      <w:spacing w:after="240" w:line="271" w:lineRule="auto"/>
    </w:pPr>
  </w:style>
  <w:style w:type="paragraph" w:styleId="Heading1">
    <w:name w:val="heading 1"/>
    <w:basedOn w:val="BodyText"/>
    <w:next w:val="Normal"/>
    <w:link w:val="Heading1Char"/>
    <w:uiPriority w:val="9"/>
    <w:qFormat/>
    <w:rsid w:val="00116286"/>
    <w:pPr>
      <w:kinsoku w:val="0"/>
      <w:overflowPunct w:val="0"/>
      <w:spacing w:before="240" w:after="120"/>
      <w:ind w:left="14" w:hanging="14"/>
      <w:outlineLvl w:val="0"/>
    </w:pPr>
    <w:rPr>
      <w:b/>
      <w:bCs/>
      <w:sz w:val="48"/>
      <w:szCs w:val="48"/>
    </w:rPr>
  </w:style>
  <w:style w:type="paragraph" w:styleId="Heading2">
    <w:name w:val="heading 2"/>
    <w:basedOn w:val="Normal"/>
    <w:next w:val="Normal"/>
    <w:link w:val="Heading2Char"/>
    <w:uiPriority w:val="9"/>
    <w:unhideWhenUsed/>
    <w:qFormat/>
    <w:rsid w:val="00DE3D86"/>
    <w:pPr>
      <w:kinsoku w:val="0"/>
      <w:overflowPunct w:val="0"/>
      <w:spacing w:after="120"/>
      <w:outlineLvl w:val="1"/>
    </w:pPr>
    <w:rPr>
      <w:color w:val="808080" w:themeColor="accent4"/>
      <w:sz w:val="36"/>
      <w:szCs w:val="36"/>
    </w:rPr>
  </w:style>
  <w:style w:type="paragraph" w:styleId="Heading4">
    <w:name w:val="heading 4"/>
    <w:basedOn w:val="Normal"/>
    <w:next w:val="Normal"/>
    <w:link w:val="Heading4Char"/>
    <w:uiPriority w:val="9"/>
    <w:semiHidden/>
    <w:unhideWhenUsed/>
    <w:qFormat/>
    <w:rsid w:val="00761283"/>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286"/>
    <w:rPr>
      <w:b/>
      <w:bCs/>
      <w:sz w:val="48"/>
      <w:szCs w:val="48"/>
    </w:rPr>
  </w:style>
  <w:style w:type="paragraph" w:customStyle="1" w:styleId="YellowQoute">
    <w:name w:val="Yellow Qoute"/>
    <w:uiPriority w:val="1"/>
    <w:rsid w:val="002132AB"/>
    <w:pPr>
      <w:widowControl w:val="0"/>
      <w:autoSpaceDE w:val="0"/>
      <w:autoSpaceDN w:val="0"/>
      <w:spacing w:before="915" w:line="194" w:lineRule="auto"/>
      <w:ind w:right="3177" w:firstLine="53"/>
      <w:jc w:val="center"/>
    </w:pPr>
    <w:rPr>
      <w:rFonts w:ascii="Oswald-Light" w:eastAsia="Oswald-Light" w:hAnsi="Oswald-Light" w:cs="Oswald-Light"/>
      <w:noProof/>
      <w:color w:val="ECB135"/>
      <w:sz w:val="42"/>
      <w:szCs w:val="42"/>
    </w:rPr>
  </w:style>
  <w:style w:type="paragraph" w:styleId="Subtitle">
    <w:name w:val="Subtitle"/>
    <w:basedOn w:val="Normal"/>
    <w:next w:val="Normal"/>
    <w:link w:val="SubtitleChar"/>
    <w:uiPriority w:val="11"/>
    <w:qFormat/>
    <w:rsid w:val="00917DEB"/>
    <w:pPr>
      <w:widowControl w:val="0"/>
      <w:autoSpaceDE w:val="0"/>
      <w:autoSpaceDN w:val="0"/>
      <w:adjustRightInd w:val="0"/>
      <w:spacing w:after="0" w:line="240" w:lineRule="auto"/>
      <w:jc w:val="center"/>
    </w:pPr>
    <w:rPr>
      <w:rFonts w:cs="Arial"/>
      <w:b/>
      <w:bCs/>
      <w:color w:val="323133"/>
      <w:sz w:val="40"/>
      <w:szCs w:val="56"/>
    </w:rPr>
  </w:style>
  <w:style w:type="paragraph" w:styleId="BodyText">
    <w:name w:val="Body Text"/>
    <w:basedOn w:val="Normal"/>
    <w:link w:val="BodyTextChar"/>
    <w:uiPriority w:val="1"/>
    <w:qFormat/>
    <w:rsid w:val="00CA676E"/>
  </w:style>
  <w:style w:type="character" w:styleId="SubtleEmphasis">
    <w:name w:val="Subtle Emphasis"/>
    <w:uiPriority w:val="19"/>
    <w:semiHidden/>
    <w:rsid w:val="00F020EF"/>
    <w:rPr>
      <w:rFonts w:ascii="Arial" w:hAnsi="Arial" w:cs="Arial"/>
      <w:b/>
      <w:bCs/>
      <w:color w:val="6D6F72"/>
      <w:sz w:val="37"/>
      <w:szCs w:val="37"/>
    </w:rPr>
  </w:style>
  <w:style w:type="paragraph" w:styleId="Title">
    <w:name w:val="Title"/>
    <w:basedOn w:val="Normal"/>
    <w:next w:val="Normal"/>
    <w:link w:val="TitleChar"/>
    <w:uiPriority w:val="10"/>
    <w:qFormat/>
    <w:rsid w:val="00972C41"/>
    <w:pPr>
      <w:widowControl w:val="0"/>
      <w:pBdr>
        <w:top w:val="single" w:sz="18" w:space="9" w:color="969696" w:themeColor="accent3"/>
        <w:bottom w:val="single" w:sz="18" w:space="9" w:color="969696" w:themeColor="accent3"/>
      </w:pBdr>
      <w:autoSpaceDE w:val="0"/>
      <w:autoSpaceDN w:val="0"/>
      <w:adjustRightInd w:val="0"/>
      <w:spacing w:before="640" w:line="1094" w:lineRule="exact"/>
      <w:ind w:left="274" w:right="6134"/>
    </w:pPr>
    <w:rPr>
      <w:rFonts w:asciiTheme="majorHAnsi" w:hAnsiTheme="majorHAnsi" w:cs="Arial"/>
      <w:b/>
      <w:bCs/>
      <w:color w:val="323133"/>
      <w:sz w:val="72"/>
      <w:szCs w:val="96"/>
    </w:rPr>
  </w:style>
  <w:style w:type="character" w:customStyle="1" w:styleId="TitleChar">
    <w:name w:val="Title Char"/>
    <w:basedOn w:val="DefaultParagraphFont"/>
    <w:link w:val="Title"/>
    <w:uiPriority w:val="10"/>
    <w:rsid w:val="00972C41"/>
    <w:rPr>
      <w:rFonts w:asciiTheme="majorHAnsi" w:hAnsiTheme="majorHAnsi" w:cs="Arial"/>
      <w:b/>
      <w:bCs/>
      <w:color w:val="323133"/>
      <w:sz w:val="72"/>
      <w:szCs w:val="96"/>
    </w:rPr>
  </w:style>
  <w:style w:type="character" w:customStyle="1" w:styleId="SubtitleChar">
    <w:name w:val="Subtitle Char"/>
    <w:basedOn w:val="DefaultParagraphFont"/>
    <w:link w:val="Subtitle"/>
    <w:uiPriority w:val="11"/>
    <w:rsid w:val="00917DEB"/>
    <w:rPr>
      <w:rFonts w:cs="Arial"/>
      <w:b/>
      <w:bCs/>
      <w:color w:val="323133"/>
      <w:sz w:val="40"/>
      <w:szCs w:val="56"/>
    </w:rPr>
  </w:style>
  <w:style w:type="character" w:customStyle="1" w:styleId="BodyTextChar">
    <w:name w:val="Body Text Char"/>
    <w:basedOn w:val="DefaultParagraphFont"/>
    <w:link w:val="BodyText"/>
    <w:uiPriority w:val="1"/>
    <w:semiHidden/>
    <w:rsid w:val="00381B93"/>
    <w:rPr>
      <w:rFonts w:ascii="Arial" w:hAnsi="Arial"/>
    </w:rPr>
  </w:style>
  <w:style w:type="character" w:customStyle="1" w:styleId="Heading2Char">
    <w:name w:val="Heading 2 Char"/>
    <w:basedOn w:val="DefaultParagraphFont"/>
    <w:link w:val="Heading2"/>
    <w:uiPriority w:val="9"/>
    <w:rsid w:val="00DE3D86"/>
    <w:rPr>
      <w:color w:val="808080" w:themeColor="accent4"/>
      <w:sz w:val="36"/>
      <w:szCs w:val="36"/>
    </w:rPr>
  </w:style>
  <w:style w:type="paragraph" w:styleId="Quote">
    <w:name w:val="Quote"/>
    <w:basedOn w:val="Normal"/>
    <w:next w:val="Normal"/>
    <w:link w:val="QuoteChar"/>
    <w:uiPriority w:val="29"/>
    <w:qFormat/>
    <w:rsid w:val="0017207E"/>
    <w:pPr>
      <w:kinsoku w:val="0"/>
      <w:overflowPunct w:val="0"/>
      <w:spacing w:line="312" w:lineRule="auto"/>
      <w:ind w:right="4305"/>
    </w:pPr>
    <w:rPr>
      <w:color w:val="5F5F5F" w:themeColor="accent5"/>
    </w:rPr>
  </w:style>
  <w:style w:type="character" w:customStyle="1" w:styleId="QuoteChar">
    <w:name w:val="Quote Char"/>
    <w:basedOn w:val="DefaultParagraphFont"/>
    <w:link w:val="Quote"/>
    <w:uiPriority w:val="29"/>
    <w:rsid w:val="0017207E"/>
    <w:rPr>
      <w:color w:val="5F5F5F" w:themeColor="accent5"/>
    </w:rPr>
  </w:style>
  <w:style w:type="character" w:styleId="Strong">
    <w:name w:val="Strong"/>
    <w:uiPriority w:val="22"/>
    <w:semiHidden/>
    <w:rsid w:val="00F020EF"/>
    <w:rPr>
      <w:b/>
      <w:bCs/>
      <w:color w:val="414042"/>
      <w:sz w:val="28"/>
      <w:szCs w:val="28"/>
    </w:rPr>
  </w:style>
  <w:style w:type="paragraph" w:styleId="DocumentMap">
    <w:name w:val="Document Map"/>
    <w:basedOn w:val="Normal"/>
    <w:link w:val="DocumentMapChar"/>
    <w:uiPriority w:val="99"/>
    <w:semiHidden/>
    <w:unhideWhenUsed/>
    <w:rsid w:val="004745EC"/>
    <w:rPr>
      <w:rFonts w:ascii="Times New Roman" w:hAnsi="Times New Roman" w:cs="Times New Roman"/>
    </w:rPr>
  </w:style>
  <w:style w:type="character" w:customStyle="1" w:styleId="DocumentMapChar">
    <w:name w:val="Document Map Char"/>
    <w:basedOn w:val="DefaultParagraphFont"/>
    <w:link w:val="DocumentMap"/>
    <w:uiPriority w:val="99"/>
    <w:semiHidden/>
    <w:rsid w:val="004745EC"/>
    <w:rPr>
      <w:rFonts w:ascii="Times New Roman" w:hAnsi="Times New Roman" w:cs="Times New Roman"/>
    </w:rPr>
  </w:style>
  <w:style w:type="paragraph" w:styleId="Revision">
    <w:name w:val="Revision"/>
    <w:hidden/>
    <w:uiPriority w:val="99"/>
    <w:semiHidden/>
    <w:rsid w:val="004745EC"/>
  </w:style>
  <w:style w:type="paragraph" w:styleId="Header">
    <w:name w:val="header"/>
    <w:basedOn w:val="Normal"/>
    <w:link w:val="HeaderChar"/>
    <w:uiPriority w:val="99"/>
    <w:unhideWhenUsed/>
    <w:rsid w:val="00116286"/>
    <w:pPr>
      <w:tabs>
        <w:tab w:val="center" w:pos="4680"/>
        <w:tab w:val="right" w:pos="9360"/>
      </w:tabs>
      <w:spacing w:after="0" w:line="240" w:lineRule="auto"/>
      <w:jc w:val="right"/>
    </w:pPr>
    <w:rPr>
      <w:b/>
    </w:rPr>
  </w:style>
  <w:style w:type="character" w:customStyle="1" w:styleId="HeaderChar">
    <w:name w:val="Header Char"/>
    <w:basedOn w:val="DefaultParagraphFont"/>
    <w:link w:val="Header"/>
    <w:uiPriority w:val="99"/>
    <w:rsid w:val="00116286"/>
    <w:rPr>
      <w:b/>
    </w:rPr>
  </w:style>
  <w:style w:type="paragraph" w:styleId="Footer">
    <w:name w:val="footer"/>
    <w:basedOn w:val="Normal"/>
    <w:link w:val="FooterChar"/>
    <w:uiPriority w:val="99"/>
    <w:unhideWhenUsed/>
    <w:rsid w:val="007164F6"/>
    <w:pPr>
      <w:tabs>
        <w:tab w:val="center" w:pos="4680"/>
        <w:tab w:val="right" w:pos="9360"/>
      </w:tabs>
    </w:pPr>
  </w:style>
  <w:style w:type="character" w:customStyle="1" w:styleId="FooterChar">
    <w:name w:val="Footer Char"/>
    <w:basedOn w:val="DefaultParagraphFont"/>
    <w:link w:val="Footer"/>
    <w:uiPriority w:val="99"/>
    <w:rsid w:val="007164F6"/>
    <w:rPr>
      <w:rFonts w:ascii="Arial" w:hAnsi="Arial"/>
    </w:rPr>
  </w:style>
  <w:style w:type="table" w:styleId="TableGrid">
    <w:name w:val="Table Grid"/>
    <w:basedOn w:val="TableNormal"/>
    <w:uiPriority w:val="39"/>
    <w:rsid w:val="00381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semiHidden/>
    <w:rsid w:val="00381B93"/>
    <w:rPr>
      <w:b/>
      <w:bCs/>
      <w:i/>
      <w:iCs/>
      <w:spacing w:val="5"/>
    </w:rPr>
  </w:style>
  <w:style w:type="character" w:styleId="Emphasis">
    <w:name w:val="Emphasis"/>
    <w:basedOn w:val="DefaultParagraphFont"/>
    <w:uiPriority w:val="20"/>
    <w:semiHidden/>
    <w:rsid w:val="00381B93"/>
    <w:rPr>
      <w:i/>
      <w:iCs/>
    </w:rPr>
  </w:style>
  <w:style w:type="paragraph" w:styleId="IntenseQuote">
    <w:name w:val="Intense Quote"/>
    <w:basedOn w:val="Normal"/>
    <w:next w:val="Normal"/>
    <w:link w:val="IntenseQuoteChar"/>
    <w:uiPriority w:val="30"/>
    <w:semiHidden/>
    <w:rsid w:val="00381B93"/>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IntenseQuoteChar">
    <w:name w:val="Intense Quote Char"/>
    <w:basedOn w:val="DefaultParagraphFont"/>
    <w:link w:val="IntenseQuote"/>
    <w:uiPriority w:val="30"/>
    <w:semiHidden/>
    <w:rsid w:val="00381B93"/>
    <w:rPr>
      <w:rFonts w:ascii="Arial" w:hAnsi="Arial"/>
      <w:i/>
      <w:iCs/>
      <w:color w:val="DDDDDD" w:themeColor="accent1"/>
    </w:rPr>
  </w:style>
  <w:style w:type="character" w:styleId="IntenseEmphasis">
    <w:name w:val="Intense Emphasis"/>
    <w:basedOn w:val="DefaultParagraphFont"/>
    <w:uiPriority w:val="21"/>
    <w:semiHidden/>
    <w:rsid w:val="00381B93"/>
    <w:rPr>
      <w:i/>
      <w:iCs/>
      <w:color w:val="DDDDDD" w:themeColor="accent1"/>
    </w:rPr>
  </w:style>
  <w:style w:type="character" w:styleId="IntenseReference">
    <w:name w:val="Intense Reference"/>
    <w:basedOn w:val="DefaultParagraphFont"/>
    <w:uiPriority w:val="32"/>
    <w:semiHidden/>
    <w:rsid w:val="00381B93"/>
    <w:rPr>
      <w:b/>
      <w:bCs/>
      <w:smallCaps/>
      <w:color w:val="DDDDDD" w:themeColor="accent1"/>
      <w:spacing w:val="5"/>
    </w:rPr>
  </w:style>
  <w:style w:type="paragraph" w:styleId="ListParagraph">
    <w:name w:val="List Paragraph"/>
    <w:basedOn w:val="Normal"/>
    <w:uiPriority w:val="34"/>
    <w:qFormat/>
    <w:rsid w:val="00381B93"/>
    <w:pPr>
      <w:ind w:left="720"/>
      <w:contextualSpacing/>
    </w:pPr>
  </w:style>
  <w:style w:type="paragraph" w:styleId="MacroText">
    <w:name w:val="macro"/>
    <w:link w:val="MacroTextChar"/>
    <w:uiPriority w:val="99"/>
    <w:semiHidden/>
    <w:unhideWhenUsed/>
    <w:rsid w:val="00381B9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381B93"/>
    <w:rPr>
      <w:rFonts w:ascii="Consolas" w:hAnsi="Consolas"/>
      <w:sz w:val="20"/>
      <w:szCs w:val="20"/>
    </w:rPr>
  </w:style>
  <w:style w:type="character" w:styleId="SmartHyperlink">
    <w:name w:val="Smart Hyperlink"/>
    <w:basedOn w:val="DefaultParagraphFont"/>
    <w:uiPriority w:val="99"/>
    <w:semiHidden/>
    <w:rsid w:val="00381B93"/>
    <w:rPr>
      <w:u w:val="dotted"/>
    </w:rPr>
  </w:style>
  <w:style w:type="character" w:styleId="SubtleReference">
    <w:name w:val="Subtle Reference"/>
    <w:basedOn w:val="DefaultParagraphFont"/>
    <w:uiPriority w:val="31"/>
    <w:semiHidden/>
    <w:rsid w:val="00381B93"/>
    <w:rPr>
      <w:smallCaps/>
      <w:color w:val="5A5A5A" w:themeColor="text1" w:themeTint="A5"/>
    </w:rPr>
  </w:style>
  <w:style w:type="character" w:styleId="UnresolvedMention">
    <w:name w:val="Unresolved Mention"/>
    <w:basedOn w:val="DefaultParagraphFont"/>
    <w:uiPriority w:val="99"/>
    <w:semiHidden/>
    <w:rsid w:val="00381B93"/>
    <w:rPr>
      <w:color w:val="808080"/>
      <w:shd w:val="clear" w:color="auto" w:fill="E6E6E6"/>
    </w:rPr>
  </w:style>
  <w:style w:type="paragraph" w:styleId="Date">
    <w:name w:val="Date"/>
    <w:basedOn w:val="Normal"/>
    <w:next w:val="Normal"/>
    <w:link w:val="DateChar"/>
    <w:uiPriority w:val="99"/>
    <w:rsid w:val="00972C41"/>
    <w:pPr>
      <w:spacing w:before="960"/>
      <w:ind w:left="274" w:right="6034"/>
      <w:jc w:val="center"/>
    </w:pPr>
    <w:rPr>
      <w:b/>
      <w:caps/>
    </w:rPr>
  </w:style>
  <w:style w:type="character" w:customStyle="1" w:styleId="DateChar">
    <w:name w:val="Date Char"/>
    <w:basedOn w:val="DefaultParagraphFont"/>
    <w:link w:val="Date"/>
    <w:uiPriority w:val="99"/>
    <w:rsid w:val="00972C41"/>
    <w:rPr>
      <w:b/>
      <w:caps/>
    </w:rPr>
  </w:style>
  <w:style w:type="paragraph" w:styleId="BalloonText">
    <w:name w:val="Balloon Text"/>
    <w:basedOn w:val="Normal"/>
    <w:link w:val="BalloonTextChar"/>
    <w:uiPriority w:val="99"/>
    <w:semiHidden/>
    <w:unhideWhenUsed/>
    <w:rsid w:val="001162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286"/>
    <w:rPr>
      <w:rFonts w:ascii="Segoe UI" w:hAnsi="Segoe UI" w:cs="Segoe UI"/>
      <w:sz w:val="18"/>
      <w:szCs w:val="18"/>
    </w:rPr>
  </w:style>
  <w:style w:type="paragraph" w:styleId="NoSpacing">
    <w:name w:val="No Spacing"/>
    <w:uiPriority w:val="1"/>
    <w:qFormat/>
    <w:rsid w:val="00DE3D86"/>
  </w:style>
  <w:style w:type="character" w:styleId="PlaceholderText">
    <w:name w:val="Placeholder Text"/>
    <w:basedOn w:val="DefaultParagraphFont"/>
    <w:uiPriority w:val="99"/>
    <w:semiHidden/>
    <w:rsid w:val="003231AA"/>
    <w:rPr>
      <w:color w:val="808080"/>
    </w:rPr>
  </w:style>
  <w:style w:type="paragraph" w:customStyle="1" w:styleId="CompanyLogoImageLine">
    <w:name w:val="Company Logo Image Line"/>
    <w:basedOn w:val="Normal"/>
    <w:qFormat/>
    <w:rsid w:val="00AE2ABA"/>
    <w:pPr>
      <w:ind w:left="297"/>
    </w:pPr>
  </w:style>
  <w:style w:type="paragraph" w:customStyle="1" w:styleId="BlankSpace">
    <w:name w:val="Blank Space"/>
    <w:basedOn w:val="Normal"/>
    <w:qFormat/>
    <w:rsid w:val="00C06660"/>
    <w:pPr>
      <w:spacing w:before="3680"/>
    </w:pPr>
  </w:style>
  <w:style w:type="character" w:customStyle="1" w:styleId="Heading4Char">
    <w:name w:val="Heading 4 Char"/>
    <w:basedOn w:val="DefaultParagraphFont"/>
    <w:link w:val="Heading4"/>
    <w:uiPriority w:val="9"/>
    <w:semiHidden/>
    <w:rsid w:val="00761283"/>
    <w:rPr>
      <w:rFonts w:asciiTheme="majorHAnsi" w:eastAsiaTheme="majorEastAsia" w:hAnsiTheme="majorHAnsi" w:cstheme="majorBidi"/>
      <w:i/>
      <w:iCs/>
      <w:color w:val="A5A5A5" w:themeColor="accent1" w:themeShade="BF"/>
    </w:rPr>
  </w:style>
  <w:style w:type="character" w:styleId="Hyperlink">
    <w:name w:val="Hyperlink"/>
    <w:basedOn w:val="DefaultParagraphFont"/>
    <w:uiPriority w:val="99"/>
    <w:unhideWhenUsed/>
    <w:rsid w:val="009255F5"/>
    <w:rPr>
      <w:color w:val="5F5F5F" w:themeColor="hyperlink"/>
      <w:u w:val="single"/>
    </w:rPr>
  </w:style>
  <w:style w:type="paragraph" w:styleId="FootnoteText">
    <w:name w:val="footnote text"/>
    <w:basedOn w:val="Normal"/>
    <w:link w:val="FootnoteTextChar"/>
    <w:uiPriority w:val="99"/>
    <w:semiHidden/>
    <w:unhideWhenUsed/>
    <w:rsid w:val="00001D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1D03"/>
    <w:rPr>
      <w:sz w:val="20"/>
      <w:szCs w:val="20"/>
    </w:rPr>
  </w:style>
  <w:style w:type="character" w:styleId="FootnoteReference">
    <w:name w:val="footnote reference"/>
    <w:basedOn w:val="DefaultParagraphFont"/>
    <w:uiPriority w:val="99"/>
    <w:semiHidden/>
    <w:unhideWhenUsed/>
    <w:rsid w:val="00001D03"/>
    <w:rPr>
      <w:vertAlign w:val="superscript"/>
    </w:rPr>
  </w:style>
  <w:style w:type="character" w:customStyle="1" w:styleId="normaltextrun">
    <w:name w:val="normaltextrun"/>
    <w:basedOn w:val="DefaultParagraphFont"/>
    <w:rsid w:val="0032679E"/>
  </w:style>
  <w:style w:type="paragraph" w:customStyle="1" w:styleId="Default">
    <w:name w:val="Default"/>
    <w:rsid w:val="0032679E"/>
    <w:pPr>
      <w:pBdr>
        <w:top w:val="nil"/>
        <w:left w:val="nil"/>
        <w:bottom w:val="nil"/>
        <w:right w:val="nil"/>
        <w:between w:val="nil"/>
        <w:bar w:val="nil"/>
      </w:pBdr>
      <w:spacing w:before="160"/>
    </w:pPr>
    <w:rPr>
      <w:rFonts w:ascii="Helvetica Neue" w:eastAsia="Helvetica Neue" w:hAnsi="Helvetica Neue" w:cs="Helvetica Neue"/>
      <w:color w:val="000000"/>
      <w:bdr w:val="nil"/>
      <w:lang w:val="en-GB" w:eastAsia="en-GB"/>
    </w:rPr>
  </w:style>
  <w:style w:type="paragraph" w:customStyle="1" w:styleId="paragraph">
    <w:name w:val="paragraph"/>
    <w:basedOn w:val="Normal"/>
    <w:rsid w:val="002B0900"/>
    <w:pPr>
      <w:spacing w:before="100" w:beforeAutospacing="1" w:after="100" w:afterAutospacing="1" w:line="240" w:lineRule="auto"/>
    </w:pPr>
    <w:rPr>
      <w:rFonts w:ascii="Times New Roman" w:eastAsia="Times New Roman" w:hAnsi="Times New Roman" w:cs="Times New Roman"/>
      <w:lang w:val="en-GB" w:eastAsia="en-GB"/>
    </w:rPr>
  </w:style>
  <w:style w:type="paragraph" w:customStyle="1" w:styleId="Body">
    <w:name w:val="Body"/>
    <w:qFormat/>
    <w:rsid w:val="00073C7F"/>
    <w:pPr>
      <w:suppressAutoHyphens/>
    </w:pPr>
    <w:rPr>
      <w:rFonts w:ascii="Calibri" w:eastAsia="Arial Unicode MS" w:hAnsi="Calibri" w:cs="Arial Unicode MS"/>
      <w:color w:val="000000"/>
      <w:u w:color="000000"/>
      <w:lang w:eastAsia="en-GB"/>
    </w:rPr>
  </w:style>
  <w:style w:type="character" w:customStyle="1" w:styleId="markedcontent">
    <w:name w:val="markedcontent"/>
    <w:basedOn w:val="DefaultParagraphFont"/>
    <w:rsid w:val="00DF196C"/>
  </w:style>
  <w:style w:type="character" w:customStyle="1" w:styleId="eop">
    <w:name w:val="eop"/>
    <w:basedOn w:val="DefaultParagraphFont"/>
    <w:rsid w:val="007F3044"/>
  </w:style>
  <w:style w:type="character" w:styleId="CommentReference">
    <w:name w:val="annotation reference"/>
    <w:basedOn w:val="DefaultParagraphFont"/>
    <w:uiPriority w:val="99"/>
    <w:semiHidden/>
    <w:unhideWhenUsed/>
    <w:rsid w:val="00B372EE"/>
    <w:rPr>
      <w:sz w:val="16"/>
      <w:szCs w:val="16"/>
    </w:rPr>
  </w:style>
  <w:style w:type="paragraph" w:styleId="CommentText">
    <w:name w:val="annotation text"/>
    <w:basedOn w:val="Normal"/>
    <w:link w:val="CommentTextChar"/>
    <w:uiPriority w:val="99"/>
    <w:unhideWhenUsed/>
    <w:rsid w:val="00B372EE"/>
    <w:pPr>
      <w:spacing w:line="240" w:lineRule="auto"/>
    </w:pPr>
    <w:rPr>
      <w:sz w:val="20"/>
      <w:szCs w:val="20"/>
    </w:rPr>
  </w:style>
  <w:style w:type="character" w:customStyle="1" w:styleId="CommentTextChar">
    <w:name w:val="Comment Text Char"/>
    <w:basedOn w:val="DefaultParagraphFont"/>
    <w:link w:val="CommentText"/>
    <w:uiPriority w:val="99"/>
    <w:rsid w:val="00B372EE"/>
    <w:rPr>
      <w:sz w:val="20"/>
      <w:szCs w:val="20"/>
    </w:rPr>
  </w:style>
  <w:style w:type="paragraph" w:styleId="CommentSubject">
    <w:name w:val="annotation subject"/>
    <w:basedOn w:val="CommentText"/>
    <w:next w:val="CommentText"/>
    <w:link w:val="CommentSubjectChar"/>
    <w:uiPriority w:val="99"/>
    <w:semiHidden/>
    <w:unhideWhenUsed/>
    <w:rsid w:val="00B372EE"/>
    <w:rPr>
      <w:b/>
      <w:bCs/>
    </w:rPr>
  </w:style>
  <w:style w:type="character" w:customStyle="1" w:styleId="CommentSubjectChar">
    <w:name w:val="Comment Subject Char"/>
    <w:basedOn w:val="CommentTextChar"/>
    <w:link w:val="CommentSubject"/>
    <w:uiPriority w:val="99"/>
    <w:semiHidden/>
    <w:rsid w:val="00B372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044548">
      <w:bodyDiv w:val="1"/>
      <w:marLeft w:val="0"/>
      <w:marRight w:val="0"/>
      <w:marTop w:val="0"/>
      <w:marBottom w:val="0"/>
      <w:divBdr>
        <w:top w:val="none" w:sz="0" w:space="0" w:color="auto"/>
        <w:left w:val="none" w:sz="0" w:space="0" w:color="auto"/>
        <w:bottom w:val="none" w:sz="0" w:space="0" w:color="auto"/>
        <w:right w:val="none" w:sz="0" w:space="0" w:color="auto"/>
      </w:divBdr>
    </w:div>
    <w:div w:id="420179578">
      <w:bodyDiv w:val="1"/>
      <w:marLeft w:val="0"/>
      <w:marRight w:val="0"/>
      <w:marTop w:val="0"/>
      <w:marBottom w:val="0"/>
      <w:divBdr>
        <w:top w:val="none" w:sz="0" w:space="0" w:color="auto"/>
        <w:left w:val="none" w:sz="0" w:space="0" w:color="auto"/>
        <w:bottom w:val="none" w:sz="0" w:space="0" w:color="auto"/>
        <w:right w:val="none" w:sz="0" w:space="0" w:color="auto"/>
      </w:divBdr>
    </w:div>
    <w:div w:id="424618566">
      <w:bodyDiv w:val="1"/>
      <w:marLeft w:val="0"/>
      <w:marRight w:val="0"/>
      <w:marTop w:val="0"/>
      <w:marBottom w:val="0"/>
      <w:divBdr>
        <w:top w:val="none" w:sz="0" w:space="0" w:color="auto"/>
        <w:left w:val="none" w:sz="0" w:space="0" w:color="auto"/>
        <w:bottom w:val="none" w:sz="0" w:space="0" w:color="auto"/>
        <w:right w:val="none" w:sz="0" w:space="0" w:color="auto"/>
      </w:divBdr>
    </w:div>
    <w:div w:id="452595921">
      <w:bodyDiv w:val="1"/>
      <w:marLeft w:val="0"/>
      <w:marRight w:val="0"/>
      <w:marTop w:val="0"/>
      <w:marBottom w:val="0"/>
      <w:divBdr>
        <w:top w:val="none" w:sz="0" w:space="0" w:color="auto"/>
        <w:left w:val="none" w:sz="0" w:space="0" w:color="auto"/>
        <w:bottom w:val="none" w:sz="0" w:space="0" w:color="auto"/>
        <w:right w:val="none" w:sz="0" w:space="0" w:color="auto"/>
      </w:divBdr>
    </w:div>
    <w:div w:id="495266714">
      <w:bodyDiv w:val="1"/>
      <w:marLeft w:val="0"/>
      <w:marRight w:val="0"/>
      <w:marTop w:val="0"/>
      <w:marBottom w:val="0"/>
      <w:divBdr>
        <w:top w:val="none" w:sz="0" w:space="0" w:color="auto"/>
        <w:left w:val="none" w:sz="0" w:space="0" w:color="auto"/>
        <w:bottom w:val="none" w:sz="0" w:space="0" w:color="auto"/>
        <w:right w:val="none" w:sz="0" w:space="0" w:color="auto"/>
      </w:divBdr>
    </w:div>
    <w:div w:id="513811606">
      <w:bodyDiv w:val="1"/>
      <w:marLeft w:val="0"/>
      <w:marRight w:val="0"/>
      <w:marTop w:val="0"/>
      <w:marBottom w:val="0"/>
      <w:divBdr>
        <w:top w:val="none" w:sz="0" w:space="0" w:color="auto"/>
        <w:left w:val="none" w:sz="0" w:space="0" w:color="auto"/>
        <w:bottom w:val="none" w:sz="0" w:space="0" w:color="auto"/>
        <w:right w:val="none" w:sz="0" w:space="0" w:color="auto"/>
      </w:divBdr>
    </w:div>
    <w:div w:id="534737224">
      <w:bodyDiv w:val="1"/>
      <w:marLeft w:val="0"/>
      <w:marRight w:val="0"/>
      <w:marTop w:val="0"/>
      <w:marBottom w:val="0"/>
      <w:divBdr>
        <w:top w:val="none" w:sz="0" w:space="0" w:color="auto"/>
        <w:left w:val="none" w:sz="0" w:space="0" w:color="auto"/>
        <w:bottom w:val="none" w:sz="0" w:space="0" w:color="auto"/>
        <w:right w:val="none" w:sz="0" w:space="0" w:color="auto"/>
      </w:divBdr>
    </w:div>
    <w:div w:id="595794882">
      <w:bodyDiv w:val="1"/>
      <w:marLeft w:val="0"/>
      <w:marRight w:val="0"/>
      <w:marTop w:val="0"/>
      <w:marBottom w:val="0"/>
      <w:divBdr>
        <w:top w:val="none" w:sz="0" w:space="0" w:color="auto"/>
        <w:left w:val="none" w:sz="0" w:space="0" w:color="auto"/>
        <w:bottom w:val="none" w:sz="0" w:space="0" w:color="auto"/>
        <w:right w:val="none" w:sz="0" w:space="0" w:color="auto"/>
      </w:divBdr>
    </w:div>
    <w:div w:id="663047551">
      <w:bodyDiv w:val="1"/>
      <w:marLeft w:val="0"/>
      <w:marRight w:val="0"/>
      <w:marTop w:val="0"/>
      <w:marBottom w:val="0"/>
      <w:divBdr>
        <w:top w:val="none" w:sz="0" w:space="0" w:color="auto"/>
        <w:left w:val="none" w:sz="0" w:space="0" w:color="auto"/>
        <w:bottom w:val="none" w:sz="0" w:space="0" w:color="auto"/>
        <w:right w:val="none" w:sz="0" w:space="0" w:color="auto"/>
      </w:divBdr>
    </w:div>
    <w:div w:id="669868266">
      <w:bodyDiv w:val="1"/>
      <w:marLeft w:val="0"/>
      <w:marRight w:val="0"/>
      <w:marTop w:val="0"/>
      <w:marBottom w:val="0"/>
      <w:divBdr>
        <w:top w:val="none" w:sz="0" w:space="0" w:color="auto"/>
        <w:left w:val="none" w:sz="0" w:space="0" w:color="auto"/>
        <w:bottom w:val="none" w:sz="0" w:space="0" w:color="auto"/>
        <w:right w:val="none" w:sz="0" w:space="0" w:color="auto"/>
      </w:divBdr>
    </w:div>
    <w:div w:id="809712987">
      <w:bodyDiv w:val="1"/>
      <w:marLeft w:val="0"/>
      <w:marRight w:val="0"/>
      <w:marTop w:val="0"/>
      <w:marBottom w:val="0"/>
      <w:divBdr>
        <w:top w:val="none" w:sz="0" w:space="0" w:color="auto"/>
        <w:left w:val="none" w:sz="0" w:space="0" w:color="auto"/>
        <w:bottom w:val="none" w:sz="0" w:space="0" w:color="auto"/>
        <w:right w:val="none" w:sz="0" w:space="0" w:color="auto"/>
      </w:divBdr>
    </w:div>
    <w:div w:id="888034456">
      <w:bodyDiv w:val="1"/>
      <w:marLeft w:val="0"/>
      <w:marRight w:val="0"/>
      <w:marTop w:val="0"/>
      <w:marBottom w:val="0"/>
      <w:divBdr>
        <w:top w:val="none" w:sz="0" w:space="0" w:color="auto"/>
        <w:left w:val="none" w:sz="0" w:space="0" w:color="auto"/>
        <w:bottom w:val="none" w:sz="0" w:space="0" w:color="auto"/>
        <w:right w:val="none" w:sz="0" w:space="0" w:color="auto"/>
      </w:divBdr>
    </w:div>
    <w:div w:id="982007606">
      <w:bodyDiv w:val="1"/>
      <w:marLeft w:val="0"/>
      <w:marRight w:val="0"/>
      <w:marTop w:val="0"/>
      <w:marBottom w:val="0"/>
      <w:divBdr>
        <w:top w:val="none" w:sz="0" w:space="0" w:color="auto"/>
        <w:left w:val="none" w:sz="0" w:space="0" w:color="auto"/>
        <w:bottom w:val="none" w:sz="0" w:space="0" w:color="auto"/>
        <w:right w:val="none" w:sz="0" w:space="0" w:color="auto"/>
      </w:divBdr>
    </w:div>
    <w:div w:id="1088506179">
      <w:bodyDiv w:val="1"/>
      <w:marLeft w:val="0"/>
      <w:marRight w:val="0"/>
      <w:marTop w:val="0"/>
      <w:marBottom w:val="0"/>
      <w:divBdr>
        <w:top w:val="none" w:sz="0" w:space="0" w:color="auto"/>
        <w:left w:val="none" w:sz="0" w:space="0" w:color="auto"/>
        <w:bottom w:val="none" w:sz="0" w:space="0" w:color="auto"/>
        <w:right w:val="none" w:sz="0" w:space="0" w:color="auto"/>
      </w:divBdr>
    </w:div>
    <w:div w:id="1108895112">
      <w:bodyDiv w:val="1"/>
      <w:marLeft w:val="0"/>
      <w:marRight w:val="0"/>
      <w:marTop w:val="0"/>
      <w:marBottom w:val="0"/>
      <w:divBdr>
        <w:top w:val="none" w:sz="0" w:space="0" w:color="auto"/>
        <w:left w:val="none" w:sz="0" w:space="0" w:color="auto"/>
        <w:bottom w:val="none" w:sz="0" w:space="0" w:color="auto"/>
        <w:right w:val="none" w:sz="0" w:space="0" w:color="auto"/>
      </w:divBdr>
    </w:div>
    <w:div w:id="1124930159">
      <w:bodyDiv w:val="1"/>
      <w:marLeft w:val="0"/>
      <w:marRight w:val="0"/>
      <w:marTop w:val="0"/>
      <w:marBottom w:val="0"/>
      <w:divBdr>
        <w:top w:val="none" w:sz="0" w:space="0" w:color="auto"/>
        <w:left w:val="none" w:sz="0" w:space="0" w:color="auto"/>
        <w:bottom w:val="none" w:sz="0" w:space="0" w:color="auto"/>
        <w:right w:val="none" w:sz="0" w:space="0" w:color="auto"/>
      </w:divBdr>
    </w:div>
    <w:div w:id="1336103795">
      <w:bodyDiv w:val="1"/>
      <w:marLeft w:val="0"/>
      <w:marRight w:val="0"/>
      <w:marTop w:val="0"/>
      <w:marBottom w:val="0"/>
      <w:divBdr>
        <w:top w:val="none" w:sz="0" w:space="0" w:color="auto"/>
        <w:left w:val="none" w:sz="0" w:space="0" w:color="auto"/>
        <w:bottom w:val="none" w:sz="0" w:space="0" w:color="auto"/>
        <w:right w:val="none" w:sz="0" w:space="0" w:color="auto"/>
      </w:divBdr>
    </w:div>
    <w:div w:id="1806697579">
      <w:bodyDiv w:val="1"/>
      <w:marLeft w:val="0"/>
      <w:marRight w:val="0"/>
      <w:marTop w:val="0"/>
      <w:marBottom w:val="0"/>
      <w:divBdr>
        <w:top w:val="none" w:sz="0" w:space="0" w:color="auto"/>
        <w:left w:val="none" w:sz="0" w:space="0" w:color="auto"/>
        <w:bottom w:val="none" w:sz="0" w:space="0" w:color="auto"/>
        <w:right w:val="none" w:sz="0" w:space="0" w:color="auto"/>
      </w:divBdr>
    </w:div>
    <w:div w:id="20093567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odforall.org.uk/"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rachel.head@carlislediocese.org.uk"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y.roughton\AppData\Roaming\Microsoft\Templates\Builder%20newsletter.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50082544A02E469AF78C36FAAB92A4" ma:contentTypeVersion="18" ma:contentTypeDescription="Create a new document." ma:contentTypeScope="" ma:versionID="51728db1440fe434532b30184d44687b">
  <xsd:schema xmlns:xsd="http://www.w3.org/2001/XMLSchema" xmlns:xs="http://www.w3.org/2001/XMLSchema" xmlns:p="http://schemas.microsoft.com/office/2006/metadata/properties" xmlns:ns2="92a874e3-95d7-4b2a-a16b-44e3b3962a12" xmlns:ns3="221c572b-02da-4378-9347-c29af73f4896" targetNamespace="http://schemas.microsoft.com/office/2006/metadata/properties" ma:root="true" ma:fieldsID="c5b0e3a8ebbafce7bf9c71eea91df251" ns2:_="" ns3:_="">
    <xsd:import namespace="92a874e3-95d7-4b2a-a16b-44e3b3962a12"/>
    <xsd:import namespace="221c572b-02da-4378-9347-c29af73f48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lcf76f155ced4ddcb4097134ff3c332f" minOccurs="0"/>
                <xsd:element ref="ns3:TaxCatchAll"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a874e3-95d7-4b2a-a16b-44e3b3962a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b075e35-9f34-4bed-8e2d-a2a4d94c7ba3"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1c572b-02da-4378-9347-c29af73f489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308898-88e4-4002-a9ad-4a6866974f8d}" ma:internalName="TaxCatchAll" ma:showField="CatchAllData" ma:web="221c572b-02da-4378-9347-c29af73f48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2a874e3-95d7-4b2a-a16b-44e3b3962a12">
      <Terms xmlns="http://schemas.microsoft.com/office/infopath/2007/PartnerControls"/>
    </lcf76f155ced4ddcb4097134ff3c332f>
    <TaxCatchAll xmlns="221c572b-02da-4378-9347-c29af73f489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2D1734-C5DC-41F8-9368-7869386B9B52}"/>
</file>

<file path=customXml/itemProps2.xml><?xml version="1.0" encoding="utf-8"?>
<ds:datastoreItem xmlns:ds="http://schemas.openxmlformats.org/officeDocument/2006/customXml" ds:itemID="{B2FF3A65-557E-45E3-9968-DE2C58950ECB}">
  <ds:schemaRefs>
    <ds:schemaRef ds:uri="http://schemas.openxmlformats.org/officeDocument/2006/bibliography"/>
  </ds:schemaRefs>
</ds:datastoreItem>
</file>

<file path=customXml/itemProps3.xml><?xml version="1.0" encoding="utf-8"?>
<ds:datastoreItem xmlns:ds="http://schemas.openxmlformats.org/officeDocument/2006/customXml" ds:itemID="{3A204A82-C86B-47D8-8590-41DDD659C236}">
  <ds:schemaRefs>
    <ds:schemaRef ds:uri="http://schemas.microsoft.com/office/2006/metadata/properties"/>
    <ds:schemaRef ds:uri="http://schemas.microsoft.com/office/infopath/2007/PartnerControls"/>
    <ds:schemaRef ds:uri="170ca54d-f20a-47d0-a7ec-9df306578760"/>
    <ds:schemaRef ds:uri="118b078a-da77-4579-a283-b58afca31bda"/>
  </ds:schemaRefs>
</ds:datastoreItem>
</file>

<file path=customXml/itemProps4.xml><?xml version="1.0" encoding="utf-8"?>
<ds:datastoreItem xmlns:ds="http://schemas.openxmlformats.org/officeDocument/2006/customXml" ds:itemID="{3B436BE3-2F65-4689-98F4-6B45487D56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Builder newsletter</Template>
  <TotalTime>0</TotalTime>
  <Pages>10</Pages>
  <Words>2791</Words>
  <Characters>15915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2025-05-20T09:49:00Z</dcterms:created>
  <dcterms:modified xsi:type="dcterms:W3CDTF">2025-05-20T11:12:00Z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0x0101001F50082544A02E469AF78C36FAAB92A4</vt:lpwstr>
  </property>
  <property fmtid="{D5CDD505-2E9C-101B-9397-08002B2CF9AE}" pid="3" name="MediaServiceImageTags">
    <vt:lpwstr/>
  </property>
</Properties>
</file>