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5CF58" w14:textId="4932CF87" w:rsidR="00AE2ABA" w:rsidRPr="00446D13" w:rsidRDefault="00C60A28" w:rsidP="0072088E">
      <w:pPr>
        <w:rPr>
          <w:lang w:val="en-GB"/>
        </w:rPr>
      </w:pPr>
      <w:r w:rsidRPr="00446D13">
        <w:rPr>
          <w:noProof/>
          <w:lang w:val="en-GB"/>
        </w:rPr>
        <w:drawing>
          <wp:anchor distT="0" distB="0" distL="114300" distR="114300" simplePos="0" relativeHeight="251658244" behindDoc="0" locked="0" layoutInCell="1" allowOverlap="1" wp14:anchorId="3D504449" wp14:editId="430A49A1">
            <wp:simplePos x="0" y="0"/>
            <wp:positionH relativeFrom="column">
              <wp:posOffset>-207720</wp:posOffset>
            </wp:positionH>
            <wp:positionV relativeFrom="page">
              <wp:posOffset>-340360</wp:posOffset>
            </wp:positionV>
            <wp:extent cx="3572664" cy="2528047"/>
            <wp:effectExtent l="0" t="0" r="0" b="0"/>
            <wp:wrapNone/>
            <wp:docPr id="1176899328" name="Picture 1" descr="A colorful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532" name="Picture 1" descr="A colorful dots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572664" cy="2528047"/>
                    </a:xfrm>
                    <a:prstGeom prst="rect">
                      <a:avLst/>
                    </a:prstGeom>
                  </pic:spPr>
                </pic:pic>
              </a:graphicData>
            </a:graphic>
            <wp14:sizeRelH relativeFrom="page">
              <wp14:pctWidth>0</wp14:pctWidth>
            </wp14:sizeRelH>
            <wp14:sizeRelV relativeFrom="page">
              <wp14:pctHeight>0</wp14:pctHeight>
            </wp14:sizeRelV>
          </wp:anchor>
        </w:drawing>
      </w:r>
      <w:r w:rsidR="00761283" w:rsidRPr="00446D13">
        <w:rPr>
          <w:lang w:val="en-GB"/>
        </w:rPr>
        <w:br/>
      </w:r>
    </w:p>
    <w:p w14:paraId="68186A88" w14:textId="458F5A23" w:rsidR="00C53B69" w:rsidRPr="00446D13" w:rsidRDefault="00C53B69" w:rsidP="0072088E">
      <w:pPr>
        <w:rPr>
          <w:lang w:val="en-GB"/>
        </w:rPr>
      </w:pPr>
    </w:p>
    <w:p w14:paraId="65AAFDDD" w14:textId="3D022B49" w:rsidR="005B7DD6" w:rsidRPr="00446D13" w:rsidRDefault="005B7DD6" w:rsidP="0072088E">
      <w:pPr>
        <w:rPr>
          <w:lang w:val="en-GB"/>
        </w:rPr>
      </w:pPr>
    </w:p>
    <w:tbl>
      <w:tblPr>
        <w:tblpPr w:leftFromText="180" w:rightFromText="180" w:vertAnchor="text" w:horzAnchor="page" w:tblpX="2938" w:tblpY="3370"/>
        <w:tblOverlap w:val="never"/>
        <w:tblW w:w="3499" w:type="pct"/>
        <w:tblCellMar>
          <w:left w:w="0" w:type="dxa"/>
          <w:right w:w="115" w:type="dxa"/>
        </w:tblCellMar>
        <w:tblLook w:val="0600" w:firstRow="0" w:lastRow="0" w:firstColumn="0" w:lastColumn="0" w:noHBand="1" w:noVBand="1"/>
      </w:tblPr>
      <w:tblGrid>
        <w:gridCol w:w="7374"/>
      </w:tblGrid>
      <w:tr w:rsidR="00004C4A" w:rsidRPr="00446D13" w14:paraId="72E7EE89" w14:textId="77777777" w:rsidTr="00244607">
        <w:trPr>
          <w:trHeight w:val="2674"/>
        </w:trPr>
        <w:tc>
          <w:tcPr>
            <w:tcW w:w="5000" w:type="pct"/>
            <w:tcMar>
              <w:top w:w="72" w:type="dxa"/>
            </w:tcMar>
          </w:tcPr>
          <w:p w14:paraId="56BB84F1" w14:textId="71E5FC0D" w:rsidR="00004C4A" w:rsidRPr="00446D13" w:rsidRDefault="0072088E" w:rsidP="0072088E">
            <w:pPr>
              <w:rPr>
                <w:lang w:val="en-GB"/>
              </w:rPr>
            </w:pPr>
            <w:bookmarkStart w:id="0" w:name="_Hlk514587801"/>
            <w:r w:rsidRPr="00446D13">
              <w:rPr>
                <w:noProof/>
                <w:lang w:val="en-GB"/>
              </w:rPr>
              <mc:AlternateContent>
                <mc:Choice Requires="wps">
                  <w:drawing>
                    <wp:anchor distT="0" distB="0" distL="114300" distR="114300" simplePos="0" relativeHeight="251658241" behindDoc="0" locked="0" layoutInCell="1" allowOverlap="1" wp14:anchorId="4493B8B4" wp14:editId="458F6D5D">
                      <wp:simplePos x="0" y="0"/>
                      <wp:positionH relativeFrom="column">
                        <wp:posOffset>-950595</wp:posOffset>
                      </wp:positionH>
                      <wp:positionV relativeFrom="paragraph">
                        <wp:posOffset>398780</wp:posOffset>
                      </wp:positionV>
                      <wp:extent cx="2394858" cy="673735"/>
                      <wp:effectExtent l="0" t="0" r="0" b="0"/>
                      <wp:wrapNone/>
                      <wp:docPr id="478120626" name="Text Box 478120626"/>
                      <wp:cNvGraphicFramePr/>
                      <a:graphic xmlns:a="http://schemas.openxmlformats.org/drawingml/2006/main">
                        <a:graphicData uri="http://schemas.microsoft.com/office/word/2010/wordprocessingShape">
                          <wps:wsp>
                            <wps:cNvSpPr txBox="1"/>
                            <wps:spPr>
                              <a:xfrm>
                                <a:off x="0" y="0"/>
                                <a:ext cx="2394858" cy="673735"/>
                              </a:xfrm>
                              <a:prstGeom prst="rect">
                                <a:avLst/>
                              </a:prstGeom>
                              <a:noFill/>
                              <a:ln w="6350">
                                <a:noFill/>
                              </a:ln>
                            </wps:spPr>
                            <wps:txbx>
                              <w:txbxContent>
                                <w:p w14:paraId="10CF86D1" w14:textId="65B5345F" w:rsidR="002A75F9" w:rsidRPr="002A75F9" w:rsidRDefault="002A75F9" w:rsidP="0072088E">
                                  <w:pPr>
                                    <w:jc w:val="center"/>
                                    <w:rPr>
                                      <w:b/>
                                      <w:bCs/>
                                      <w:color w:val="2F2F2F" w:themeColor="accent5" w:themeShade="80"/>
                                      <w:sz w:val="32"/>
                                      <w:szCs w:val="32"/>
                                    </w:rPr>
                                  </w:pPr>
                                  <w:r w:rsidRPr="002A75F9">
                                    <w:rPr>
                                      <w:b/>
                                      <w:bCs/>
                                      <w:color w:val="2F2F2F" w:themeColor="accent5" w:themeShade="80"/>
                                      <w:sz w:val="32"/>
                                      <w:szCs w:val="32"/>
                                    </w:rPr>
                                    <w:t>RECRUITMENT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93B8B4" id="_x0000_t202" coordsize="21600,21600" o:spt="202" path="m,l,21600r21600,l21600,xe">
                      <v:stroke joinstyle="miter"/>
                      <v:path gradientshapeok="t" o:connecttype="rect"/>
                    </v:shapetype>
                    <v:shape id="Text Box 478120626" o:spid="_x0000_s1026" type="#_x0000_t202" style="position:absolute;margin-left:-74.85pt;margin-top:31.4pt;width:188.55pt;height:53.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YeFgIAACwEAAAOAAAAZHJzL2Uyb0RvYy54bWysU9uO2yAQfa/Uf0C8N851L1acVbqrVJWi&#10;3ZWy1T4TDLElYCiQ2OnXd8DORds+VX3BAzM+w5xzmD+0WpGDcL4GU9DRYEiJMBzK2uwK+uNt9eWO&#10;Eh+YKZkCIwp6FJ4+LD5/mjc2F2OoQJXCEQQxPm9sQasQbJ5lnldCMz8AKwwmJTjNAm7dLisdaxBd&#10;q2w8HN5kDbjSOuDCezx96pJ0kfClFDy8SOlFIKqgeLeQVpfWbVyzxZzlO8dsVfP+GuwfbqFZbbDp&#10;GeqJBUb2rv4DStfcgQcZBhx0BlLWXKQZcJrR8MM0m4pZkWZBcrw90+T/Hyx/PmzsqyOh/QotChgJ&#10;aazPPR7GeVrpdPziTQnmkcLjmTbRBsLxcDy5n97NUGiOuZvbye1kFmGyy9/W+fBNgCYxKKhDWRJb&#10;7LD2oSs9lcRmBla1UkkaZUiDoJPZMP1wziC4MtjjctcYhXbb9gNsoTziXA46yb3lqxqbr5kPr8yh&#10;xjgK+ja84CIVYBPoI0oqcL/+dh7rkXrMUtKgZwrqf+6ZE5So7wZFuR9Np9FkaTOd3Y5x464z2+uM&#10;2etHQFuO8IVYnsJYH9QplA70O9p7GbtiihmOvQsaTuFj6JyMz4OL5TIVoa0sC2uzsTxCRzojtW/t&#10;O3O25z+gcs9wchfLP8jQ1XZCLPcBZJ00igR3rPa8oyWTyv3ziZ6/3qeqyyNf/AYAAP//AwBQSwME&#10;FAAGAAgAAAAhAFTAuzDiAAAACwEAAA8AAABkcnMvZG93bnJldi54bWxMj8tOwzAQRfdI/IM1SOxa&#10;p1ZJ0xCnqiJVSAgWLd2wc+JpEuFHiN028PUMK1iO5ujec4vNZA274Bh67yQs5gkwdI3XvWslHN92&#10;swxYiMppZbxDCV8YYFPe3hQq1/7q9ng5xJZRiAu5ktDFOOSch6ZDq8LcD+jod/KjVZHOseV6VFcK&#10;t4aLJEm5Vb2jhk4NWHXYfBzOVsJztXtV+1rY7NtUTy+n7fB5fH+Q8v5u2j4CizjFPxh+9UkdSnKq&#10;/dnpwIyE2WK5XhErIRW0gQghVktgNaFptgZeFvz/hvIHAAD//wMAUEsBAi0AFAAGAAgAAAAhALaD&#10;OJL+AAAA4QEAABMAAAAAAAAAAAAAAAAAAAAAAFtDb250ZW50X1R5cGVzXS54bWxQSwECLQAUAAYA&#10;CAAAACEAOP0h/9YAAACUAQAACwAAAAAAAAAAAAAAAAAvAQAAX3JlbHMvLnJlbHNQSwECLQAUAAYA&#10;CAAAACEAzw6mHhYCAAAsBAAADgAAAAAAAAAAAAAAAAAuAgAAZHJzL2Uyb0RvYy54bWxQSwECLQAU&#10;AAYACAAAACEAVMC7MOIAAAALAQAADwAAAAAAAAAAAAAAAABwBAAAZHJzL2Rvd25yZXYueG1sUEsF&#10;BgAAAAAEAAQA8wAAAH8FAAAAAA==&#10;" filled="f" stroked="f" strokeweight=".5pt">
                      <v:textbox>
                        <w:txbxContent>
                          <w:p w14:paraId="10CF86D1" w14:textId="65B5345F" w:rsidR="002A75F9" w:rsidRPr="002A75F9" w:rsidRDefault="002A75F9" w:rsidP="0072088E">
                            <w:pPr>
                              <w:jc w:val="center"/>
                              <w:rPr>
                                <w:b/>
                                <w:bCs/>
                                <w:color w:val="2F2F2F" w:themeColor="accent5" w:themeShade="80"/>
                                <w:sz w:val="32"/>
                                <w:szCs w:val="32"/>
                              </w:rPr>
                            </w:pPr>
                            <w:r w:rsidRPr="002A75F9">
                              <w:rPr>
                                <w:b/>
                                <w:bCs/>
                                <w:color w:val="2F2F2F" w:themeColor="accent5" w:themeShade="80"/>
                                <w:sz w:val="32"/>
                                <w:szCs w:val="32"/>
                              </w:rPr>
                              <w:t>RECRUITMENT INFORMATION</w:t>
                            </w:r>
                          </w:p>
                        </w:txbxContent>
                      </v:textbox>
                    </v:shape>
                  </w:pict>
                </mc:Fallback>
              </mc:AlternateContent>
            </w:r>
          </w:p>
        </w:tc>
      </w:tr>
    </w:tbl>
    <w:p w14:paraId="06355A1F" w14:textId="2DC8EB9C" w:rsidR="00C55525" w:rsidRPr="009D2C57" w:rsidRDefault="00C60A28" w:rsidP="009D2C57">
      <w:pPr>
        <w:jc w:val="center"/>
        <w:rPr>
          <w:b/>
          <w:bCs/>
          <w:sz w:val="40"/>
          <w:szCs w:val="40"/>
          <w:lang w:val="en-GB"/>
        </w:rPr>
      </w:pPr>
      <w:r w:rsidRPr="00446D13">
        <w:rPr>
          <w:noProof/>
          <w:lang w:val="en-GB"/>
        </w:rPr>
        <mc:AlternateContent>
          <mc:Choice Requires="wps">
            <w:drawing>
              <wp:anchor distT="0" distB="0" distL="114300" distR="114300" simplePos="0" relativeHeight="251658243" behindDoc="0" locked="0" layoutInCell="1" allowOverlap="1" wp14:anchorId="734F6B00" wp14:editId="01EE823C">
                <wp:simplePos x="0" y="0"/>
                <wp:positionH relativeFrom="column">
                  <wp:posOffset>256279</wp:posOffset>
                </wp:positionH>
                <wp:positionV relativeFrom="paragraph">
                  <wp:posOffset>202229</wp:posOffset>
                </wp:positionV>
                <wp:extent cx="2661920" cy="2275840"/>
                <wp:effectExtent l="0" t="0" r="0" b="0"/>
                <wp:wrapNone/>
                <wp:docPr id="844635020" name="Text Box 5"/>
                <wp:cNvGraphicFramePr/>
                <a:graphic xmlns:a="http://schemas.openxmlformats.org/drawingml/2006/main">
                  <a:graphicData uri="http://schemas.microsoft.com/office/word/2010/wordprocessingShape">
                    <wps:wsp>
                      <wps:cNvSpPr txBox="1"/>
                      <wps:spPr>
                        <a:xfrm>
                          <a:off x="0" y="0"/>
                          <a:ext cx="2661920" cy="2275840"/>
                        </a:xfrm>
                        <a:prstGeom prst="rect">
                          <a:avLst/>
                        </a:prstGeom>
                        <a:noFill/>
                        <a:ln w="6350">
                          <a:noFill/>
                        </a:ln>
                      </wps:spPr>
                      <wps:txbx>
                        <w:txbxContent>
                          <w:p w14:paraId="707FACA7" w14:textId="232871E5" w:rsidR="0072088E" w:rsidRPr="008F55E6" w:rsidRDefault="0072088E" w:rsidP="008F55E6">
                            <w:pPr>
                              <w:jc w:val="center"/>
                              <w:rPr>
                                <w:rFonts w:ascii="Calibri" w:hAnsi="Calibri" w:cs="Calibri"/>
                                <w:b/>
                                <w:bCs/>
                                <w:sz w:val="44"/>
                                <w:szCs w:val="44"/>
                              </w:rPr>
                            </w:pPr>
                            <w:r w:rsidRPr="008F55E6">
                              <w:rPr>
                                <w:rFonts w:ascii="Calibri" w:hAnsi="Calibri" w:cs="Calibri"/>
                                <w:b/>
                                <w:bCs/>
                                <w:sz w:val="44"/>
                                <w:szCs w:val="44"/>
                              </w:rPr>
                              <w:t>Network Youth</w:t>
                            </w:r>
                          </w:p>
                          <w:p w14:paraId="048194C4" w14:textId="109BBCBC" w:rsidR="0072088E" w:rsidRPr="008F55E6" w:rsidRDefault="0072088E" w:rsidP="008F55E6">
                            <w:pPr>
                              <w:jc w:val="center"/>
                              <w:rPr>
                                <w:rFonts w:ascii="Calibri" w:hAnsi="Calibri" w:cs="Calibri"/>
                                <w:b/>
                                <w:bCs/>
                                <w:sz w:val="44"/>
                                <w:szCs w:val="44"/>
                              </w:rPr>
                            </w:pPr>
                            <w:r w:rsidRPr="008F55E6">
                              <w:rPr>
                                <w:rFonts w:ascii="Calibri" w:hAnsi="Calibri" w:cs="Calibri"/>
                                <w:b/>
                                <w:bCs/>
                                <w:sz w:val="44"/>
                                <w:szCs w:val="44"/>
                              </w:rPr>
                              <w:t>Church –</w:t>
                            </w:r>
                          </w:p>
                          <w:p w14:paraId="5089EE39" w14:textId="2CBB94B9" w:rsidR="0072088E" w:rsidRPr="008F55E6" w:rsidRDefault="005E2514" w:rsidP="008F55E6">
                            <w:pPr>
                              <w:jc w:val="center"/>
                              <w:rPr>
                                <w:rFonts w:ascii="Calibri" w:hAnsi="Calibri" w:cs="Calibri"/>
                                <w:b/>
                                <w:bCs/>
                                <w:sz w:val="44"/>
                                <w:szCs w:val="44"/>
                              </w:rPr>
                            </w:pPr>
                            <w:r>
                              <w:rPr>
                                <w:rFonts w:ascii="Calibri" w:hAnsi="Calibri" w:cs="Calibri"/>
                                <w:b/>
                                <w:bCs/>
                                <w:sz w:val="44"/>
                                <w:szCs w:val="44"/>
                              </w:rPr>
                              <w:t>Trainee Leader</w:t>
                            </w:r>
                          </w:p>
                          <w:p w14:paraId="07A5492F" w14:textId="77777777" w:rsidR="0072088E" w:rsidRPr="0072088E" w:rsidRDefault="00720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F6B00" id="Text Box 5" o:spid="_x0000_s1027" type="#_x0000_t202" style="position:absolute;left:0;text-align:left;margin-left:20.2pt;margin-top:15.9pt;width:209.6pt;height:179.2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8jGgIAADQEAAAOAAAAZHJzL2Uyb0RvYy54bWysU01vGyEQvVfqf0Dc67W3tpOsvI7cRK4q&#10;WUkkJ8oZs+BFYhkK2Lvur+/A+ktpT1UvMPCG+XhvmN13jSZ74bwCU9LRYEiJMBwqZbYlfXtdfrml&#10;xAdmKqbBiJIehKf388+fZq0tRA416Eo4gkGML1pb0joEW2SZ57VomB+AFQZBCa5hAY9um1WOtRi9&#10;0Vk+HE6zFlxlHXDhPd4+9iCdp/hSCh6epfQiEF1SrC2k1aV1E9dsPmPF1jFbK34sg/1DFQ1TBpOe&#10;Qz2ywMjOqT9CNYo78CDDgEOTgZSKi9QDdjMafuhmXTMrUi9Ijrdnmvz/C8uf9mv74kjovkGHAkZC&#10;WusLj5exn066Ju5YKUEcKTycaRNdIBwv8+l0dJcjxBHL85vJ7TgRm12eW+fDdwENiUZJHeqS6GL7&#10;lQ+YEl1PLjGbgaXSOmmjDWlLOv06GaYHZwRfaIMPL8VGK3SbjqjqqpENVAfsz0Evvbd8qbCGFfPh&#10;hTnUGuvG+Q3PuEgNmAuOFiU1uF9/u4/+KAGilLQ4OyX1P3fMCUr0D4Pi3I3GyAAJ6TCe3ERu3DWy&#10;uUbMrnkAHM8R/hTLkxn9gz6Z0kHzjmO+iFkRYoZj7pKGk/kQ+onGb8LFYpGccLwsCyuztjyGjqxG&#10;hl+7d+bsUYaACj7BacpY8UGN3rfXY7ELIFWSKvLcs3qkH0czKXj8RnH2r8/J6/LZ578BAAD//wMA&#10;UEsDBBQABgAIAAAAIQB4Xo2b4QAAAAkBAAAPAAAAZHJzL2Rvd25yZXYueG1sTI/BbsIwEETvlfoP&#10;1iL1VmzSgCCNg1AkVKlqD1AuvTmxSSLsdRobSPv13Z7ocWdGs2/y9egsu5ghdB4lzKYCmMHa6w4b&#10;CYeP7eMSWIgKtbIejYRvE2Bd3N/lKtP+ijtz2ceGUQmGTEloY+wzzkPdGqfC1PcGyTv6walI59Bw&#10;PagrlTvLEyEW3KkO6UOrelO2pj7tz07Ca7l9V7sqccsfW768HTf91+FzLuXDZNw8A4tmjLcw/OET&#10;OhTEVPkz6sCshFSklJTwNKMF5Kfz1QJYRcJKJMCLnP9fUPwCAAD//wMAUEsBAi0AFAAGAAgAAAAh&#10;ALaDOJL+AAAA4QEAABMAAAAAAAAAAAAAAAAAAAAAAFtDb250ZW50X1R5cGVzXS54bWxQSwECLQAU&#10;AAYACAAAACEAOP0h/9YAAACUAQAACwAAAAAAAAAAAAAAAAAvAQAAX3JlbHMvLnJlbHNQSwECLQAU&#10;AAYACAAAACEA0f9vIxoCAAA0BAAADgAAAAAAAAAAAAAAAAAuAgAAZHJzL2Uyb0RvYy54bWxQSwEC&#10;LQAUAAYACAAAACEAeF6Nm+EAAAAJAQAADwAAAAAAAAAAAAAAAAB0BAAAZHJzL2Rvd25yZXYueG1s&#10;UEsFBgAAAAAEAAQA8wAAAIIFAAAAAA==&#10;" filled="f" stroked="f" strokeweight=".5pt">
                <v:textbox>
                  <w:txbxContent>
                    <w:p w14:paraId="707FACA7" w14:textId="232871E5" w:rsidR="0072088E" w:rsidRPr="008F55E6" w:rsidRDefault="0072088E" w:rsidP="008F55E6">
                      <w:pPr>
                        <w:jc w:val="center"/>
                        <w:rPr>
                          <w:rFonts w:ascii="Calibri" w:hAnsi="Calibri" w:cs="Calibri"/>
                          <w:b/>
                          <w:bCs/>
                          <w:sz w:val="44"/>
                          <w:szCs w:val="44"/>
                        </w:rPr>
                      </w:pPr>
                      <w:r w:rsidRPr="008F55E6">
                        <w:rPr>
                          <w:rFonts w:ascii="Calibri" w:hAnsi="Calibri" w:cs="Calibri"/>
                          <w:b/>
                          <w:bCs/>
                          <w:sz w:val="44"/>
                          <w:szCs w:val="44"/>
                        </w:rPr>
                        <w:t>Network Youth</w:t>
                      </w:r>
                    </w:p>
                    <w:p w14:paraId="048194C4" w14:textId="109BBCBC" w:rsidR="0072088E" w:rsidRPr="008F55E6" w:rsidRDefault="0072088E" w:rsidP="008F55E6">
                      <w:pPr>
                        <w:jc w:val="center"/>
                        <w:rPr>
                          <w:rFonts w:ascii="Calibri" w:hAnsi="Calibri" w:cs="Calibri"/>
                          <w:b/>
                          <w:bCs/>
                          <w:sz w:val="44"/>
                          <w:szCs w:val="44"/>
                        </w:rPr>
                      </w:pPr>
                      <w:r w:rsidRPr="008F55E6">
                        <w:rPr>
                          <w:rFonts w:ascii="Calibri" w:hAnsi="Calibri" w:cs="Calibri"/>
                          <w:b/>
                          <w:bCs/>
                          <w:sz w:val="44"/>
                          <w:szCs w:val="44"/>
                        </w:rPr>
                        <w:t>Church –</w:t>
                      </w:r>
                    </w:p>
                    <w:p w14:paraId="5089EE39" w14:textId="2CBB94B9" w:rsidR="0072088E" w:rsidRPr="008F55E6" w:rsidRDefault="005E2514" w:rsidP="008F55E6">
                      <w:pPr>
                        <w:jc w:val="center"/>
                        <w:rPr>
                          <w:rFonts w:ascii="Calibri" w:hAnsi="Calibri" w:cs="Calibri"/>
                          <w:b/>
                          <w:bCs/>
                          <w:sz w:val="44"/>
                          <w:szCs w:val="44"/>
                        </w:rPr>
                      </w:pPr>
                      <w:r>
                        <w:rPr>
                          <w:rFonts w:ascii="Calibri" w:hAnsi="Calibri" w:cs="Calibri"/>
                          <w:b/>
                          <w:bCs/>
                          <w:sz w:val="44"/>
                          <w:szCs w:val="44"/>
                        </w:rPr>
                        <w:t>Trainee Leader</w:t>
                      </w:r>
                    </w:p>
                    <w:p w14:paraId="07A5492F" w14:textId="77777777" w:rsidR="0072088E" w:rsidRPr="0072088E" w:rsidRDefault="0072088E"/>
                  </w:txbxContent>
                </v:textbox>
              </v:shape>
            </w:pict>
          </mc:Fallback>
        </mc:AlternateContent>
      </w:r>
      <w:r w:rsidR="0072088E" w:rsidRPr="00446D13">
        <w:rPr>
          <w:noProof/>
          <w:lang w:val="en-GB"/>
        </w:rPr>
        <w:drawing>
          <wp:anchor distT="0" distB="0" distL="114300" distR="114300" simplePos="0" relativeHeight="251658242" behindDoc="0" locked="0" layoutInCell="1" allowOverlap="1" wp14:anchorId="63305DEB" wp14:editId="54C8E983">
            <wp:simplePos x="0" y="0"/>
            <wp:positionH relativeFrom="column">
              <wp:posOffset>-355600</wp:posOffset>
            </wp:positionH>
            <wp:positionV relativeFrom="page">
              <wp:posOffset>7571740</wp:posOffset>
            </wp:positionV>
            <wp:extent cx="2336800" cy="1653540"/>
            <wp:effectExtent l="0" t="0" r="0" b="0"/>
            <wp:wrapNone/>
            <wp:docPr id="16891532" name="Picture 1" descr="A colorful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532" name="Picture 1" descr="A colorful dots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36800" cy="1653540"/>
                    </a:xfrm>
                    <a:prstGeom prst="rect">
                      <a:avLst/>
                    </a:prstGeom>
                  </pic:spPr>
                </pic:pic>
              </a:graphicData>
            </a:graphic>
            <wp14:sizeRelH relativeFrom="page">
              <wp14:pctWidth>0</wp14:pctWidth>
            </wp14:sizeRelH>
            <wp14:sizeRelV relativeFrom="page">
              <wp14:pctHeight>0</wp14:pctHeight>
            </wp14:sizeRelV>
          </wp:anchor>
        </w:drawing>
      </w:r>
      <w:r w:rsidR="0072088E" w:rsidRPr="00446D13">
        <w:rPr>
          <w:noProof/>
          <w:lang w:val="en-GB"/>
        </w:rPr>
        <w:drawing>
          <wp:anchor distT="0" distB="0" distL="114300" distR="114300" simplePos="0" relativeHeight="251658240" behindDoc="1" locked="0" layoutInCell="1" allowOverlap="1" wp14:anchorId="5E630C1D" wp14:editId="3AB33A94">
            <wp:simplePos x="0" y="0"/>
            <wp:positionH relativeFrom="column">
              <wp:posOffset>5986780</wp:posOffset>
            </wp:positionH>
            <wp:positionV relativeFrom="page">
              <wp:posOffset>7575550</wp:posOffset>
            </wp:positionV>
            <wp:extent cx="902970" cy="1645920"/>
            <wp:effectExtent l="0" t="0" r="0" b="508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97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BFA" w:rsidRPr="00446D13">
        <w:rPr>
          <w:lang w:val="en-GB"/>
        </w:rPr>
        <w:br w:type="page"/>
      </w:r>
      <w:r w:rsidR="0072088E">
        <w:rPr>
          <w:noProof/>
        </w:rPr>
        <w:lastRenderedPageBreak/>
        <mc:AlternateContent>
          <mc:Choice Requires="wps">
            <w:drawing>
              <wp:inline distT="0" distB="0" distL="114300" distR="114300" wp14:anchorId="47BA2071" wp14:editId="40FE32F7">
                <wp:extent cx="4114507" cy="2133600"/>
                <wp:effectExtent l="0" t="0" r="0" b="0"/>
                <wp:docPr id="224273904" name="Text Box 4"/>
                <wp:cNvGraphicFramePr/>
                <a:graphic xmlns:a="http://schemas.openxmlformats.org/drawingml/2006/main">
                  <a:graphicData uri="http://schemas.microsoft.com/office/word/2010/wordprocessingShape">
                    <wps:wsp>
                      <wps:cNvSpPr txBox="1"/>
                      <wps:spPr>
                        <a:xfrm>
                          <a:off x="0" y="0"/>
                          <a:ext cx="4114507" cy="2133600"/>
                        </a:xfrm>
                        <a:prstGeom prst="rect">
                          <a:avLst/>
                        </a:prstGeom>
                        <a:noFill/>
                        <a:ln w="6350">
                          <a:noFill/>
                        </a:ln>
                      </wps:spPr>
                      <wps:txbx>
                        <w:txbxContent>
                          <w:p w14:paraId="5F39F6B4" w14:textId="77777777" w:rsidR="0072088E" w:rsidRPr="009D2C57" w:rsidRDefault="0072088E" w:rsidP="0072088E">
                            <w:pPr>
                              <w:suppressOverlap/>
                              <w:jc w:val="center"/>
                              <w:rPr>
                                <w:b/>
                                <w:bCs/>
                                <w:color w:val="002060"/>
                                <w:sz w:val="40"/>
                                <w:szCs w:val="40"/>
                              </w:rPr>
                            </w:pPr>
                            <w:r w:rsidRPr="009D2C57">
                              <w:rPr>
                                <w:b/>
                                <w:bCs/>
                                <w:color w:val="002060"/>
                                <w:sz w:val="40"/>
                                <w:szCs w:val="40"/>
                              </w:rPr>
                              <w:t>In this pack you will find:</w:t>
                            </w:r>
                          </w:p>
                          <w:p w14:paraId="4693FA5C" w14:textId="77777777" w:rsidR="0072088E" w:rsidRPr="009D2C57" w:rsidRDefault="0072088E" w:rsidP="0072088E">
                            <w:pPr>
                              <w:spacing w:after="0" w:line="240" w:lineRule="auto"/>
                              <w:suppressOverlap/>
                              <w:jc w:val="center"/>
                              <w:rPr>
                                <w:color w:val="002060"/>
                                <w:sz w:val="28"/>
                                <w:szCs w:val="28"/>
                              </w:rPr>
                            </w:pPr>
                            <w:r w:rsidRPr="009D2C57">
                              <w:rPr>
                                <w:color w:val="002060"/>
                                <w:sz w:val="28"/>
                                <w:szCs w:val="28"/>
                              </w:rPr>
                              <w:t>Introduction to NYC</w:t>
                            </w:r>
                          </w:p>
                          <w:p w14:paraId="0D863D52" w14:textId="1F20C0DF" w:rsidR="0072088E" w:rsidRPr="009D2C57" w:rsidRDefault="0072088E" w:rsidP="0072088E">
                            <w:pPr>
                              <w:spacing w:after="0" w:line="240" w:lineRule="auto"/>
                              <w:suppressOverlap/>
                              <w:jc w:val="center"/>
                              <w:rPr>
                                <w:color w:val="002060"/>
                                <w:sz w:val="28"/>
                                <w:szCs w:val="28"/>
                              </w:rPr>
                            </w:pPr>
                            <w:r w:rsidRPr="009D2C57">
                              <w:rPr>
                                <w:color w:val="002060"/>
                                <w:sz w:val="28"/>
                                <w:szCs w:val="28"/>
                              </w:rPr>
                              <w:t>About Growing Younger in the Diocese of Carlisle</w:t>
                            </w:r>
                          </w:p>
                          <w:p w14:paraId="71EB2D75" w14:textId="77777777" w:rsidR="0072088E" w:rsidRPr="009D2C57" w:rsidRDefault="0072088E" w:rsidP="0072088E">
                            <w:pPr>
                              <w:spacing w:after="0" w:line="240" w:lineRule="auto"/>
                              <w:suppressOverlap/>
                              <w:jc w:val="center"/>
                              <w:rPr>
                                <w:color w:val="002060"/>
                                <w:sz w:val="28"/>
                                <w:szCs w:val="28"/>
                              </w:rPr>
                            </w:pPr>
                            <w:r w:rsidRPr="009D2C57">
                              <w:rPr>
                                <w:color w:val="002060"/>
                                <w:sz w:val="28"/>
                                <w:szCs w:val="28"/>
                              </w:rPr>
                              <w:t>About the role</w:t>
                            </w:r>
                          </w:p>
                          <w:p w14:paraId="663BC3F5" w14:textId="77777777" w:rsidR="0072088E" w:rsidRPr="009D2C57" w:rsidRDefault="0072088E" w:rsidP="0072088E">
                            <w:pPr>
                              <w:spacing w:after="0" w:line="240" w:lineRule="auto"/>
                              <w:suppressOverlap/>
                              <w:jc w:val="center"/>
                              <w:rPr>
                                <w:color w:val="002060"/>
                                <w:sz w:val="28"/>
                                <w:szCs w:val="28"/>
                              </w:rPr>
                            </w:pPr>
                            <w:r w:rsidRPr="009D2C57">
                              <w:rPr>
                                <w:color w:val="002060"/>
                                <w:sz w:val="28"/>
                                <w:szCs w:val="28"/>
                              </w:rPr>
                              <w:t>Information on the local area</w:t>
                            </w:r>
                          </w:p>
                          <w:p w14:paraId="1DD981C5" w14:textId="77777777" w:rsidR="0072088E" w:rsidRPr="009D2C57" w:rsidRDefault="0072088E" w:rsidP="0072088E">
                            <w:pPr>
                              <w:spacing w:after="0" w:line="240" w:lineRule="auto"/>
                              <w:suppressOverlap/>
                              <w:jc w:val="center"/>
                              <w:rPr>
                                <w:color w:val="002060"/>
                                <w:sz w:val="28"/>
                                <w:szCs w:val="28"/>
                              </w:rPr>
                            </w:pPr>
                            <w:r w:rsidRPr="009D2C57">
                              <w:rPr>
                                <w:color w:val="002060"/>
                                <w:sz w:val="28"/>
                                <w:szCs w:val="28"/>
                              </w:rPr>
                              <w:t>Job Description and Person Specification</w:t>
                            </w:r>
                          </w:p>
                          <w:p w14:paraId="4500EBB5" w14:textId="3C542E65" w:rsidR="0072088E" w:rsidRPr="009D2C57" w:rsidRDefault="0072088E" w:rsidP="0072088E">
                            <w:pPr>
                              <w:jc w:val="center"/>
                              <w:rPr>
                                <w:color w:val="002060"/>
                                <w:sz w:val="28"/>
                                <w:szCs w:val="28"/>
                              </w:rPr>
                            </w:pPr>
                            <w:r w:rsidRPr="009D2C57">
                              <w:rPr>
                                <w:color w:val="002060"/>
                                <w:sz w:val="28"/>
                                <w:szCs w:val="28"/>
                              </w:rPr>
                              <w:t>Key links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BA2071" id="Text Box 4" o:spid="_x0000_s1028" type="#_x0000_t202" style="width:324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npHA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uZZlk/TO0o4+sbZZDJLI7DJ9bmxzn8T0JJglNQiLxEu&#10;dlg7jyUx9BwSqmlYNUpFbpQmXUlnk2kaH1w8+EJpfHhtNli+3/akqbCN8yBbqI44n4WBemf4qsEe&#10;1sz5F2aRaxwJ9eufcZEKsBacLEpqsL/+dh/ikQL0UtKhdkrqfu6ZFZSo7xrJ+ZLleRBbPOTTuzEe&#10;7K1ne+vR+/YBUJ4Z/hTDoxnivTqb0kL7hjJfhqroYppj7ZL6s/ngB0XjN+FiuYxBKC/D/FpvDA+p&#10;A6oB4df+jVlzosEjg09wVhkr3rExxA58LPceZBOpCjgPqJ7gR2lGBk/fKGj/9hyjrp998RsAAP//&#10;AwBQSwMEFAAGAAgAAAAhACoe1X/dAAAABQEAAA8AAABkcnMvZG93bnJldi54bWxMj0FLw0AQhe+C&#10;/2EZwZvd2GoIMZtSAkUQPbT24m2SnSbB3dmY3baxv76rF708eLzhvW+K5WSNONLoe8cK7mcJCOLG&#10;6Z5bBbv39V0GwgdkjcYxKfgmD8vy+qrAXLsTb+i4Da2IJexzVNCFMORS+qYji37mBuKY7d1oMUQ7&#10;tlKPeIrl1sh5kqTSYs9xocOBqo6az+3BKnip1m+4qec2O5vq+XW/Gr52H49K3d5MqycQgabwdww/&#10;+BEdyshUuwNrL4yC+Ej41ZilD1m0tYLFIk1AloX8T19eAAAA//8DAFBLAQItABQABgAIAAAAIQC2&#10;gziS/gAAAOEBAAATAAAAAAAAAAAAAAAAAAAAAABbQ29udGVudF9UeXBlc10ueG1sUEsBAi0AFAAG&#10;AAgAAAAhADj9If/WAAAAlAEAAAsAAAAAAAAAAAAAAAAALwEAAF9yZWxzLy5yZWxzUEsBAi0AFAAG&#10;AAgAAAAhAGNImekcAgAANAQAAA4AAAAAAAAAAAAAAAAALgIAAGRycy9lMm9Eb2MueG1sUEsBAi0A&#10;FAAGAAgAAAAhACoe1X/dAAAABQEAAA8AAAAAAAAAAAAAAAAAdgQAAGRycy9kb3ducmV2LnhtbFBL&#10;BQYAAAAABAAEAPMAAACABQAAAAA=&#10;" filled="f" stroked="f" strokeweight=".5pt">
                <v:textbox>
                  <w:txbxContent>
                    <w:p w14:paraId="5F39F6B4" w14:textId="77777777" w:rsidR="0072088E" w:rsidRPr="009D2C57" w:rsidRDefault="0072088E" w:rsidP="0072088E">
                      <w:pPr>
                        <w:suppressOverlap/>
                        <w:jc w:val="center"/>
                        <w:rPr>
                          <w:b/>
                          <w:bCs/>
                          <w:color w:val="002060"/>
                          <w:sz w:val="40"/>
                          <w:szCs w:val="40"/>
                        </w:rPr>
                      </w:pPr>
                      <w:r w:rsidRPr="009D2C57">
                        <w:rPr>
                          <w:b/>
                          <w:bCs/>
                          <w:color w:val="002060"/>
                          <w:sz w:val="40"/>
                          <w:szCs w:val="40"/>
                        </w:rPr>
                        <w:t>In this pack you will find:</w:t>
                      </w:r>
                    </w:p>
                    <w:p w14:paraId="4693FA5C" w14:textId="77777777" w:rsidR="0072088E" w:rsidRPr="009D2C57" w:rsidRDefault="0072088E" w:rsidP="0072088E">
                      <w:pPr>
                        <w:spacing w:after="0" w:line="240" w:lineRule="auto"/>
                        <w:suppressOverlap/>
                        <w:jc w:val="center"/>
                        <w:rPr>
                          <w:color w:val="002060"/>
                          <w:sz w:val="28"/>
                          <w:szCs w:val="28"/>
                        </w:rPr>
                      </w:pPr>
                      <w:r w:rsidRPr="009D2C57">
                        <w:rPr>
                          <w:color w:val="002060"/>
                          <w:sz w:val="28"/>
                          <w:szCs w:val="28"/>
                        </w:rPr>
                        <w:t>Introduction to NYC</w:t>
                      </w:r>
                    </w:p>
                    <w:p w14:paraId="0D863D52" w14:textId="1F20C0DF" w:rsidR="0072088E" w:rsidRPr="009D2C57" w:rsidRDefault="0072088E" w:rsidP="0072088E">
                      <w:pPr>
                        <w:spacing w:after="0" w:line="240" w:lineRule="auto"/>
                        <w:suppressOverlap/>
                        <w:jc w:val="center"/>
                        <w:rPr>
                          <w:color w:val="002060"/>
                          <w:sz w:val="28"/>
                          <w:szCs w:val="28"/>
                        </w:rPr>
                      </w:pPr>
                      <w:r w:rsidRPr="009D2C57">
                        <w:rPr>
                          <w:color w:val="002060"/>
                          <w:sz w:val="28"/>
                          <w:szCs w:val="28"/>
                        </w:rPr>
                        <w:t>About Growing Younger in the Diocese of Carlisle</w:t>
                      </w:r>
                    </w:p>
                    <w:p w14:paraId="71EB2D75" w14:textId="77777777" w:rsidR="0072088E" w:rsidRPr="009D2C57" w:rsidRDefault="0072088E" w:rsidP="0072088E">
                      <w:pPr>
                        <w:spacing w:after="0" w:line="240" w:lineRule="auto"/>
                        <w:suppressOverlap/>
                        <w:jc w:val="center"/>
                        <w:rPr>
                          <w:color w:val="002060"/>
                          <w:sz w:val="28"/>
                          <w:szCs w:val="28"/>
                        </w:rPr>
                      </w:pPr>
                      <w:r w:rsidRPr="009D2C57">
                        <w:rPr>
                          <w:color w:val="002060"/>
                          <w:sz w:val="28"/>
                          <w:szCs w:val="28"/>
                        </w:rPr>
                        <w:t>About the role</w:t>
                      </w:r>
                    </w:p>
                    <w:p w14:paraId="663BC3F5" w14:textId="77777777" w:rsidR="0072088E" w:rsidRPr="009D2C57" w:rsidRDefault="0072088E" w:rsidP="0072088E">
                      <w:pPr>
                        <w:spacing w:after="0" w:line="240" w:lineRule="auto"/>
                        <w:suppressOverlap/>
                        <w:jc w:val="center"/>
                        <w:rPr>
                          <w:color w:val="002060"/>
                          <w:sz w:val="28"/>
                          <w:szCs w:val="28"/>
                        </w:rPr>
                      </w:pPr>
                      <w:r w:rsidRPr="009D2C57">
                        <w:rPr>
                          <w:color w:val="002060"/>
                          <w:sz w:val="28"/>
                          <w:szCs w:val="28"/>
                        </w:rPr>
                        <w:t>Information on the local area</w:t>
                      </w:r>
                    </w:p>
                    <w:p w14:paraId="1DD981C5" w14:textId="77777777" w:rsidR="0072088E" w:rsidRPr="009D2C57" w:rsidRDefault="0072088E" w:rsidP="0072088E">
                      <w:pPr>
                        <w:spacing w:after="0" w:line="240" w:lineRule="auto"/>
                        <w:suppressOverlap/>
                        <w:jc w:val="center"/>
                        <w:rPr>
                          <w:color w:val="002060"/>
                          <w:sz w:val="28"/>
                          <w:szCs w:val="28"/>
                        </w:rPr>
                      </w:pPr>
                      <w:r w:rsidRPr="009D2C57">
                        <w:rPr>
                          <w:color w:val="002060"/>
                          <w:sz w:val="28"/>
                          <w:szCs w:val="28"/>
                        </w:rPr>
                        <w:t>Job Description and Person Specification</w:t>
                      </w:r>
                    </w:p>
                    <w:p w14:paraId="4500EBB5" w14:textId="3C542E65" w:rsidR="0072088E" w:rsidRPr="009D2C57" w:rsidRDefault="0072088E" w:rsidP="0072088E">
                      <w:pPr>
                        <w:jc w:val="center"/>
                        <w:rPr>
                          <w:color w:val="002060"/>
                          <w:sz w:val="28"/>
                          <w:szCs w:val="28"/>
                        </w:rPr>
                      </w:pPr>
                      <w:r w:rsidRPr="009D2C57">
                        <w:rPr>
                          <w:color w:val="002060"/>
                          <w:sz w:val="28"/>
                          <w:szCs w:val="28"/>
                        </w:rPr>
                        <w:t>Key links for more information</w:t>
                      </w:r>
                    </w:p>
                  </w:txbxContent>
                </v:textbox>
                <w10:anchorlock/>
              </v:shape>
            </w:pict>
          </mc:Fallback>
        </mc:AlternateContent>
      </w:r>
      <w:bookmarkEnd w:id="0"/>
    </w:p>
    <w:tbl>
      <w:tblPr>
        <w:tblpPr w:leftFromText="180" w:rightFromText="180" w:vertAnchor="text" w:tblpY="1"/>
        <w:tblOverlap w:val="never"/>
        <w:tblW w:w="5000" w:type="pct"/>
        <w:tblCellMar>
          <w:left w:w="115" w:type="dxa"/>
          <w:right w:w="115" w:type="dxa"/>
        </w:tblCellMar>
        <w:tblLook w:val="0600" w:firstRow="0" w:lastRow="0" w:firstColumn="0" w:lastColumn="0" w:noHBand="1" w:noVBand="1"/>
      </w:tblPr>
      <w:tblGrid>
        <w:gridCol w:w="10538"/>
      </w:tblGrid>
      <w:tr w:rsidR="00C55525" w:rsidRPr="00446D13" w14:paraId="0B7315C1" w14:textId="77777777" w:rsidTr="1E739B01">
        <w:trPr>
          <w:trHeight w:val="567"/>
        </w:trPr>
        <w:tc>
          <w:tcPr>
            <w:tcW w:w="5000" w:type="pct"/>
          </w:tcPr>
          <w:tbl>
            <w:tblPr>
              <w:tblpPr w:leftFromText="180" w:rightFromText="180" w:vertAnchor="text" w:tblpY="1"/>
              <w:tblOverlap w:val="never"/>
              <w:tblW w:w="10423" w:type="dxa"/>
              <w:tblCellMar>
                <w:left w:w="115" w:type="dxa"/>
                <w:right w:w="115" w:type="dxa"/>
              </w:tblCellMar>
              <w:tblLook w:val="0600" w:firstRow="0" w:lastRow="0" w:firstColumn="0" w:lastColumn="0" w:noHBand="1" w:noVBand="1"/>
            </w:tblPr>
            <w:tblGrid>
              <w:gridCol w:w="115"/>
              <w:gridCol w:w="10308"/>
            </w:tblGrid>
            <w:tr w:rsidR="009D2C57" w:rsidRPr="0063248E" w14:paraId="412D7517" w14:textId="77777777" w:rsidTr="1E739B01">
              <w:trPr>
                <w:gridBefore w:val="1"/>
                <w:wBefore w:w="55" w:type="pct"/>
                <w:trHeight w:val="7440"/>
              </w:trPr>
              <w:tc>
                <w:tcPr>
                  <w:tcW w:w="4945" w:type="pct"/>
                </w:tcPr>
                <w:p w14:paraId="4730400E" w14:textId="77777777" w:rsidR="009D2C57" w:rsidRPr="0063248E" w:rsidRDefault="009D2C57" w:rsidP="009D2C57">
                  <w:pPr>
                    <w:pStyle w:val="NoSpacing"/>
                    <w:jc w:val="center"/>
                    <w:rPr>
                      <w:rFonts w:cstheme="minorHAnsi"/>
                      <w:b/>
                      <w:color w:val="00204F"/>
                      <w:sz w:val="40"/>
                      <w:szCs w:val="40"/>
                      <w:lang w:val="en-GB"/>
                    </w:rPr>
                  </w:pPr>
                  <w:r w:rsidRPr="0063248E">
                    <w:rPr>
                      <w:rFonts w:cstheme="minorHAnsi"/>
                      <w:b/>
                      <w:color w:val="00204F"/>
                      <w:sz w:val="40"/>
                      <w:szCs w:val="40"/>
                      <w:lang w:val="en-GB"/>
                    </w:rPr>
                    <w:t>Introduction to Network Youth Church</w:t>
                  </w:r>
                </w:p>
                <w:p w14:paraId="21162584" w14:textId="77777777" w:rsidR="009D2C57" w:rsidRPr="0063248E" w:rsidRDefault="009D2C57" w:rsidP="009D2C57">
                  <w:pPr>
                    <w:pStyle w:val="NoSpacing"/>
                    <w:jc w:val="both"/>
                    <w:rPr>
                      <w:rFonts w:cstheme="minorHAnsi"/>
                      <w:bCs/>
                      <w:color w:val="00204F"/>
                      <w:sz w:val="22"/>
                      <w:szCs w:val="22"/>
                      <w:lang w:val="en-GB"/>
                    </w:rPr>
                  </w:pPr>
                </w:p>
                <w:p w14:paraId="1A604DF0" w14:textId="042A6776" w:rsidR="009D2C57" w:rsidRPr="0063248E" w:rsidRDefault="009D2C57" w:rsidP="1E739B01">
                  <w:pPr>
                    <w:pStyle w:val="NoSpacing"/>
                    <w:jc w:val="both"/>
                    <w:rPr>
                      <w:color w:val="002060"/>
                      <w:sz w:val="22"/>
                      <w:szCs w:val="22"/>
                      <w:lang w:val="en-GB"/>
                    </w:rPr>
                  </w:pPr>
                  <w:r w:rsidRPr="1E739B01">
                    <w:rPr>
                      <w:color w:val="00204F"/>
                      <w:sz w:val="22"/>
                      <w:szCs w:val="22"/>
                      <w:lang w:val="en-GB"/>
                    </w:rPr>
                    <w:t>We are seeking to appoint new leaders and trainee leaders for Network Youth Churc</w:t>
                  </w:r>
                  <w:r w:rsidR="7827B897" w:rsidRPr="1E739B01">
                    <w:rPr>
                      <w:color w:val="00204F"/>
                      <w:sz w:val="22"/>
                      <w:szCs w:val="22"/>
                      <w:lang w:val="en-GB"/>
                    </w:rPr>
                    <w:t xml:space="preserve">h. </w:t>
                  </w:r>
                  <w:r w:rsidR="7827B897" w:rsidRPr="1E739B01">
                    <w:rPr>
                      <w:rFonts w:ascii="Arial" w:eastAsia="Arial" w:hAnsi="Arial" w:cs="Arial"/>
                      <w:color w:val="002060"/>
                      <w:sz w:val="22"/>
                      <w:szCs w:val="22"/>
                      <w:lang w:val="en-GB"/>
                    </w:rPr>
                    <w:t>Network Youth Church is a new way of doing and being church with young people across Cumbria. We create spaces which are safe and welcoming, but don’t shy away from the big questions of life, working to encourage confidence, participation, understanding and growth. It is a part of the county-wide God for All strategy, which recognises that we need to develop different and new ways of being church, alongside those that already exist. This means that our work is informed by the strengths of the local church, but everything we do is governed by what works best for our young people, and this may mean doing things differently.</w:t>
                  </w:r>
                </w:p>
                <w:p w14:paraId="7B9AA622" w14:textId="77777777" w:rsidR="009D2C57" w:rsidRPr="0063248E" w:rsidRDefault="009D2C57" w:rsidP="1E739B01">
                  <w:pPr>
                    <w:pStyle w:val="NoSpacing"/>
                    <w:jc w:val="both"/>
                    <w:rPr>
                      <w:color w:val="002060"/>
                      <w:sz w:val="22"/>
                      <w:szCs w:val="22"/>
                      <w:lang w:val="en-GB"/>
                    </w:rPr>
                  </w:pPr>
                </w:p>
                <w:p w14:paraId="76E45E29" w14:textId="65BA1E78" w:rsidR="009D2C57" w:rsidRPr="0063248E" w:rsidRDefault="009D2C57" w:rsidP="13C7F3C5">
                  <w:pPr>
                    <w:pStyle w:val="NoSpacing"/>
                    <w:jc w:val="both"/>
                    <w:rPr>
                      <w:color w:val="00204F"/>
                      <w:sz w:val="22"/>
                      <w:szCs w:val="22"/>
                      <w:lang w:val="en-GB"/>
                    </w:rPr>
                  </w:pPr>
                  <w:r w:rsidRPr="1E739B01">
                    <w:rPr>
                      <w:color w:val="002060"/>
                      <w:sz w:val="22"/>
                      <w:szCs w:val="22"/>
                      <w:lang w:val="en-GB"/>
                    </w:rPr>
                    <w:t>We began in response to low numbers of young people engaging with church in Cumbria ten years ago and have since grown into one of the most creative faith-based youth projects in the UK. We take a pioneering and inclusive youth work approach to support the personal, social and spiritual development of young people across the county. NYC is open to all young people, regardless of who they are or wh</w:t>
                  </w:r>
                  <w:r w:rsidR="2146F3D2" w:rsidRPr="1E739B01">
                    <w:rPr>
                      <w:color w:val="002060"/>
                      <w:sz w:val="22"/>
                      <w:szCs w:val="22"/>
                      <w:lang w:val="en-GB"/>
                    </w:rPr>
                    <w:t>at they believe</w:t>
                  </w:r>
                  <w:r w:rsidRPr="1E739B01">
                    <w:rPr>
                      <w:color w:val="002060"/>
                      <w:sz w:val="22"/>
                      <w:szCs w:val="22"/>
                      <w:lang w:val="en-GB"/>
                    </w:rPr>
                    <w:t>.</w:t>
                  </w:r>
                  <w:r>
                    <w:br/>
                  </w:r>
                  <w:r>
                    <w:br/>
                  </w:r>
                  <w:r w:rsidRPr="1E739B01">
                    <w:rPr>
                      <w:color w:val="00204F"/>
                      <w:sz w:val="22"/>
                      <w:szCs w:val="22"/>
                      <w:lang w:val="en-GB"/>
                    </w:rPr>
                    <w:t>NYC runs everything from drop-in youth clubs to question spaces, cafe spaces to prayer spaces, schools work to street-based youth work, outdoor activities, days out, and indoor sports. There are activities happening in halls, churches, cafés, classrooms and bus stops. There are large scale events which happen once a year, gathering all the young people from across NYC Cumbria, and there are smaller, more local events where young people from different areas can meet. We also provide opportunities for young people to go on different residentials: both locally and nationally run.</w:t>
                  </w:r>
                </w:p>
                <w:p w14:paraId="31FD35D2" w14:textId="77777777" w:rsidR="009D2C57" w:rsidRPr="0063248E" w:rsidRDefault="009D2C57" w:rsidP="009D2C57">
                  <w:pPr>
                    <w:pStyle w:val="NoSpacing"/>
                    <w:jc w:val="both"/>
                    <w:rPr>
                      <w:rFonts w:cstheme="minorHAnsi"/>
                      <w:bCs/>
                      <w:color w:val="00204F"/>
                      <w:sz w:val="22"/>
                      <w:szCs w:val="22"/>
                      <w:lang w:val="en-GB"/>
                    </w:rPr>
                  </w:pPr>
                </w:p>
                <w:p w14:paraId="5A06748E" w14:textId="77777777" w:rsidR="009D2C57" w:rsidRPr="0063248E" w:rsidRDefault="009D2C57" w:rsidP="009D2C57">
                  <w:pPr>
                    <w:pStyle w:val="NoSpacing"/>
                    <w:jc w:val="both"/>
                    <w:rPr>
                      <w:rFonts w:cstheme="minorHAnsi"/>
                      <w:bCs/>
                      <w:color w:val="00204F"/>
                      <w:sz w:val="22"/>
                      <w:szCs w:val="22"/>
                      <w:lang w:val="en-GB"/>
                    </w:rPr>
                  </w:pPr>
                  <w:r w:rsidRPr="0063248E">
                    <w:rPr>
                      <w:rFonts w:cstheme="minorHAnsi"/>
                      <w:bCs/>
                      <w:color w:val="00204F"/>
                      <w:sz w:val="22"/>
                      <w:szCs w:val="22"/>
                      <w:lang w:val="en-GB"/>
                    </w:rPr>
                    <w:t xml:space="preserve">When the NYC is at full strength there are 11 NYC leads each responsible for the development of ministry across a deanery. This year, we are excited to be offering supported opportunities for people who are not yet qualified youth workers but feel that God is calling them into Christian Youth Ministry to train and work alongside our experienced team. We employ different approaches in different areas depending on the context and geography and each NYC has a local steering group to help set strategy, develop local connections and support the worker. </w:t>
                  </w:r>
                </w:p>
                <w:p w14:paraId="44B25F6D" w14:textId="77777777" w:rsidR="009D2C57" w:rsidRPr="0063248E" w:rsidRDefault="009D2C57" w:rsidP="009D2C57">
                  <w:pPr>
                    <w:pStyle w:val="NoSpacing"/>
                    <w:jc w:val="both"/>
                    <w:rPr>
                      <w:rFonts w:cstheme="minorHAnsi"/>
                      <w:bCs/>
                      <w:color w:val="00204F"/>
                      <w:sz w:val="22"/>
                      <w:szCs w:val="22"/>
                      <w:lang w:val="en-GB"/>
                    </w:rPr>
                  </w:pPr>
                </w:p>
                <w:p w14:paraId="0A03AB66" w14:textId="6F8CFE78" w:rsidR="009D2C57" w:rsidRDefault="4A12C71F" w:rsidP="13C7F3C5">
                  <w:pPr>
                    <w:pStyle w:val="NoSpacing"/>
                    <w:jc w:val="both"/>
                    <w:rPr>
                      <w:color w:val="00204F"/>
                      <w:sz w:val="22"/>
                      <w:szCs w:val="22"/>
                      <w:lang w:val="en-GB"/>
                    </w:rPr>
                  </w:pPr>
                  <w:r w:rsidRPr="1E739B01">
                    <w:rPr>
                      <w:color w:val="00204F"/>
                      <w:sz w:val="22"/>
                      <w:szCs w:val="22"/>
                      <w:lang w:val="en-GB"/>
                    </w:rPr>
                    <w:t>Leaders</w:t>
                  </w:r>
                  <w:r w:rsidR="009D2C57" w:rsidRPr="1E739B01">
                    <w:rPr>
                      <w:color w:val="00204F"/>
                      <w:sz w:val="22"/>
                      <w:szCs w:val="22"/>
                      <w:lang w:val="en-GB"/>
                    </w:rPr>
                    <w:t xml:space="preserve"> are employed by the diocese and local work expenses are covered by the deanery. A local line manger helps oversee the work in partnership with </w:t>
                  </w:r>
                  <w:r w:rsidR="085D2C3E" w:rsidRPr="1E739B01">
                    <w:rPr>
                      <w:color w:val="00204F"/>
                      <w:sz w:val="22"/>
                      <w:szCs w:val="22"/>
                      <w:lang w:val="en-GB"/>
                    </w:rPr>
                    <w:t xml:space="preserve">the </w:t>
                  </w:r>
                  <w:r w:rsidR="009D2C57" w:rsidRPr="1E739B01">
                    <w:rPr>
                      <w:color w:val="00204F"/>
                      <w:sz w:val="22"/>
                      <w:szCs w:val="22"/>
                      <w:lang w:val="en-GB"/>
                    </w:rPr>
                    <w:t xml:space="preserve">Growing Younger Enabler for Youth who oversees the whole of NYC. </w:t>
                  </w:r>
                </w:p>
                <w:p w14:paraId="44A2FC76" w14:textId="77777777" w:rsidR="00EF0DD6" w:rsidRDefault="00EF0DD6" w:rsidP="009D2C57">
                  <w:pPr>
                    <w:pStyle w:val="NoSpacing"/>
                    <w:jc w:val="both"/>
                    <w:rPr>
                      <w:rFonts w:cstheme="minorHAnsi"/>
                      <w:bCs/>
                      <w:color w:val="00204F"/>
                      <w:sz w:val="22"/>
                      <w:szCs w:val="22"/>
                      <w:lang w:val="en-GB"/>
                    </w:rPr>
                  </w:pPr>
                </w:p>
                <w:p w14:paraId="3B2DE183" w14:textId="77777777" w:rsidR="00EF0DD6" w:rsidRDefault="00EF0DD6" w:rsidP="009D2C57">
                  <w:pPr>
                    <w:pStyle w:val="NoSpacing"/>
                    <w:jc w:val="both"/>
                    <w:rPr>
                      <w:rFonts w:cstheme="minorHAnsi"/>
                      <w:bCs/>
                      <w:color w:val="00204F"/>
                      <w:sz w:val="22"/>
                      <w:szCs w:val="22"/>
                      <w:lang w:val="en-GB"/>
                    </w:rPr>
                  </w:pPr>
                </w:p>
                <w:p w14:paraId="7A865E6E" w14:textId="77777777" w:rsidR="009D2C57" w:rsidRDefault="009D2C57" w:rsidP="009D2C57">
                  <w:pPr>
                    <w:pStyle w:val="NoSpacing"/>
                    <w:jc w:val="center"/>
                    <w:rPr>
                      <w:rFonts w:cstheme="minorHAnsi"/>
                      <w:bCs/>
                      <w:color w:val="00204F"/>
                      <w:sz w:val="22"/>
                      <w:szCs w:val="22"/>
                      <w:lang w:val="en-GB"/>
                    </w:rPr>
                  </w:pPr>
                  <w:r>
                    <w:rPr>
                      <w:rFonts w:cstheme="minorHAnsi"/>
                      <w:bCs/>
                      <w:noProof/>
                      <w:color w:val="00204F"/>
                      <w:sz w:val="22"/>
                      <w:szCs w:val="22"/>
                      <w:lang w:val="en-GB"/>
                    </w:rPr>
                    <w:lastRenderedPageBreak/>
                    <w:drawing>
                      <wp:inline distT="0" distB="0" distL="0" distR="0" wp14:anchorId="3D835B71" wp14:editId="7357C78D">
                        <wp:extent cx="3035184" cy="1854835"/>
                        <wp:effectExtent l="0" t="0" r="0" b="0"/>
                        <wp:docPr id="1565607138" name="Picture 6"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07138" name="Picture 6" descr="A group of people posing for a photo"/>
                                <pic:cNvPicPr/>
                              </pic:nvPicPr>
                              <pic:blipFill>
                                <a:blip r:embed="rId13">
                                  <a:extLst>
                                    <a:ext uri="{28A0092B-C50C-407E-A947-70E740481C1C}">
                                      <a14:useLocalDpi xmlns:a14="http://schemas.microsoft.com/office/drawing/2010/main" val="0"/>
                                    </a:ext>
                                  </a:extLst>
                                </a:blip>
                                <a:stretch>
                                  <a:fillRect/>
                                </a:stretch>
                              </pic:blipFill>
                              <pic:spPr>
                                <a:xfrm>
                                  <a:off x="0" y="0"/>
                                  <a:ext cx="3045463" cy="1861116"/>
                                </a:xfrm>
                                <a:prstGeom prst="rect">
                                  <a:avLst/>
                                </a:prstGeom>
                              </pic:spPr>
                            </pic:pic>
                          </a:graphicData>
                        </a:graphic>
                      </wp:inline>
                    </w:drawing>
                  </w:r>
                  <w:r>
                    <w:rPr>
                      <w:rFonts w:cstheme="minorHAnsi"/>
                      <w:bCs/>
                      <w:color w:val="00204F"/>
                      <w:sz w:val="22"/>
                      <w:szCs w:val="22"/>
                      <w:lang w:val="en-GB"/>
                    </w:rPr>
                    <w:t xml:space="preserve"> </w:t>
                  </w:r>
                  <w:r>
                    <w:rPr>
                      <w:rFonts w:cstheme="minorHAnsi"/>
                      <w:bCs/>
                      <w:noProof/>
                      <w:color w:val="00204F"/>
                      <w:sz w:val="22"/>
                      <w:szCs w:val="22"/>
                      <w:lang w:val="en-GB"/>
                    </w:rPr>
                    <w:t xml:space="preserve">    </w:t>
                  </w:r>
                  <w:r>
                    <w:rPr>
                      <w:rFonts w:cstheme="minorHAnsi"/>
                      <w:bCs/>
                      <w:noProof/>
                      <w:color w:val="00204F"/>
                      <w:sz w:val="22"/>
                      <w:szCs w:val="22"/>
                      <w:lang w:val="en-GB"/>
                    </w:rPr>
                    <w:drawing>
                      <wp:inline distT="0" distB="0" distL="0" distR="0" wp14:anchorId="098F73B2" wp14:editId="5F5636B9">
                        <wp:extent cx="2468880" cy="1851660"/>
                        <wp:effectExtent l="0" t="0" r="7620" b="0"/>
                        <wp:docPr id="946714474" name="Picture 7" descr="A group of people holding a large colorful blan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714474" name="Picture 7" descr="A group of people holding a large colorful blanket"/>
                                <pic:cNvPicPr/>
                              </pic:nvPicPr>
                              <pic:blipFill>
                                <a:blip r:embed="rId14">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inline>
                    </w:drawing>
                  </w:r>
                </w:p>
                <w:p w14:paraId="5A5CA1F1" w14:textId="77777777" w:rsidR="00EF0DD6" w:rsidRDefault="00EF0DD6" w:rsidP="00EF0DD6">
                  <w:pPr>
                    <w:rPr>
                      <w:rFonts w:cstheme="minorHAnsi"/>
                      <w:bCs/>
                      <w:color w:val="00204F"/>
                      <w:sz w:val="22"/>
                      <w:szCs w:val="22"/>
                      <w:lang w:val="en-GB"/>
                    </w:rPr>
                  </w:pPr>
                </w:p>
                <w:p w14:paraId="48481547" w14:textId="77777777" w:rsidR="002A7B07" w:rsidRDefault="002A7B07" w:rsidP="00EF0DD6">
                  <w:pPr>
                    <w:spacing w:after="0"/>
                    <w:rPr>
                      <w:b/>
                      <w:bCs/>
                      <w:color w:val="00204F"/>
                      <w:sz w:val="40"/>
                      <w:szCs w:val="40"/>
                      <w:lang w:val="en-GB"/>
                    </w:rPr>
                  </w:pPr>
                  <w:r>
                    <w:rPr>
                      <w:b/>
                      <w:bCs/>
                      <w:color w:val="00204F"/>
                      <w:sz w:val="40"/>
                      <w:szCs w:val="40"/>
                      <w:lang w:val="en-GB"/>
                    </w:rPr>
                    <w:t>About the Trainee NYC Leader role</w:t>
                  </w:r>
                </w:p>
                <w:p w14:paraId="520E115D" w14:textId="199D2121" w:rsidR="00EA69B9" w:rsidRDefault="003F3803" w:rsidP="00EF0DD6">
                  <w:pPr>
                    <w:spacing w:after="0"/>
                    <w:rPr>
                      <w:rFonts w:cstheme="minorHAnsi"/>
                      <w:color w:val="00204F"/>
                      <w:sz w:val="22"/>
                      <w:szCs w:val="22"/>
                    </w:rPr>
                  </w:pPr>
                  <w:r w:rsidRPr="003F3803">
                    <w:rPr>
                      <w:rFonts w:cstheme="minorHAnsi"/>
                      <w:color w:val="00204F"/>
                      <w:sz w:val="22"/>
                      <w:szCs w:val="22"/>
                    </w:rPr>
                    <w:t xml:space="preserve">As a Trainee NYC Leader, </w:t>
                  </w:r>
                  <w:r>
                    <w:rPr>
                      <w:rFonts w:cstheme="minorHAnsi"/>
                      <w:color w:val="00204F"/>
                      <w:sz w:val="22"/>
                      <w:szCs w:val="22"/>
                    </w:rPr>
                    <w:t xml:space="preserve">you will </w:t>
                  </w:r>
                  <w:r w:rsidR="00EE21EA">
                    <w:rPr>
                      <w:rFonts w:cstheme="minorHAnsi"/>
                      <w:color w:val="00204F"/>
                      <w:sz w:val="22"/>
                      <w:szCs w:val="22"/>
                    </w:rPr>
                    <w:t xml:space="preserve">be </w:t>
                  </w:r>
                  <w:r w:rsidR="002A7B07" w:rsidRPr="003F3803">
                    <w:rPr>
                      <w:rFonts w:cstheme="minorHAnsi"/>
                      <w:color w:val="00204F"/>
                      <w:sz w:val="22"/>
                      <w:szCs w:val="22"/>
                    </w:rPr>
                    <w:t xml:space="preserve">supported </w:t>
                  </w:r>
                  <w:r w:rsidR="003102A2">
                    <w:rPr>
                      <w:rFonts w:cstheme="minorHAnsi"/>
                      <w:color w:val="00204F"/>
                      <w:sz w:val="22"/>
                      <w:szCs w:val="22"/>
                    </w:rPr>
                    <w:t xml:space="preserve">to work within Network Youth Church </w:t>
                  </w:r>
                  <w:r w:rsidR="002A7B07" w:rsidRPr="003F3803">
                    <w:rPr>
                      <w:rFonts w:cstheme="minorHAnsi"/>
                      <w:color w:val="00204F"/>
                      <w:sz w:val="22"/>
                      <w:szCs w:val="22"/>
                    </w:rPr>
                    <w:t>while you complete appropriate training</w:t>
                  </w:r>
                  <w:r w:rsidR="00EA69B9">
                    <w:rPr>
                      <w:rFonts w:cstheme="minorHAnsi"/>
                      <w:color w:val="00204F"/>
                      <w:sz w:val="22"/>
                      <w:szCs w:val="22"/>
                    </w:rPr>
                    <w:t xml:space="preserve"> and gain experience.</w:t>
                  </w:r>
                </w:p>
                <w:p w14:paraId="6EDD8C4F" w14:textId="77777777" w:rsidR="00EA69B9" w:rsidRDefault="00EA69B9" w:rsidP="00EF0DD6">
                  <w:pPr>
                    <w:spacing w:after="0"/>
                    <w:rPr>
                      <w:rFonts w:cstheme="minorHAnsi"/>
                      <w:color w:val="00204F"/>
                      <w:sz w:val="22"/>
                      <w:szCs w:val="22"/>
                    </w:rPr>
                  </w:pPr>
                </w:p>
                <w:p w14:paraId="42C756F8" w14:textId="7B23CD3B" w:rsidR="00A939D7" w:rsidRDefault="002A7B07" w:rsidP="13C7F3C5">
                  <w:pPr>
                    <w:spacing w:after="0"/>
                    <w:rPr>
                      <w:color w:val="00204F"/>
                      <w:sz w:val="22"/>
                      <w:szCs w:val="22"/>
                    </w:rPr>
                  </w:pPr>
                  <w:r w:rsidRPr="1E739B01">
                    <w:rPr>
                      <w:color w:val="00204F"/>
                      <w:sz w:val="22"/>
                      <w:szCs w:val="22"/>
                    </w:rPr>
                    <w:t xml:space="preserve">We will pay you </w:t>
                  </w:r>
                  <w:r w:rsidR="00F212E7" w:rsidRPr="1E739B01">
                    <w:rPr>
                      <w:color w:val="00204F"/>
                      <w:sz w:val="22"/>
                      <w:szCs w:val="22"/>
                    </w:rPr>
                    <w:t xml:space="preserve">a salary </w:t>
                  </w:r>
                  <w:r w:rsidR="00EA69B9" w:rsidRPr="1E739B01">
                    <w:rPr>
                      <w:color w:val="00204F"/>
                      <w:sz w:val="22"/>
                      <w:szCs w:val="22"/>
                    </w:rPr>
                    <w:t xml:space="preserve">of £26,000 </w:t>
                  </w:r>
                  <w:r w:rsidR="00737063" w:rsidRPr="1E739B01">
                    <w:rPr>
                      <w:color w:val="00204F"/>
                      <w:sz w:val="22"/>
                      <w:szCs w:val="22"/>
                    </w:rPr>
                    <w:t xml:space="preserve">per year </w:t>
                  </w:r>
                  <w:r w:rsidRPr="1E739B01">
                    <w:rPr>
                      <w:color w:val="00204F"/>
                      <w:sz w:val="22"/>
                      <w:szCs w:val="22"/>
                    </w:rPr>
                    <w:t xml:space="preserve">while you </w:t>
                  </w:r>
                  <w:r w:rsidR="00665970" w:rsidRPr="1E739B01">
                    <w:rPr>
                      <w:color w:val="00204F"/>
                      <w:sz w:val="22"/>
                      <w:szCs w:val="22"/>
                    </w:rPr>
                    <w:t xml:space="preserve">train and </w:t>
                  </w:r>
                  <w:r w:rsidR="004E4B48" w:rsidRPr="1E739B01">
                    <w:rPr>
                      <w:color w:val="00204F"/>
                      <w:sz w:val="22"/>
                      <w:szCs w:val="22"/>
                    </w:rPr>
                    <w:t>learn, providing</w:t>
                  </w:r>
                  <w:r w:rsidRPr="1E739B01">
                    <w:rPr>
                      <w:color w:val="00204F"/>
                      <w:sz w:val="22"/>
                      <w:szCs w:val="22"/>
                    </w:rPr>
                    <w:t xml:space="preserve"> you with an experienced </w:t>
                  </w:r>
                  <w:r w:rsidR="00EE21F8" w:rsidRPr="1E739B01">
                    <w:rPr>
                      <w:color w:val="00204F"/>
                      <w:sz w:val="22"/>
                      <w:szCs w:val="22"/>
                    </w:rPr>
                    <w:t xml:space="preserve">NYC </w:t>
                  </w:r>
                  <w:r w:rsidRPr="1E739B01">
                    <w:rPr>
                      <w:color w:val="00204F"/>
                      <w:sz w:val="22"/>
                      <w:szCs w:val="22"/>
                    </w:rPr>
                    <w:t>mentor to help you.</w:t>
                  </w:r>
                  <w:r w:rsidR="4F5F5338" w:rsidRPr="1E739B01">
                    <w:rPr>
                      <w:color w:val="00204F"/>
                      <w:sz w:val="22"/>
                      <w:szCs w:val="22"/>
                    </w:rPr>
                    <w:t xml:space="preserve"> </w:t>
                  </w:r>
                  <w:r w:rsidR="00A939D7" w:rsidRPr="1E739B01">
                    <w:rPr>
                      <w:color w:val="00204F"/>
                      <w:sz w:val="22"/>
                      <w:szCs w:val="22"/>
                    </w:rPr>
                    <w:t xml:space="preserve">You will be responsible for funding the cost of </w:t>
                  </w:r>
                  <w:r w:rsidR="00665970" w:rsidRPr="1E739B01">
                    <w:rPr>
                      <w:color w:val="00204F"/>
                      <w:sz w:val="22"/>
                      <w:szCs w:val="22"/>
                    </w:rPr>
                    <w:t>your training</w:t>
                  </w:r>
                  <w:r w:rsidR="003A1217" w:rsidRPr="1E739B01">
                    <w:rPr>
                      <w:color w:val="00204F"/>
                      <w:sz w:val="22"/>
                      <w:szCs w:val="22"/>
                    </w:rPr>
                    <w:t>,</w:t>
                  </w:r>
                  <w:r w:rsidR="00A939D7" w:rsidRPr="1E739B01">
                    <w:rPr>
                      <w:color w:val="00204F"/>
                      <w:sz w:val="22"/>
                      <w:szCs w:val="22"/>
                    </w:rPr>
                    <w:t xml:space="preserve"> but we </w:t>
                  </w:r>
                  <w:r w:rsidR="00665970" w:rsidRPr="1E739B01">
                    <w:rPr>
                      <w:color w:val="00204F"/>
                      <w:sz w:val="22"/>
                      <w:szCs w:val="22"/>
                    </w:rPr>
                    <w:t>will</w:t>
                  </w:r>
                  <w:r w:rsidR="00A939D7" w:rsidRPr="1E739B01">
                    <w:rPr>
                      <w:color w:val="00204F"/>
                      <w:sz w:val="22"/>
                      <w:szCs w:val="22"/>
                    </w:rPr>
                    <w:t xml:space="preserve"> help you to identify appropriate courses and enable you to attend training as part of your work. We will ensure that you have enough time to study within your role and</w:t>
                  </w:r>
                  <w:r w:rsidR="003A1217" w:rsidRPr="1E739B01">
                    <w:rPr>
                      <w:color w:val="00204F"/>
                      <w:sz w:val="22"/>
                      <w:szCs w:val="22"/>
                    </w:rPr>
                    <w:t xml:space="preserve"> </w:t>
                  </w:r>
                  <w:r w:rsidR="00A939D7" w:rsidRPr="1E739B01">
                    <w:rPr>
                      <w:color w:val="00204F"/>
                      <w:sz w:val="22"/>
                      <w:szCs w:val="22"/>
                    </w:rPr>
                    <w:t>offer £2,000 per year towards the cost of appropriate training.</w:t>
                  </w:r>
                  <w:r w:rsidR="00404713" w:rsidRPr="1E739B01">
                    <w:rPr>
                      <w:color w:val="00204F"/>
                      <w:sz w:val="22"/>
                      <w:szCs w:val="22"/>
                    </w:rPr>
                    <w:t xml:space="preserve"> It may be possible for you to complete an apprenticeship with us. Please talk to our HR team if you are interested in this. </w:t>
                  </w:r>
                </w:p>
                <w:p w14:paraId="437B15C8" w14:textId="74603724" w:rsidR="00737063" w:rsidRDefault="00737063" w:rsidP="00EF0DD6">
                  <w:pPr>
                    <w:spacing w:after="0"/>
                    <w:rPr>
                      <w:rFonts w:cstheme="minorHAnsi"/>
                      <w:color w:val="00204F"/>
                      <w:sz w:val="22"/>
                      <w:szCs w:val="22"/>
                    </w:rPr>
                  </w:pPr>
                </w:p>
                <w:p w14:paraId="6BEAB5E9" w14:textId="741AAF21" w:rsidR="00EE21F8" w:rsidRDefault="00CD05DD" w:rsidP="00EF0DD6">
                  <w:pPr>
                    <w:spacing w:after="0"/>
                    <w:rPr>
                      <w:rFonts w:cstheme="minorHAnsi"/>
                      <w:color w:val="00204F"/>
                      <w:sz w:val="22"/>
                      <w:szCs w:val="22"/>
                    </w:rPr>
                  </w:pPr>
                  <w:r>
                    <w:rPr>
                      <w:rFonts w:cstheme="minorHAnsi"/>
                      <w:color w:val="00204F"/>
                      <w:sz w:val="22"/>
                      <w:szCs w:val="22"/>
                    </w:rPr>
                    <w:t xml:space="preserve">You will be placed within a deanery </w:t>
                  </w:r>
                  <w:r w:rsidR="00FD5AE5">
                    <w:rPr>
                      <w:rFonts w:cstheme="minorHAnsi"/>
                      <w:color w:val="00204F"/>
                      <w:sz w:val="22"/>
                      <w:szCs w:val="22"/>
                    </w:rPr>
                    <w:t xml:space="preserve">in the same way as the rest of </w:t>
                  </w:r>
                  <w:r w:rsidR="00B47B8D">
                    <w:rPr>
                      <w:rFonts w:cstheme="minorHAnsi"/>
                      <w:color w:val="00204F"/>
                      <w:sz w:val="22"/>
                      <w:szCs w:val="22"/>
                    </w:rPr>
                    <w:t xml:space="preserve">the NYC </w:t>
                  </w:r>
                  <w:r w:rsidR="00FD5AE5">
                    <w:rPr>
                      <w:rFonts w:cstheme="minorHAnsi"/>
                      <w:color w:val="00204F"/>
                      <w:sz w:val="22"/>
                      <w:szCs w:val="22"/>
                    </w:rPr>
                    <w:t xml:space="preserve">team and </w:t>
                  </w:r>
                  <w:r w:rsidR="00FD325D">
                    <w:rPr>
                      <w:rFonts w:cstheme="minorHAnsi"/>
                      <w:color w:val="00204F"/>
                      <w:sz w:val="22"/>
                      <w:szCs w:val="22"/>
                    </w:rPr>
                    <w:t xml:space="preserve">you will grow and develop Christian youth ministry </w:t>
                  </w:r>
                  <w:r w:rsidR="005F5F98">
                    <w:rPr>
                      <w:rFonts w:cstheme="minorHAnsi"/>
                      <w:color w:val="00204F"/>
                      <w:sz w:val="22"/>
                      <w:szCs w:val="22"/>
                    </w:rPr>
                    <w:t>alongside your study</w:t>
                  </w:r>
                  <w:r w:rsidR="00626759">
                    <w:rPr>
                      <w:rFonts w:cstheme="minorHAnsi"/>
                      <w:color w:val="00204F"/>
                      <w:sz w:val="22"/>
                      <w:szCs w:val="22"/>
                    </w:rPr>
                    <w:t>, supported by your mentor</w:t>
                  </w:r>
                  <w:r w:rsidR="00737063">
                    <w:rPr>
                      <w:rFonts w:cstheme="minorHAnsi"/>
                      <w:color w:val="00204F"/>
                      <w:sz w:val="22"/>
                      <w:szCs w:val="22"/>
                    </w:rPr>
                    <w:t>, local line manager</w:t>
                  </w:r>
                  <w:r w:rsidR="00626759">
                    <w:rPr>
                      <w:rFonts w:cstheme="minorHAnsi"/>
                      <w:color w:val="00204F"/>
                      <w:sz w:val="22"/>
                      <w:szCs w:val="22"/>
                    </w:rPr>
                    <w:t xml:space="preserve"> and the Mission Community in which you serve. </w:t>
                  </w:r>
                  <w:r w:rsidR="00605C04">
                    <w:rPr>
                      <w:rFonts w:cstheme="minorHAnsi"/>
                      <w:color w:val="00204F"/>
                      <w:sz w:val="22"/>
                      <w:szCs w:val="22"/>
                    </w:rPr>
                    <w:t>Y</w:t>
                  </w:r>
                  <w:r w:rsidR="00F94BD7">
                    <w:rPr>
                      <w:rFonts w:cstheme="minorHAnsi"/>
                      <w:color w:val="00204F"/>
                      <w:sz w:val="22"/>
                      <w:szCs w:val="22"/>
                    </w:rPr>
                    <w:t xml:space="preserve">our work will increase year </w:t>
                  </w:r>
                  <w:proofErr w:type="gramStart"/>
                  <w:r w:rsidR="00F94BD7">
                    <w:rPr>
                      <w:rFonts w:cstheme="minorHAnsi"/>
                      <w:color w:val="00204F"/>
                      <w:sz w:val="22"/>
                      <w:szCs w:val="22"/>
                    </w:rPr>
                    <w:t>on</w:t>
                  </w:r>
                  <w:proofErr w:type="gramEnd"/>
                  <w:r w:rsidR="00F94BD7">
                    <w:rPr>
                      <w:rFonts w:cstheme="minorHAnsi"/>
                      <w:color w:val="00204F"/>
                      <w:sz w:val="22"/>
                      <w:szCs w:val="22"/>
                    </w:rPr>
                    <w:t xml:space="preserve"> year as you develop and learn. You will begin by observing</w:t>
                  </w:r>
                  <w:r w:rsidR="00E303B4">
                    <w:rPr>
                      <w:rFonts w:cstheme="minorHAnsi"/>
                      <w:color w:val="00204F"/>
                      <w:sz w:val="22"/>
                      <w:szCs w:val="22"/>
                    </w:rPr>
                    <w:t xml:space="preserve">, shadowing and supporting established projects within NYC, building up to </w:t>
                  </w:r>
                  <w:r w:rsidR="00F94BD7">
                    <w:rPr>
                      <w:rFonts w:cstheme="minorHAnsi"/>
                      <w:color w:val="00204F"/>
                      <w:sz w:val="22"/>
                      <w:szCs w:val="22"/>
                    </w:rPr>
                    <w:t xml:space="preserve">setting up </w:t>
                  </w:r>
                  <w:r w:rsidR="00E303B4">
                    <w:rPr>
                      <w:rFonts w:cstheme="minorHAnsi"/>
                      <w:color w:val="00204F"/>
                      <w:sz w:val="22"/>
                      <w:szCs w:val="22"/>
                    </w:rPr>
                    <w:t xml:space="preserve">and leading your own </w:t>
                  </w:r>
                  <w:r w:rsidR="00A939D7">
                    <w:rPr>
                      <w:rFonts w:cstheme="minorHAnsi"/>
                      <w:color w:val="00204F"/>
                      <w:sz w:val="22"/>
                      <w:szCs w:val="22"/>
                    </w:rPr>
                    <w:t xml:space="preserve">new Christian youth church project </w:t>
                  </w:r>
                  <w:r w:rsidR="00605C04">
                    <w:rPr>
                      <w:rFonts w:cstheme="minorHAnsi"/>
                      <w:color w:val="00204F"/>
                      <w:sz w:val="22"/>
                      <w:szCs w:val="22"/>
                    </w:rPr>
                    <w:t>during</w:t>
                  </w:r>
                  <w:r w:rsidR="00A939D7">
                    <w:rPr>
                      <w:rFonts w:cstheme="minorHAnsi"/>
                      <w:color w:val="00204F"/>
                      <w:sz w:val="22"/>
                      <w:szCs w:val="22"/>
                    </w:rPr>
                    <w:t xml:space="preserve"> Year 1. As your skills and experience increase, you will work across a larger area and play a greater </w:t>
                  </w:r>
                  <w:r w:rsidR="00605C04">
                    <w:rPr>
                      <w:rFonts w:cstheme="minorHAnsi"/>
                      <w:color w:val="00204F"/>
                      <w:sz w:val="22"/>
                      <w:szCs w:val="22"/>
                    </w:rPr>
                    <w:t xml:space="preserve">supporting </w:t>
                  </w:r>
                  <w:r w:rsidR="00A939D7">
                    <w:rPr>
                      <w:rFonts w:cstheme="minorHAnsi"/>
                      <w:color w:val="00204F"/>
                      <w:sz w:val="22"/>
                      <w:szCs w:val="22"/>
                    </w:rPr>
                    <w:t xml:space="preserve">role in projects whilst building your own portfolio of Christian youth </w:t>
                  </w:r>
                  <w:r w:rsidR="00605C04">
                    <w:rPr>
                      <w:rFonts w:cstheme="minorHAnsi"/>
                      <w:color w:val="00204F"/>
                      <w:sz w:val="22"/>
                      <w:szCs w:val="22"/>
                    </w:rPr>
                    <w:t xml:space="preserve">church </w:t>
                  </w:r>
                  <w:r w:rsidR="00A939D7">
                    <w:rPr>
                      <w:rFonts w:cstheme="minorHAnsi"/>
                      <w:color w:val="00204F"/>
                      <w:sz w:val="22"/>
                      <w:szCs w:val="22"/>
                    </w:rPr>
                    <w:t>ministry.</w:t>
                  </w:r>
                </w:p>
                <w:p w14:paraId="2520C241" w14:textId="77777777" w:rsidR="00EE21F8" w:rsidRDefault="00EE21F8" w:rsidP="00EF0DD6">
                  <w:pPr>
                    <w:spacing w:after="0"/>
                    <w:rPr>
                      <w:rFonts w:cstheme="minorHAnsi"/>
                      <w:color w:val="00204F"/>
                      <w:sz w:val="22"/>
                      <w:szCs w:val="22"/>
                    </w:rPr>
                  </w:pPr>
                </w:p>
                <w:p w14:paraId="1D1EFDEE" w14:textId="38F1B5AB" w:rsidR="002A7B07" w:rsidRDefault="00412997" w:rsidP="1E739B01">
                  <w:pPr>
                    <w:spacing w:after="0"/>
                    <w:rPr>
                      <w:color w:val="00204F"/>
                      <w:sz w:val="22"/>
                      <w:szCs w:val="22"/>
                    </w:rPr>
                  </w:pPr>
                  <w:r w:rsidRPr="1E739B01">
                    <w:rPr>
                      <w:color w:val="00204F"/>
                      <w:sz w:val="22"/>
                      <w:szCs w:val="22"/>
                    </w:rPr>
                    <w:t xml:space="preserve">Our Trainee NYC Leader role </w:t>
                  </w:r>
                  <w:r w:rsidR="002A7B07" w:rsidRPr="1E739B01">
                    <w:rPr>
                      <w:color w:val="00204F"/>
                      <w:sz w:val="22"/>
                      <w:szCs w:val="22"/>
                    </w:rPr>
                    <w:t xml:space="preserve">is available for up to </w:t>
                  </w:r>
                  <w:r w:rsidR="2A72645F" w:rsidRPr="1E739B01">
                    <w:rPr>
                      <w:color w:val="00204F"/>
                      <w:sz w:val="22"/>
                      <w:szCs w:val="22"/>
                    </w:rPr>
                    <w:t>3 years</w:t>
                  </w:r>
                  <w:r w:rsidR="002A7B07" w:rsidRPr="1E739B01">
                    <w:rPr>
                      <w:color w:val="00204F"/>
                      <w:sz w:val="22"/>
                      <w:szCs w:val="22"/>
                    </w:rPr>
                    <w:t xml:space="preserve"> and will be reviewed annually</w:t>
                  </w:r>
                  <w:r w:rsidRPr="1E739B01">
                    <w:rPr>
                      <w:color w:val="00204F"/>
                      <w:sz w:val="22"/>
                      <w:szCs w:val="22"/>
                    </w:rPr>
                    <w:t xml:space="preserve"> by the NYC Mentor, local line manager and Growing Younger Enabler for Youth.</w:t>
                  </w:r>
                  <w:r w:rsidR="002A7B07" w:rsidRPr="1E739B01">
                    <w:rPr>
                      <w:color w:val="00204F"/>
                      <w:sz w:val="22"/>
                      <w:szCs w:val="22"/>
                    </w:rPr>
                    <w:t xml:space="preserve"> At the end of this time, if you meet the appropriate criteria we will confirm you in post as a Network Youth Church Leader.</w:t>
                  </w:r>
                </w:p>
                <w:p w14:paraId="73B9F492" w14:textId="3CE04DB4" w:rsidR="00CF5483" w:rsidRDefault="00CF5483" w:rsidP="00EF0DD6">
                  <w:pPr>
                    <w:spacing w:after="0"/>
                    <w:rPr>
                      <w:rFonts w:cstheme="minorHAnsi"/>
                      <w:color w:val="00204F"/>
                      <w:sz w:val="22"/>
                      <w:szCs w:val="22"/>
                    </w:rPr>
                  </w:pPr>
                </w:p>
                <w:p w14:paraId="06112F0F" w14:textId="77777777" w:rsidR="00CF5483" w:rsidRDefault="00CF5483" w:rsidP="00EF0DD6">
                  <w:pPr>
                    <w:spacing w:after="0"/>
                    <w:rPr>
                      <w:rFonts w:cstheme="minorHAnsi"/>
                      <w:b/>
                      <w:bCs/>
                      <w:color w:val="00204F"/>
                      <w:sz w:val="22"/>
                      <w:szCs w:val="22"/>
                      <w:lang w:val="en-GB"/>
                    </w:rPr>
                  </w:pPr>
                </w:p>
                <w:p w14:paraId="2BE924B4" w14:textId="73129B9D" w:rsidR="00CF5483" w:rsidRPr="003F3803" w:rsidRDefault="00CF5483" w:rsidP="00EF0DD6">
                  <w:pPr>
                    <w:spacing w:after="0"/>
                    <w:rPr>
                      <w:rFonts w:cstheme="minorHAnsi"/>
                      <w:b/>
                      <w:bCs/>
                      <w:color w:val="00204F"/>
                      <w:sz w:val="22"/>
                      <w:szCs w:val="22"/>
                      <w:lang w:val="en-GB"/>
                    </w:rPr>
                  </w:pPr>
                </w:p>
                <w:p w14:paraId="2D54A567" w14:textId="10652DD8" w:rsidR="00EF0DD6" w:rsidRPr="0063248E" w:rsidRDefault="00EF0DD6" w:rsidP="00EF0DD6">
                  <w:pPr>
                    <w:spacing w:after="0"/>
                    <w:rPr>
                      <w:b/>
                      <w:bCs/>
                      <w:color w:val="00204F"/>
                      <w:sz w:val="40"/>
                      <w:szCs w:val="40"/>
                      <w:lang w:val="en-GB"/>
                    </w:rPr>
                  </w:pPr>
                  <w:r>
                    <w:rPr>
                      <w:b/>
                      <w:bCs/>
                      <w:color w:val="00204F"/>
                      <w:sz w:val="40"/>
                      <w:szCs w:val="40"/>
                      <w:lang w:val="en-GB"/>
                    </w:rPr>
                    <w:t xml:space="preserve">About </w:t>
                  </w:r>
                  <w:r w:rsidRPr="0063248E">
                    <w:rPr>
                      <w:b/>
                      <w:bCs/>
                      <w:color w:val="00204F"/>
                      <w:sz w:val="40"/>
                      <w:szCs w:val="40"/>
                      <w:lang w:val="en-GB"/>
                    </w:rPr>
                    <w:t>the local areas and current vacancies</w:t>
                  </w:r>
                </w:p>
                <w:p w14:paraId="235A2401" w14:textId="77777777" w:rsidR="00EF0DD6" w:rsidRPr="0063248E" w:rsidRDefault="00EF0DD6" w:rsidP="00EF0DD6">
                  <w:pPr>
                    <w:spacing w:after="0"/>
                    <w:rPr>
                      <w:color w:val="00204F"/>
                      <w:sz w:val="22"/>
                      <w:szCs w:val="22"/>
                      <w:lang w:val="en-GB"/>
                    </w:rPr>
                  </w:pPr>
                  <w:r w:rsidRPr="0063248E">
                    <w:rPr>
                      <w:color w:val="00204F"/>
                      <w:sz w:val="22"/>
                      <w:szCs w:val="22"/>
                      <w:lang w:val="en-GB"/>
                    </w:rPr>
                    <w:t xml:space="preserve">If you are interested in applying to be a Trainee NYC Leader, we will work with you to explore the area that would be the best fit for you. Currently, we are recruiting to fill four vacant Network Youth Church posts in Barrow, Derwent, Kendal and Furness. If you know the area and are interested in working in a particular deanery, there is detailed information about each vacancy, and you are warmly encouraged to request specific NYC Leader job description pack from the Diocesan HR Team.  </w:t>
                  </w:r>
                </w:p>
                <w:p w14:paraId="49D31084" w14:textId="1ADA1A17" w:rsidR="00EF0DD6" w:rsidRPr="00EF0DD6" w:rsidRDefault="00EF0DD6" w:rsidP="00EF0DD6">
                  <w:pPr>
                    <w:rPr>
                      <w:lang w:val="en-GB"/>
                    </w:rPr>
                  </w:pPr>
                  <w:r w:rsidRPr="00DE03B5">
                    <w:rPr>
                      <w:noProof/>
                      <w:sz w:val="22"/>
                      <w:szCs w:val="22"/>
                      <w:lang w:val="en-GB"/>
                    </w:rPr>
                    <w:lastRenderedPageBreak/>
                    <w:drawing>
                      <wp:inline distT="0" distB="0" distL="0" distR="0" wp14:anchorId="3C279EA6" wp14:editId="56FE2C48">
                        <wp:extent cx="4160449" cy="3164942"/>
                        <wp:effectExtent l="0" t="0" r="0" b="0"/>
                        <wp:docPr id="935781040"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32618" name="Picture 2" descr="A map of the united stat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22974" cy="3212506"/>
                                </a:xfrm>
                                <a:prstGeom prst="rect">
                                  <a:avLst/>
                                </a:prstGeom>
                              </pic:spPr>
                            </pic:pic>
                          </a:graphicData>
                        </a:graphic>
                      </wp:inline>
                    </w:drawing>
                  </w:r>
                </w:p>
              </w:tc>
            </w:tr>
            <w:tr w:rsidR="00EF0DD6" w:rsidRPr="00DE03B5" w14:paraId="01326D10" w14:textId="77777777" w:rsidTr="1E739B01">
              <w:trPr>
                <w:trHeight w:val="11766"/>
              </w:trPr>
              <w:tc>
                <w:tcPr>
                  <w:tcW w:w="5000" w:type="pct"/>
                  <w:gridSpan w:val="2"/>
                </w:tcPr>
                <w:p w14:paraId="3BEE8EC1" w14:textId="296A0538" w:rsidR="00EF0DD6" w:rsidRPr="00EF0DD6" w:rsidRDefault="00EF0DD6" w:rsidP="00EF0DD6">
                  <w:pPr>
                    <w:spacing w:after="0"/>
                    <w:rPr>
                      <w:sz w:val="22"/>
                      <w:szCs w:val="22"/>
                      <w:lang w:val="en-GB"/>
                    </w:rPr>
                  </w:pPr>
                  <w:r w:rsidRPr="00AE62AD">
                    <w:rPr>
                      <w:b/>
                      <w:bCs/>
                      <w:color w:val="00204F"/>
                      <w:sz w:val="40"/>
                      <w:szCs w:val="40"/>
                      <w:lang w:val="en-GB"/>
                    </w:rPr>
                    <w:lastRenderedPageBreak/>
                    <w:t>Job Description</w:t>
                  </w:r>
                </w:p>
                <w:p w14:paraId="49E75642" w14:textId="77777777" w:rsidR="00EF0DD6" w:rsidRPr="00AE62AD" w:rsidRDefault="00EF0DD6" w:rsidP="00EF0DD6">
                  <w:pPr>
                    <w:spacing w:after="0"/>
                    <w:rPr>
                      <w:b/>
                      <w:bCs/>
                      <w:color w:val="00204F"/>
                      <w:sz w:val="22"/>
                      <w:szCs w:val="22"/>
                      <w:lang w:val="en-GB"/>
                    </w:rPr>
                  </w:pPr>
                </w:p>
                <w:tbl>
                  <w:tblPr>
                    <w:tblStyle w:val="TableGrid"/>
                    <w:tblW w:w="0" w:type="auto"/>
                    <w:tblLook w:val="04A0" w:firstRow="1" w:lastRow="0" w:firstColumn="1" w:lastColumn="0" w:noHBand="0" w:noVBand="1"/>
                  </w:tblPr>
                  <w:tblGrid>
                    <w:gridCol w:w="10183"/>
                  </w:tblGrid>
                  <w:tr w:rsidR="00EF0DD6" w:rsidRPr="00AE62AD" w14:paraId="4D8373C3" w14:textId="77777777" w:rsidTr="1E739B01">
                    <w:tc>
                      <w:tcPr>
                        <w:tcW w:w="10250" w:type="dxa"/>
                      </w:tcPr>
                      <w:p w14:paraId="4AE4FB24" w14:textId="1B860241" w:rsidR="00EF0DD6" w:rsidRPr="00AE62AD" w:rsidRDefault="00EF0DD6" w:rsidP="00474322">
                        <w:pPr>
                          <w:framePr w:hSpace="180" w:wrap="around" w:vAnchor="text" w:hAnchor="text" w:y="1"/>
                          <w:suppressOverlap/>
                          <w:rPr>
                            <w:rFonts w:cstheme="minorHAnsi"/>
                            <w:color w:val="00204F"/>
                            <w:lang w:val="en-GB"/>
                          </w:rPr>
                        </w:pPr>
                        <w:r w:rsidRPr="00AE62AD">
                          <w:rPr>
                            <w:rFonts w:cstheme="minorHAnsi"/>
                            <w:color w:val="00204F"/>
                            <w:lang w:val="en-GB"/>
                          </w:rPr>
                          <w:t>JOB TITLE: Trainee</w:t>
                        </w:r>
                        <w:r w:rsidR="009D4AC8">
                          <w:rPr>
                            <w:rFonts w:cstheme="minorHAnsi"/>
                            <w:color w:val="00204F"/>
                            <w:lang w:val="en-GB"/>
                          </w:rPr>
                          <w:t xml:space="preserve"> NYC Leader</w:t>
                        </w:r>
                      </w:p>
                    </w:tc>
                  </w:tr>
                  <w:tr w:rsidR="00EF0DD6" w:rsidRPr="00AE62AD" w14:paraId="6CF59CDB" w14:textId="77777777" w:rsidTr="1E739B01">
                    <w:tc>
                      <w:tcPr>
                        <w:tcW w:w="10250" w:type="dxa"/>
                      </w:tcPr>
                      <w:p w14:paraId="46FCD7F5" w14:textId="77777777" w:rsidR="00EF0DD6" w:rsidRPr="00AE62AD" w:rsidRDefault="00EF0DD6" w:rsidP="00474322">
                        <w:pPr>
                          <w:framePr w:hSpace="180" w:wrap="around" w:vAnchor="text" w:hAnchor="text" w:y="1"/>
                          <w:suppressOverlap/>
                          <w:rPr>
                            <w:rFonts w:cstheme="minorHAnsi"/>
                            <w:color w:val="00204F"/>
                            <w:lang w:val="en-GB"/>
                          </w:rPr>
                        </w:pPr>
                        <w:r w:rsidRPr="00AE62AD">
                          <w:rPr>
                            <w:rFonts w:cstheme="minorHAnsi"/>
                            <w:color w:val="00204F"/>
                            <w:lang w:val="en-GB"/>
                          </w:rPr>
                          <w:t>REPORTS TO: Local Line Manager and Growing Younger Enabler for Youth. With day-to-day support offered by an NYC Mentor</w:t>
                        </w:r>
                      </w:p>
                    </w:tc>
                  </w:tr>
                  <w:tr w:rsidR="00EF0DD6" w:rsidRPr="00AE62AD" w14:paraId="09BC377D" w14:textId="77777777" w:rsidTr="1E739B01">
                    <w:tc>
                      <w:tcPr>
                        <w:tcW w:w="10250" w:type="dxa"/>
                      </w:tcPr>
                      <w:p w14:paraId="258F6902" w14:textId="77777777" w:rsidR="00EF0DD6" w:rsidRPr="00AE62AD" w:rsidRDefault="00EF0DD6" w:rsidP="00474322">
                        <w:pPr>
                          <w:framePr w:hSpace="180" w:wrap="around" w:vAnchor="text" w:hAnchor="text" w:y="1"/>
                          <w:suppressOverlap/>
                          <w:rPr>
                            <w:rFonts w:cstheme="minorHAnsi"/>
                            <w:color w:val="00204F"/>
                            <w:lang w:val="en-GB"/>
                          </w:rPr>
                        </w:pPr>
                        <w:r w:rsidRPr="00AE62AD">
                          <w:rPr>
                            <w:rFonts w:cstheme="minorHAnsi"/>
                            <w:color w:val="00204F"/>
                            <w:lang w:val="en-GB"/>
                          </w:rPr>
                          <w:t>DEPARTMENT: TBC</w:t>
                        </w:r>
                      </w:p>
                    </w:tc>
                  </w:tr>
                  <w:tr w:rsidR="00EF0DD6" w:rsidRPr="00AE62AD" w14:paraId="4E6CBD3B" w14:textId="77777777" w:rsidTr="1E739B01">
                    <w:tc>
                      <w:tcPr>
                        <w:tcW w:w="10250" w:type="dxa"/>
                      </w:tcPr>
                      <w:p w14:paraId="14A96E03" w14:textId="77777777"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r w:rsidRPr="00AE62AD">
                          <w:rPr>
                            <w:rFonts w:asciiTheme="minorHAnsi" w:hAnsiTheme="minorHAnsi" w:cstheme="minorHAnsi"/>
                            <w:color w:val="00204F"/>
                          </w:rPr>
                          <w:t xml:space="preserve">PURPOSE OF ROLE:  </w:t>
                        </w:r>
                      </w:p>
                      <w:p w14:paraId="42EE1406" w14:textId="77777777"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p w14:paraId="42830717" w14:textId="77777777" w:rsidR="00EF0DD6" w:rsidRPr="00AE62AD" w:rsidRDefault="00EF0DD6" w:rsidP="00474322">
                        <w:pPr>
                          <w:pStyle w:val="paragraph"/>
                          <w:framePr w:hSpace="180" w:wrap="around" w:vAnchor="text" w:hAnchor="text" w:y="1"/>
                          <w:numPr>
                            <w:ilvl w:val="0"/>
                            <w:numId w:val="1"/>
                          </w:numPr>
                          <w:spacing w:before="0" w:beforeAutospacing="0" w:after="0" w:afterAutospacing="0"/>
                          <w:suppressOverlap/>
                          <w:textAlignment w:val="baseline"/>
                          <w:rPr>
                            <w:rStyle w:val="normaltextrun"/>
                            <w:rFonts w:asciiTheme="minorHAnsi" w:hAnsiTheme="minorHAnsi" w:cstheme="minorBidi"/>
                            <w:color w:val="00204F"/>
                          </w:rPr>
                        </w:pPr>
                        <w:r w:rsidRPr="00AE62AD">
                          <w:rPr>
                            <w:rStyle w:val="normaltextrun"/>
                            <w:rFonts w:asciiTheme="minorHAnsi" w:hAnsiTheme="minorHAnsi" w:cstheme="minorBidi"/>
                            <w:color w:val="00204F"/>
                            <w:lang w:val="en-US"/>
                          </w:rPr>
                          <w:t xml:space="preserve">To grow and develop Network Youth Church within the Diocese of Carlisle for young people aged 11-18.  </w:t>
                        </w:r>
                      </w:p>
                      <w:p w14:paraId="37B3E030" w14:textId="77777777" w:rsidR="00EF0DD6" w:rsidRPr="00AE62AD" w:rsidRDefault="00EF0DD6" w:rsidP="00474322">
                        <w:pPr>
                          <w:pStyle w:val="paragraph"/>
                          <w:framePr w:hSpace="180" w:wrap="around" w:vAnchor="text" w:hAnchor="text" w:y="1"/>
                          <w:spacing w:before="0" w:beforeAutospacing="0" w:after="0" w:afterAutospacing="0"/>
                          <w:ind w:left="720"/>
                          <w:suppressOverlap/>
                          <w:textAlignment w:val="baseline"/>
                          <w:rPr>
                            <w:rFonts w:asciiTheme="minorHAnsi" w:hAnsiTheme="minorHAnsi" w:cstheme="minorBidi"/>
                            <w:color w:val="00204F"/>
                          </w:rPr>
                        </w:pPr>
                      </w:p>
                      <w:p w14:paraId="072F02A6" w14:textId="4F85F35F" w:rsidR="2C000CB6" w:rsidRDefault="2C000CB6" w:rsidP="00474322">
                        <w:pPr>
                          <w:pStyle w:val="paragraph"/>
                          <w:framePr w:hSpace="180" w:wrap="around" w:vAnchor="text" w:hAnchor="text" w:y="1"/>
                          <w:numPr>
                            <w:ilvl w:val="0"/>
                            <w:numId w:val="1"/>
                          </w:numPr>
                          <w:spacing w:before="0" w:beforeAutospacing="0" w:after="0" w:afterAutospacing="0"/>
                          <w:suppressOverlap/>
                          <w:rPr>
                            <w:color w:val="002060"/>
                          </w:rPr>
                        </w:pPr>
                        <w:r w:rsidRPr="1E739B01">
                          <w:rPr>
                            <w:rFonts w:ascii="Arial" w:eastAsia="Arial" w:hAnsi="Arial" w:cs="Arial"/>
                            <w:color w:val="002060"/>
                          </w:rPr>
                          <w:t>To create opportunities for young people to explore and experience the Christian faith whilst growing and developing personally, socially, spiritually and emotionally.</w:t>
                        </w:r>
                        <w:r w:rsidRPr="1E739B01">
                          <w:rPr>
                            <w:color w:val="002060"/>
                          </w:rPr>
                          <w:t xml:space="preserve"> </w:t>
                        </w:r>
                      </w:p>
                      <w:p w14:paraId="11381004" w14:textId="77777777"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Bidi"/>
                            <w:color w:val="002060"/>
                            <w:highlight w:val="yellow"/>
                          </w:rPr>
                        </w:pPr>
                      </w:p>
                      <w:p w14:paraId="2ECB17E9" w14:textId="77777777" w:rsidR="00EF0DD6" w:rsidRPr="00AE62AD" w:rsidRDefault="00EF0DD6" w:rsidP="00474322">
                        <w:pPr>
                          <w:pStyle w:val="paragraph"/>
                          <w:framePr w:hSpace="180" w:wrap="around" w:vAnchor="text" w:hAnchor="text" w:y="1"/>
                          <w:numPr>
                            <w:ilvl w:val="0"/>
                            <w:numId w:val="1"/>
                          </w:numPr>
                          <w:spacing w:before="0" w:beforeAutospacing="0" w:after="0" w:afterAutospacing="0"/>
                          <w:suppressOverlap/>
                          <w:textAlignment w:val="baseline"/>
                          <w:rPr>
                            <w:rFonts w:asciiTheme="minorHAnsi" w:hAnsiTheme="minorHAnsi" w:cstheme="minorBidi"/>
                            <w:color w:val="00204F"/>
                          </w:rPr>
                        </w:pPr>
                        <w:r w:rsidRPr="00AE62AD">
                          <w:rPr>
                            <w:rFonts w:asciiTheme="minorHAnsi" w:hAnsiTheme="minorHAnsi" w:cstheme="minorBidi"/>
                            <w:color w:val="00204F"/>
                          </w:rPr>
                          <w:t>To support and develop Christian Youth Ministry in line with the Growing Younger Strategy and wider God for All strategy.</w:t>
                        </w:r>
                      </w:p>
                      <w:p w14:paraId="406110CC" w14:textId="77777777"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Bidi"/>
                            <w:color w:val="00204F"/>
                          </w:rPr>
                        </w:pPr>
                      </w:p>
                      <w:p w14:paraId="66CE4311" w14:textId="77777777" w:rsidR="00EF0DD6" w:rsidRPr="00AE62AD" w:rsidRDefault="00EF0DD6" w:rsidP="00474322">
                        <w:pPr>
                          <w:pStyle w:val="paragraph"/>
                          <w:framePr w:hSpace="180" w:wrap="around" w:vAnchor="text" w:hAnchor="text" w:y="1"/>
                          <w:numPr>
                            <w:ilvl w:val="0"/>
                            <w:numId w:val="1"/>
                          </w:numPr>
                          <w:spacing w:before="0" w:beforeAutospacing="0" w:after="0" w:afterAutospacing="0"/>
                          <w:suppressOverlap/>
                          <w:rPr>
                            <w:rStyle w:val="eop"/>
                            <w:rFonts w:asciiTheme="minorHAnsi" w:hAnsiTheme="minorHAnsi" w:cstheme="minorBidi"/>
                            <w:color w:val="00204F"/>
                          </w:rPr>
                        </w:pPr>
                        <w:r w:rsidRPr="00AE62AD">
                          <w:rPr>
                            <w:rStyle w:val="eop"/>
                            <w:rFonts w:asciiTheme="minorHAnsi" w:hAnsiTheme="minorHAnsi" w:cstheme="minorBidi"/>
                            <w:color w:val="00204F"/>
                          </w:rPr>
                          <w:t>To establish new and exciting, relevant forms of church that are brave and creative whilst being sensitive to time honoured church in-line with the wider God for All strategy.</w:t>
                        </w:r>
                      </w:p>
                      <w:p w14:paraId="11EFBEAB" w14:textId="77777777" w:rsidR="00EF0DD6" w:rsidRPr="00AE62AD" w:rsidRDefault="00EF0DD6" w:rsidP="00474322">
                        <w:pPr>
                          <w:pStyle w:val="ListParagraph"/>
                          <w:framePr w:hSpace="180" w:wrap="around" w:vAnchor="text" w:hAnchor="text" w:y="1"/>
                          <w:spacing w:after="0" w:line="240" w:lineRule="auto"/>
                          <w:suppressOverlap/>
                          <w:rPr>
                            <w:rFonts w:cstheme="minorHAnsi"/>
                            <w:color w:val="00204F"/>
                            <w:lang w:val="en-GB"/>
                          </w:rPr>
                        </w:pPr>
                      </w:p>
                      <w:p w14:paraId="35725148" w14:textId="77777777" w:rsidR="00EF0DD6" w:rsidRPr="00AE62AD" w:rsidRDefault="00EF0DD6" w:rsidP="00474322">
                        <w:pPr>
                          <w:pStyle w:val="ListParagraph"/>
                          <w:framePr w:hSpace="180" w:wrap="around" w:vAnchor="text" w:hAnchor="text" w:y="1"/>
                          <w:spacing w:after="0" w:line="240" w:lineRule="auto"/>
                          <w:suppressOverlap/>
                          <w:rPr>
                            <w:rFonts w:cstheme="minorHAnsi"/>
                            <w:color w:val="00204F"/>
                            <w:lang w:val="en-GB"/>
                          </w:rPr>
                        </w:pPr>
                      </w:p>
                      <w:p w14:paraId="7DA5029B" w14:textId="77777777" w:rsidR="00EF0DD6" w:rsidRPr="00AE62AD" w:rsidRDefault="00EF0DD6" w:rsidP="00474322">
                        <w:pPr>
                          <w:pStyle w:val="ListParagraph"/>
                          <w:framePr w:hSpace="180" w:wrap="around" w:vAnchor="text" w:hAnchor="text" w:y="1"/>
                          <w:spacing w:after="0" w:line="240" w:lineRule="auto"/>
                          <w:suppressOverlap/>
                          <w:rPr>
                            <w:rFonts w:cstheme="minorHAnsi"/>
                            <w:color w:val="00204F"/>
                            <w:lang w:val="en-GB"/>
                          </w:rPr>
                        </w:pPr>
                      </w:p>
                      <w:p w14:paraId="3E61F124" w14:textId="77777777" w:rsidR="00EF0DD6" w:rsidRPr="00AE62AD" w:rsidRDefault="00EF0DD6" w:rsidP="00474322">
                        <w:pPr>
                          <w:pStyle w:val="ListParagraph"/>
                          <w:framePr w:hSpace="180" w:wrap="around" w:vAnchor="text" w:hAnchor="text" w:y="1"/>
                          <w:spacing w:after="0" w:line="240" w:lineRule="auto"/>
                          <w:suppressOverlap/>
                          <w:rPr>
                            <w:rFonts w:cstheme="minorHAnsi"/>
                            <w:color w:val="00204F"/>
                            <w:lang w:val="en-GB"/>
                          </w:rPr>
                        </w:pPr>
                      </w:p>
                    </w:tc>
                  </w:tr>
                  <w:tr w:rsidR="00EF0DD6" w:rsidRPr="00AE62AD" w14:paraId="20CD448F" w14:textId="77777777" w:rsidTr="1E739B01">
                    <w:tc>
                      <w:tcPr>
                        <w:tcW w:w="10250" w:type="dxa"/>
                      </w:tcPr>
                      <w:p w14:paraId="3CA46164" w14:textId="4F558C3D" w:rsidR="00EF0DD6" w:rsidRPr="00AE62AD" w:rsidRDefault="00EF0DD6" w:rsidP="00474322">
                        <w:pPr>
                          <w:framePr w:hSpace="180" w:wrap="around" w:vAnchor="text" w:hAnchor="text" w:y="1"/>
                          <w:suppressOverlap/>
                          <w:rPr>
                            <w:color w:val="00204F"/>
                            <w:lang w:val="en-GB"/>
                          </w:rPr>
                        </w:pPr>
                        <w:r w:rsidRPr="00AE62AD">
                          <w:rPr>
                            <w:color w:val="00204F"/>
                            <w:lang w:val="en-GB"/>
                          </w:rPr>
                          <w:t xml:space="preserve">KEY ACCOUNTABILITIES:  </w:t>
                        </w:r>
                      </w:p>
                      <w:p w14:paraId="093914D2" w14:textId="166DB6A3"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eop"/>
                            <w:rFonts w:asciiTheme="minorHAnsi" w:hAnsiTheme="minorHAnsi" w:cstheme="minorHAnsi"/>
                            <w:color w:val="00204F"/>
                          </w:rPr>
                        </w:pPr>
                        <w:r w:rsidRPr="00AE62AD">
                          <w:rPr>
                            <w:rStyle w:val="normaltextrun"/>
                            <w:rFonts w:asciiTheme="minorHAnsi" w:hAnsiTheme="minorHAnsi" w:cstheme="minorHAnsi"/>
                            <w:color w:val="00204F"/>
                          </w:rPr>
                          <w:t>To develop the growth of youth church across the Deanery using the NYC / New Worshipping Communities model as appropriate with particular attention to the key areas in which secondary schools are located.</w:t>
                        </w:r>
                      </w:p>
                      <w:p w14:paraId="6DE06772" w14:textId="2F001EFC" w:rsidR="00EF0DD6" w:rsidRPr="00AE62AD" w:rsidRDefault="00EF0DD6" w:rsidP="00474322">
                        <w:pPr>
                          <w:pStyle w:val="paragraph"/>
                          <w:framePr w:hSpace="180" w:wrap="around" w:vAnchor="text" w:hAnchor="text" w:y="1"/>
                          <w:spacing w:before="0" w:beforeAutospacing="0" w:after="0" w:afterAutospacing="0"/>
                          <w:suppressOverlap/>
                          <w:textAlignment w:val="baseline"/>
                          <w:rPr>
                            <w:rStyle w:val="normaltextrun"/>
                            <w:rFonts w:asciiTheme="minorHAnsi" w:hAnsiTheme="minorHAnsi" w:cstheme="minorHAnsi"/>
                            <w:color w:val="00204F"/>
                          </w:rPr>
                        </w:pPr>
                      </w:p>
                      <w:p w14:paraId="54ED723B" w14:textId="335555FF"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eop"/>
                            <w:rFonts w:asciiTheme="minorHAnsi" w:hAnsiTheme="minorHAnsi" w:cstheme="minorHAnsi"/>
                            <w:color w:val="00204F"/>
                          </w:rPr>
                        </w:pPr>
                        <w:r w:rsidRPr="00AE62AD">
                          <w:rPr>
                            <w:rStyle w:val="normaltextrun"/>
                            <w:rFonts w:asciiTheme="minorHAnsi" w:hAnsiTheme="minorHAnsi" w:cstheme="minorHAnsi"/>
                            <w:color w:val="00204F"/>
                            <w:lang w:val="en-US"/>
                          </w:rPr>
                          <w:t xml:space="preserve">To work with an NYC Mentor to develop a strategy for engagement with young people outside of church contexts in a particular area within the deanery. </w:t>
                        </w:r>
                      </w:p>
                      <w:p w14:paraId="344417FA" w14:textId="535A1C9F"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p w14:paraId="3358A3CB" w14:textId="615E83B5"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Fonts w:asciiTheme="minorHAnsi" w:hAnsiTheme="minorHAnsi" w:cstheme="minorHAnsi"/>
                            <w:color w:val="00204F"/>
                          </w:rPr>
                        </w:pPr>
                        <w:r w:rsidRPr="00AE62AD">
                          <w:rPr>
                            <w:rStyle w:val="normaltextrun"/>
                            <w:rFonts w:asciiTheme="minorHAnsi" w:hAnsiTheme="minorHAnsi" w:cstheme="minorHAnsi"/>
                            <w:color w:val="00204F"/>
                            <w:lang w:val="en-US"/>
                          </w:rPr>
                          <w:t>To provide and develop an environment in which young people can explore Christianity and be nurtured in the Christian faith.</w:t>
                        </w:r>
                        <w:r w:rsidRPr="00AE62AD">
                          <w:rPr>
                            <w:rStyle w:val="eop"/>
                            <w:rFonts w:asciiTheme="minorHAnsi" w:hAnsiTheme="minorHAnsi" w:cstheme="minorHAnsi"/>
                            <w:color w:val="00204F"/>
                          </w:rPr>
                          <w:t> </w:t>
                        </w:r>
                      </w:p>
                      <w:p w14:paraId="6A9071A5" w14:textId="1EB52187" w:rsidR="00EF0DD6" w:rsidRPr="00AE62AD" w:rsidRDefault="00EF0DD6" w:rsidP="00474322">
                        <w:pPr>
                          <w:pStyle w:val="paragraph"/>
                          <w:framePr w:hSpace="180" w:wrap="around" w:vAnchor="text" w:hAnchor="text" w:y="1"/>
                          <w:spacing w:before="0" w:beforeAutospacing="0" w:after="0" w:afterAutospacing="0"/>
                          <w:ind w:left="720"/>
                          <w:suppressOverlap/>
                          <w:textAlignment w:val="baseline"/>
                          <w:rPr>
                            <w:rFonts w:ascii="Arial" w:hAnsi="Arial" w:cs="Arial"/>
                            <w:color w:val="00204F"/>
                          </w:rPr>
                        </w:pPr>
                      </w:p>
                      <w:p w14:paraId="4264AB0C" w14:textId="468405C3"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eop"/>
                            <w:rFonts w:asciiTheme="minorHAnsi" w:hAnsiTheme="minorHAnsi" w:cstheme="minorBidi"/>
                            <w:color w:val="00204F"/>
                          </w:rPr>
                        </w:pPr>
                        <w:r w:rsidRPr="13C7F3C5">
                          <w:rPr>
                            <w:rStyle w:val="normaltextrun"/>
                            <w:rFonts w:asciiTheme="minorHAnsi" w:hAnsiTheme="minorHAnsi" w:cstheme="minorBidi"/>
                            <w:color w:val="00204F"/>
                            <w:lang w:val="en-US"/>
                          </w:rPr>
                          <w:t xml:space="preserve">Work with the existing youth work across the </w:t>
                        </w:r>
                        <w:r w:rsidR="0EAF1CB9" w:rsidRPr="13C7F3C5">
                          <w:rPr>
                            <w:rStyle w:val="normaltextrun"/>
                            <w:rFonts w:asciiTheme="minorHAnsi" w:hAnsiTheme="minorHAnsi" w:cstheme="minorBidi"/>
                            <w:color w:val="00204F"/>
                            <w:lang w:val="en-US"/>
                          </w:rPr>
                          <w:t>M</w:t>
                        </w:r>
                        <w:r w:rsidRPr="13C7F3C5">
                          <w:rPr>
                            <w:rStyle w:val="normaltextrun"/>
                            <w:rFonts w:asciiTheme="minorHAnsi" w:hAnsiTheme="minorHAnsi" w:cstheme="minorBidi"/>
                            <w:color w:val="00204F"/>
                            <w:lang w:val="en-US"/>
                          </w:rPr>
                          <w:t xml:space="preserve">ission </w:t>
                        </w:r>
                        <w:r w:rsidR="0EAF1CB9" w:rsidRPr="13C7F3C5">
                          <w:rPr>
                            <w:rStyle w:val="normaltextrun"/>
                            <w:rFonts w:asciiTheme="minorHAnsi" w:hAnsiTheme="minorHAnsi" w:cstheme="minorBidi"/>
                            <w:color w:val="00204F"/>
                            <w:lang w:val="en-US"/>
                          </w:rPr>
                          <w:t>C</w:t>
                        </w:r>
                        <w:r w:rsidRPr="13C7F3C5">
                          <w:rPr>
                            <w:rStyle w:val="normaltextrun"/>
                            <w:rFonts w:asciiTheme="minorHAnsi" w:hAnsiTheme="minorHAnsi" w:cstheme="minorBidi"/>
                            <w:color w:val="00204F"/>
                            <w:lang w:val="en-US"/>
                          </w:rPr>
                          <w:t>ommunities to creatively form youth cells and develop church as God leads. </w:t>
                        </w:r>
                        <w:r w:rsidRPr="13C7F3C5">
                          <w:rPr>
                            <w:rStyle w:val="eop"/>
                            <w:rFonts w:asciiTheme="minorHAnsi" w:hAnsiTheme="minorHAnsi" w:cstheme="minorBidi"/>
                            <w:color w:val="00204F"/>
                          </w:rPr>
                          <w:t> </w:t>
                        </w:r>
                      </w:p>
                      <w:p w14:paraId="2B02B89D" w14:textId="77777777"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p w14:paraId="22711CEE" w14:textId="3383A8F3"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normaltextrun"/>
                            <w:rFonts w:asciiTheme="minorHAnsi" w:hAnsiTheme="minorHAnsi" w:cstheme="minorHAnsi"/>
                            <w:color w:val="00204F"/>
                          </w:rPr>
                        </w:pPr>
                        <w:r w:rsidRPr="00AE62AD">
                          <w:rPr>
                            <w:rStyle w:val="normaltextrun"/>
                            <w:rFonts w:asciiTheme="minorHAnsi" w:hAnsiTheme="minorHAnsi" w:cstheme="minorHAnsi"/>
                            <w:color w:val="00204F"/>
                          </w:rPr>
                          <w:t xml:space="preserve">To work within the Diocese of Carlisle’s Safeguarding Policy to ensure the safety of the members, volunteers and staff of Network Youth Church. </w:t>
                        </w:r>
                      </w:p>
                      <w:p w14:paraId="686F8B49" w14:textId="34AF22C4" w:rsidR="00EF0DD6" w:rsidRPr="00AE62AD" w:rsidRDefault="00EF0DD6" w:rsidP="00474322">
                        <w:pPr>
                          <w:pStyle w:val="paragraph"/>
                          <w:framePr w:hSpace="180" w:wrap="around" w:vAnchor="text" w:hAnchor="text" w:y="1"/>
                          <w:spacing w:before="0" w:beforeAutospacing="0" w:after="0" w:afterAutospacing="0"/>
                          <w:suppressOverlap/>
                          <w:textAlignment w:val="baseline"/>
                          <w:rPr>
                            <w:rStyle w:val="normaltextrun"/>
                            <w:rFonts w:asciiTheme="minorHAnsi" w:hAnsiTheme="minorHAnsi" w:cstheme="minorHAnsi"/>
                            <w:color w:val="00204F"/>
                          </w:rPr>
                        </w:pPr>
                      </w:p>
                      <w:p w14:paraId="1A3F4B89" w14:textId="77777777"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normaltextrun"/>
                            <w:rFonts w:asciiTheme="minorHAnsi" w:hAnsiTheme="minorHAnsi" w:cstheme="minorHAnsi"/>
                            <w:color w:val="00204F"/>
                          </w:rPr>
                        </w:pPr>
                        <w:r w:rsidRPr="00AE62AD">
                          <w:rPr>
                            <w:rStyle w:val="normaltextrun"/>
                            <w:rFonts w:asciiTheme="minorHAnsi" w:hAnsiTheme="minorHAnsi" w:cstheme="minorHAnsi"/>
                            <w:color w:val="00204F"/>
                          </w:rPr>
                          <w:t>To pray for the young people of Cumbria, particularly the deanery in which you work.</w:t>
                        </w:r>
                      </w:p>
                      <w:p w14:paraId="09417C59" w14:textId="657D1F43"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p w14:paraId="304C10F0" w14:textId="57C9D3A7"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normaltextrun"/>
                            <w:rFonts w:asciiTheme="minorHAnsi" w:hAnsiTheme="minorHAnsi" w:cstheme="minorHAnsi"/>
                            <w:color w:val="00204F"/>
                          </w:rPr>
                        </w:pPr>
                        <w:r w:rsidRPr="00AE62AD">
                          <w:rPr>
                            <w:rStyle w:val="normaltextrun"/>
                            <w:rFonts w:asciiTheme="minorHAnsi" w:hAnsiTheme="minorHAnsi" w:cstheme="minorHAnsi"/>
                            <w:color w:val="00204F"/>
                            <w:lang w:val="en-US"/>
                          </w:rPr>
                          <w:t>To help to develop the talents and gifts of young people and volunteers, supporting them to grow their leadership skills and service in NYC.</w:t>
                        </w:r>
                      </w:p>
                      <w:p w14:paraId="7132A046" w14:textId="77777777"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p w14:paraId="3E3B9C82" w14:textId="108C4901"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Fonts w:asciiTheme="minorHAnsi" w:hAnsiTheme="minorHAnsi" w:cstheme="minorHAnsi"/>
                            <w:color w:val="00204F"/>
                          </w:rPr>
                        </w:pPr>
                        <w:r w:rsidRPr="00AE62AD">
                          <w:rPr>
                            <w:rFonts w:asciiTheme="minorHAnsi" w:hAnsiTheme="minorHAnsi" w:cstheme="minorHAnsi"/>
                            <w:color w:val="00204F"/>
                          </w:rPr>
                          <w:t>To work with the NYC Mentor to identify, develop and equip volunteer leadership for roles within the Network Youth Church.</w:t>
                        </w:r>
                      </w:p>
                      <w:p w14:paraId="0FF00377" w14:textId="5B8FAB39"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p w14:paraId="05C1B6B7" w14:textId="38ED4325"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normaltextrun"/>
                            <w:rFonts w:asciiTheme="minorHAnsi" w:hAnsiTheme="minorHAnsi" w:cstheme="minorBidi"/>
                            <w:color w:val="00204F"/>
                          </w:rPr>
                        </w:pPr>
                        <w:r w:rsidRPr="1E739B01">
                          <w:rPr>
                            <w:rStyle w:val="normaltextrun"/>
                            <w:rFonts w:asciiTheme="minorHAnsi" w:hAnsiTheme="minorHAnsi" w:cstheme="minorBidi"/>
                            <w:color w:val="00204F"/>
                          </w:rPr>
                          <w:t xml:space="preserve">To </w:t>
                        </w:r>
                        <w:r w:rsidR="4EEF2860" w:rsidRPr="1E739B01">
                          <w:rPr>
                            <w:rStyle w:val="normaltextrun"/>
                            <w:rFonts w:asciiTheme="minorHAnsi" w:hAnsiTheme="minorHAnsi" w:cstheme="minorBidi"/>
                            <w:color w:val="00204F"/>
                          </w:rPr>
                          <w:t>develop knowledge and experience in</w:t>
                        </w:r>
                        <w:r w:rsidRPr="1E739B01">
                          <w:rPr>
                            <w:rStyle w:val="normaltextrun"/>
                            <w:rFonts w:asciiTheme="minorHAnsi" w:hAnsiTheme="minorHAnsi" w:cstheme="minorBidi"/>
                            <w:color w:val="00204F"/>
                          </w:rPr>
                          <w:t xml:space="preserve"> youth culture, youth church and youth mission and attend events both locally and nationally that will help to build your knowledge and understanding of these. </w:t>
                        </w:r>
                      </w:p>
                      <w:p w14:paraId="738B2CB8" w14:textId="77777777"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Arial" w:hAnsi="Arial" w:cs="Arial"/>
                            <w:color w:val="00204F"/>
                          </w:rPr>
                        </w:pPr>
                      </w:p>
                      <w:p w14:paraId="3D3F8F6C" w14:textId="045AD544"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normaltextrun"/>
                            <w:rFonts w:asciiTheme="minorHAnsi" w:hAnsiTheme="minorHAnsi" w:cstheme="minorHAnsi"/>
                            <w:color w:val="00204F"/>
                          </w:rPr>
                        </w:pPr>
                        <w:r w:rsidRPr="00AE62AD">
                          <w:rPr>
                            <w:rStyle w:val="normaltextrun"/>
                            <w:rFonts w:asciiTheme="minorHAnsi" w:hAnsiTheme="minorHAnsi" w:cstheme="minorHAnsi"/>
                            <w:color w:val="00204F"/>
                          </w:rPr>
                          <w:t>To meet regularly with the NYC mentor and attend the deanery NYC steering group and the wider NYC team meetings.</w:t>
                        </w:r>
                      </w:p>
                      <w:p w14:paraId="4A6DF062" w14:textId="77777777" w:rsidR="00EF0DD6" w:rsidRPr="00AE62AD" w:rsidRDefault="00EF0DD6" w:rsidP="00474322">
                        <w:pPr>
                          <w:pStyle w:val="paragraph"/>
                          <w:framePr w:hSpace="180" w:wrap="around" w:vAnchor="text" w:hAnchor="text" w:y="1"/>
                          <w:spacing w:before="0" w:beforeAutospacing="0" w:after="0" w:afterAutospacing="0"/>
                          <w:suppressOverlap/>
                          <w:textAlignment w:val="baseline"/>
                          <w:rPr>
                            <w:rStyle w:val="normaltextrun"/>
                            <w:rFonts w:asciiTheme="minorHAnsi" w:hAnsiTheme="minorHAnsi" w:cstheme="minorHAnsi"/>
                            <w:color w:val="00204F"/>
                          </w:rPr>
                        </w:pPr>
                      </w:p>
                      <w:p w14:paraId="76ABCABF" w14:textId="106BC82F"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normaltextrun"/>
                            <w:rFonts w:asciiTheme="minorHAnsi" w:hAnsiTheme="minorHAnsi" w:cstheme="minorHAnsi"/>
                            <w:color w:val="00204F"/>
                          </w:rPr>
                        </w:pPr>
                        <w:r w:rsidRPr="00AE62AD">
                          <w:rPr>
                            <w:rStyle w:val="normaltextrun"/>
                            <w:rFonts w:ascii="Arial" w:hAnsi="Arial" w:cs="Arial"/>
                            <w:color w:val="00204F"/>
                          </w:rPr>
                          <w:t>To work with the NYC Mentor to arrange a programme of visiting and shadowing other NYC Leaders, clergy, ecumenical partners, others involved in youth ministry and youth work within the diocese.</w:t>
                        </w:r>
                      </w:p>
                      <w:p w14:paraId="378DF7D9" w14:textId="7E589119" w:rsidR="00EF0DD6" w:rsidRPr="00AE62AD" w:rsidRDefault="00EF0DD6" w:rsidP="00474322">
                        <w:pPr>
                          <w:pStyle w:val="paragraph"/>
                          <w:framePr w:hSpace="180" w:wrap="around" w:vAnchor="text" w:hAnchor="text" w:y="1"/>
                          <w:spacing w:before="0" w:beforeAutospacing="0" w:after="0" w:afterAutospacing="0"/>
                          <w:suppressOverlap/>
                          <w:textAlignment w:val="baseline"/>
                          <w:rPr>
                            <w:rStyle w:val="normaltextrun"/>
                            <w:rFonts w:asciiTheme="minorHAnsi" w:hAnsiTheme="minorHAnsi" w:cstheme="minorHAnsi"/>
                            <w:color w:val="00204F"/>
                          </w:rPr>
                        </w:pPr>
                      </w:p>
                      <w:p w14:paraId="5C6A206A" w14:textId="3CCEA4D1"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normaltextrun"/>
                            <w:rFonts w:asciiTheme="minorHAnsi" w:hAnsiTheme="minorHAnsi" w:cstheme="minorHAnsi"/>
                            <w:color w:val="00204F"/>
                          </w:rPr>
                        </w:pPr>
                        <w:r w:rsidRPr="00AE62AD">
                          <w:rPr>
                            <w:rStyle w:val="normaltextrun"/>
                            <w:rFonts w:asciiTheme="minorHAnsi" w:hAnsiTheme="minorHAnsi" w:cstheme="minorHAnsi"/>
                            <w:color w:val="00204F"/>
                            <w:lang w:val="en-US"/>
                          </w:rPr>
                          <w:t xml:space="preserve">To work with the NYC Mentor to support and deliver work that supports </w:t>
                        </w:r>
                        <w:proofErr w:type="gramStart"/>
                        <w:r w:rsidRPr="00AE62AD">
                          <w:rPr>
                            <w:rStyle w:val="normaltextrun"/>
                            <w:rFonts w:asciiTheme="minorHAnsi" w:hAnsiTheme="minorHAnsi" w:cstheme="minorHAnsi"/>
                            <w:color w:val="00204F"/>
                            <w:lang w:val="en-US"/>
                          </w:rPr>
                          <w:t>particular groups</w:t>
                        </w:r>
                        <w:proofErr w:type="gramEnd"/>
                        <w:r w:rsidRPr="00AE62AD">
                          <w:rPr>
                            <w:rStyle w:val="normaltextrun"/>
                            <w:rFonts w:asciiTheme="minorHAnsi" w:hAnsiTheme="minorHAnsi" w:cstheme="minorHAnsi"/>
                            <w:color w:val="00204F"/>
                            <w:lang w:val="en-US"/>
                          </w:rPr>
                          <w:t xml:space="preserve"> of young people e.g. transitions work with Year 6s and Young Leaders. </w:t>
                        </w:r>
                      </w:p>
                      <w:p w14:paraId="6E6A6184" w14:textId="319EB8CF"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p w14:paraId="022BEB16" w14:textId="15F8C65C"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eop"/>
                            <w:rFonts w:asciiTheme="minorHAnsi" w:hAnsiTheme="minorHAnsi" w:cstheme="minorHAnsi"/>
                            <w:color w:val="00204F"/>
                          </w:rPr>
                        </w:pPr>
                        <w:r w:rsidRPr="00AE62AD">
                          <w:rPr>
                            <w:rStyle w:val="normaltextrun"/>
                            <w:rFonts w:asciiTheme="minorHAnsi" w:hAnsiTheme="minorHAnsi" w:cstheme="minorHAnsi"/>
                            <w:color w:val="00204F"/>
                            <w:lang w:val="en-US"/>
                          </w:rPr>
                          <w:t xml:space="preserve">To help NYC Leaders to develop age compliant and appropriate social media profiles with effective safeguarding ways of working at the </w:t>
                        </w:r>
                        <w:proofErr w:type="spellStart"/>
                        <w:r w:rsidRPr="00AE62AD">
                          <w:rPr>
                            <w:rStyle w:val="normaltextrun"/>
                            <w:rFonts w:asciiTheme="minorHAnsi" w:hAnsiTheme="minorHAnsi" w:cstheme="minorHAnsi"/>
                            <w:color w:val="00204F"/>
                            <w:lang w:val="en-US"/>
                          </w:rPr>
                          <w:t>centre</w:t>
                        </w:r>
                        <w:proofErr w:type="spellEnd"/>
                        <w:r w:rsidRPr="00AE62AD">
                          <w:rPr>
                            <w:rStyle w:val="normaltextrun"/>
                            <w:rFonts w:asciiTheme="minorHAnsi" w:hAnsiTheme="minorHAnsi" w:cstheme="minorHAnsi"/>
                            <w:color w:val="00204F"/>
                            <w:lang w:val="en-US"/>
                          </w:rPr>
                          <w:t xml:space="preserve"> to connect to new young people and develop online communities that link into onsite groups and churches and teach them how to use them safely. </w:t>
                        </w:r>
                        <w:r w:rsidRPr="00AE62AD">
                          <w:rPr>
                            <w:rStyle w:val="eop"/>
                            <w:rFonts w:asciiTheme="minorHAnsi" w:hAnsiTheme="minorHAnsi" w:cstheme="minorHAnsi"/>
                            <w:color w:val="00204F"/>
                          </w:rPr>
                          <w:t> </w:t>
                        </w:r>
                      </w:p>
                      <w:p w14:paraId="69E64E48" w14:textId="33972D73"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p w14:paraId="43560F34" w14:textId="5D76D551"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normaltextrun"/>
                            <w:rFonts w:asciiTheme="minorHAnsi" w:hAnsiTheme="minorHAnsi" w:cstheme="minorHAnsi"/>
                            <w:color w:val="00204F"/>
                          </w:rPr>
                        </w:pPr>
                        <w:r w:rsidRPr="00AE62AD">
                          <w:rPr>
                            <w:rStyle w:val="normaltextrun"/>
                            <w:rFonts w:asciiTheme="minorHAnsi" w:hAnsiTheme="minorHAnsi" w:cstheme="minorHAnsi"/>
                            <w:color w:val="00204F"/>
                            <w:lang w:val="en-US"/>
                          </w:rPr>
                          <w:t>To operate within the policies and procedures of Network Youth Church.</w:t>
                        </w:r>
                      </w:p>
                      <w:p w14:paraId="57920FB6" w14:textId="480E5456" w:rsidR="00EF0DD6" w:rsidRPr="00AE62AD" w:rsidRDefault="00EF0DD6" w:rsidP="00474322">
                        <w:pPr>
                          <w:pStyle w:val="paragraph"/>
                          <w:framePr w:hSpace="180" w:wrap="around" w:vAnchor="text" w:hAnchor="text" w:y="1"/>
                          <w:spacing w:before="0" w:beforeAutospacing="0" w:after="0" w:afterAutospacing="0"/>
                          <w:suppressOverlap/>
                          <w:textAlignment w:val="baseline"/>
                          <w:rPr>
                            <w:rStyle w:val="normaltextrun"/>
                            <w:rFonts w:asciiTheme="minorHAnsi" w:hAnsiTheme="minorHAnsi" w:cstheme="minorHAnsi"/>
                            <w:color w:val="00204F"/>
                          </w:rPr>
                        </w:pPr>
                      </w:p>
                      <w:p w14:paraId="1971A072" w14:textId="0C0B2BCC" w:rsidR="00EF0DD6" w:rsidRPr="00AE62AD" w:rsidRDefault="00EF0DD6" w:rsidP="00474322">
                        <w:pPr>
                          <w:pStyle w:val="paragraph"/>
                          <w:framePr w:hSpace="180" w:wrap="around" w:vAnchor="text" w:hAnchor="text" w:y="1"/>
                          <w:numPr>
                            <w:ilvl w:val="0"/>
                            <w:numId w:val="3"/>
                          </w:numPr>
                          <w:spacing w:before="0" w:beforeAutospacing="0" w:after="0" w:afterAutospacing="0"/>
                          <w:suppressOverlap/>
                          <w:textAlignment w:val="baseline"/>
                          <w:rPr>
                            <w:rStyle w:val="eop"/>
                            <w:rFonts w:asciiTheme="minorHAnsi" w:hAnsiTheme="minorHAnsi" w:cstheme="minorHAnsi"/>
                            <w:color w:val="00204F"/>
                          </w:rPr>
                        </w:pPr>
                        <w:r w:rsidRPr="00AE62AD">
                          <w:rPr>
                            <w:rStyle w:val="normaltextrun"/>
                            <w:rFonts w:asciiTheme="minorHAnsi" w:hAnsiTheme="minorHAnsi" w:cstheme="minorHAnsi"/>
                            <w:color w:val="00204F"/>
                            <w:lang w:val="en-US"/>
                          </w:rPr>
                          <w:t xml:space="preserve">To facilitate opportunities for young people to go </w:t>
                        </w:r>
                        <w:proofErr w:type="gramStart"/>
                        <w:r w:rsidRPr="00AE62AD">
                          <w:rPr>
                            <w:rStyle w:val="normaltextrun"/>
                            <w:rFonts w:asciiTheme="minorHAnsi" w:hAnsiTheme="minorHAnsi" w:cstheme="minorHAnsi"/>
                            <w:color w:val="00204F"/>
                            <w:lang w:val="en-US"/>
                          </w:rPr>
                          <w:t>on</w:t>
                        </w:r>
                        <w:proofErr w:type="gramEnd"/>
                        <w:r w:rsidRPr="00AE62AD">
                          <w:rPr>
                            <w:rStyle w:val="normaltextrun"/>
                            <w:rFonts w:asciiTheme="minorHAnsi" w:hAnsiTheme="minorHAnsi" w:cstheme="minorHAnsi"/>
                            <w:color w:val="00204F"/>
                            <w:lang w:val="en-US"/>
                          </w:rPr>
                          <w:t xml:space="preserve"> both local and national events and residentials (e.g. Ablaze, 3Generate and summer camps).</w:t>
                        </w:r>
                        <w:r w:rsidRPr="00AE62AD">
                          <w:rPr>
                            <w:rStyle w:val="eop"/>
                            <w:rFonts w:asciiTheme="minorHAnsi" w:hAnsiTheme="minorHAnsi" w:cstheme="minorHAnsi"/>
                            <w:color w:val="00204F"/>
                          </w:rPr>
                          <w:t> </w:t>
                        </w:r>
                      </w:p>
                      <w:p w14:paraId="3724FB66" w14:textId="32F3E6A2" w:rsidR="00EF0DD6" w:rsidRPr="00AE62AD" w:rsidRDefault="00EF0DD6" w:rsidP="00474322">
                        <w:pPr>
                          <w:pStyle w:val="paragraph"/>
                          <w:framePr w:hSpace="180" w:wrap="around" w:vAnchor="text" w:hAnchor="text" w:y="1"/>
                          <w:spacing w:before="0" w:beforeAutospacing="0" w:after="0" w:afterAutospacing="0"/>
                          <w:suppressOverlap/>
                          <w:textAlignment w:val="baseline"/>
                          <w:rPr>
                            <w:rFonts w:asciiTheme="minorHAnsi" w:hAnsiTheme="minorHAnsi" w:cstheme="minorHAnsi"/>
                            <w:color w:val="00204F"/>
                          </w:rPr>
                        </w:pPr>
                      </w:p>
                    </w:tc>
                  </w:tr>
                  <w:tr w:rsidR="00EF0DD6" w:rsidRPr="00AE62AD" w14:paraId="0F346DD9" w14:textId="77777777" w:rsidTr="1E739B01">
                    <w:tc>
                      <w:tcPr>
                        <w:tcW w:w="10250" w:type="dxa"/>
                      </w:tcPr>
                      <w:p w14:paraId="7DCBE6E1" w14:textId="778BF68D" w:rsidR="00EF0DD6" w:rsidRPr="00AE62AD" w:rsidRDefault="00EF0DD6" w:rsidP="00474322">
                        <w:pPr>
                          <w:framePr w:hSpace="180" w:wrap="around" w:vAnchor="text" w:hAnchor="text" w:y="1"/>
                          <w:suppressOverlap/>
                          <w:rPr>
                            <w:rFonts w:cstheme="minorHAnsi"/>
                            <w:color w:val="00204F"/>
                            <w:lang w:val="en-GB"/>
                          </w:rPr>
                        </w:pPr>
                        <w:r w:rsidRPr="00AE62AD">
                          <w:rPr>
                            <w:rFonts w:cstheme="minorHAnsi"/>
                            <w:color w:val="00204F"/>
                            <w:lang w:val="en-GB"/>
                          </w:rPr>
                          <w:lastRenderedPageBreak/>
                          <w:t>NETWORK (Key people with whom the role liaises)</w:t>
                        </w:r>
                      </w:p>
                      <w:p w14:paraId="12654A24" w14:textId="10589C1B" w:rsidR="00EF0DD6" w:rsidRPr="00AE62AD" w:rsidRDefault="00EF0DD6" w:rsidP="00474322">
                        <w:pPr>
                          <w:framePr w:hSpace="180" w:wrap="around" w:vAnchor="text" w:hAnchor="text" w:y="1"/>
                          <w:suppressOverlap/>
                          <w:rPr>
                            <w:rFonts w:cstheme="minorHAnsi"/>
                            <w:color w:val="00204F"/>
                            <w:lang w:val="en-GB"/>
                          </w:rPr>
                        </w:pPr>
                        <w:r w:rsidRPr="00AE62AD">
                          <w:rPr>
                            <w:rFonts w:cstheme="minorHAnsi"/>
                            <w:color w:val="00204F"/>
                            <w:lang w:val="en-GB"/>
                          </w:rPr>
                          <w:t>INTERNAL: N</w:t>
                        </w:r>
                        <w:r w:rsidRPr="00AE62AD">
                          <w:rPr>
                            <w:color w:val="00204F"/>
                            <w:lang w:val="en-GB"/>
                          </w:rPr>
                          <w:t xml:space="preserve">YC Mentor, NYC Leaders, Local Line Manager, Growing Younger Enabler for Youth. </w:t>
                        </w:r>
                        <w:r w:rsidRPr="00AE62AD">
                          <w:rPr>
                            <w:rFonts w:cstheme="minorHAnsi"/>
                            <w:color w:val="00204F"/>
                            <w:lang w:val="en-GB"/>
                          </w:rPr>
                          <w:t>Children’s and Families Workers and other Lay Leaders, local Clergy, Diocesan Safeguarding Adviser, Archdeacons (local operational managers), Diocese Ministry, Mission and Innovation Department, Employees.</w:t>
                        </w:r>
                      </w:p>
                      <w:p w14:paraId="52D9F90E" w14:textId="28A2853B" w:rsidR="00EF0DD6" w:rsidRPr="00AE62AD" w:rsidRDefault="00EF0DD6" w:rsidP="00474322">
                        <w:pPr>
                          <w:framePr w:hSpace="180" w:wrap="around" w:vAnchor="text" w:hAnchor="text" w:y="1"/>
                          <w:pBdr>
                            <w:top w:val="nil"/>
                            <w:left w:val="nil"/>
                            <w:bottom w:val="nil"/>
                            <w:right w:val="nil"/>
                            <w:between w:val="nil"/>
                            <w:bar w:val="nil"/>
                          </w:pBdr>
                          <w:suppressOverlap/>
                          <w:rPr>
                            <w:rFonts w:cstheme="minorHAnsi"/>
                            <w:color w:val="00204F"/>
                            <w:lang w:val="en-GB"/>
                          </w:rPr>
                        </w:pPr>
                        <w:r w:rsidRPr="00AE62AD">
                          <w:rPr>
                            <w:rFonts w:cstheme="minorHAnsi"/>
                            <w:color w:val="00204F"/>
                            <w:lang w:val="en-GB"/>
                          </w:rPr>
                          <w:t xml:space="preserve">EXTERNAL: Secondary schools in the area, churches, various appropriate external organisations and statutory bodies, including local youth charities and community projects. </w:t>
                        </w:r>
                      </w:p>
                    </w:tc>
                  </w:tr>
                </w:tbl>
                <w:p w14:paraId="6966D68D" w14:textId="7C90A575" w:rsidR="00EF0DD6" w:rsidRDefault="00EF0DD6" w:rsidP="00EF0DD6">
                  <w:pPr>
                    <w:spacing w:after="0"/>
                    <w:rPr>
                      <w:b/>
                      <w:bCs/>
                      <w:color w:val="00204F"/>
                      <w:sz w:val="40"/>
                      <w:szCs w:val="40"/>
                      <w:lang w:val="en-GB"/>
                    </w:rPr>
                  </w:pPr>
                </w:p>
                <w:p w14:paraId="2941CC52" w14:textId="523E7357" w:rsidR="00EF0DD6" w:rsidRPr="00AE62AD" w:rsidRDefault="00EF0DD6" w:rsidP="00EF0DD6">
                  <w:pPr>
                    <w:spacing w:after="0"/>
                    <w:rPr>
                      <w:b/>
                      <w:bCs/>
                      <w:color w:val="00204F"/>
                      <w:sz w:val="40"/>
                      <w:szCs w:val="40"/>
                      <w:lang w:val="en-GB"/>
                    </w:rPr>
                  </w:pPr>
                  <w:r w:rsidRPr="00AE62AD">
                    <w:rPr>
                      <w:b/>
                      <w:bCs/>
                      <w:color w:val="00204F"/>
                      <w:sz w:val="40"/>
                      <w:szCs w:val="40"/>
                      <w:lang w:val="en-GB"/>
                    </w:rPr>
                    <w:lastRenderedPageBreak/>
                    <w:t>Person Specification</w:t>
                  </w:r>
                </w:p>
                <w:p w14:paraId="5C482B3F" w14:textId="11D6CCFA" w:rsidR="00EF0DD6" w:rsidRPr="00AE62AD" w:rsidRDefault="00EF0DD6" w:rsidP="00EF0DD6">
                  <w:pPr>
                    <w:spacing w:after="0"/>
                    <w:rPr>
                      <w:b/>
                      <w:bCs/>
                      <w:color w:val="00204F"/>
                      <w:lang w:val="en-GB"/>
                    </w:rPr>
                  </w:pPr>
                </w:p>
                <w:p w14:paraId="57AFF856" w14:textId="77777777" w:rsidR="00EF0DD6" w:rsidRPr="00AE62AD" w:rsidRDefault="00EF0DD6" w:rsidP="00EF0DD6">
                  <w:pPr>
                    <w:spacing w:after="0"/>
                    <w:rPr>
                      <w:b/>
                      <w:bCs/>
                      <w:color w:val="00204F"/>
                      <w:sz w:val="22"/>
                      <w:szCs w:val="22"/>
                      <w:lang w:val="en-GB"/>
                    </w:rPr>
                  </w:pPr>
                  <w:r w:rsidRPr="00AE62AD">
                    <w:rPr>
                      <w:b/>
                      <w:bCs/>
                      <w:color w:val="00204F"/>
                      <w:sz w:val="22"/>
                      <w:szCs w:val="22"/>
                      <w:lang w:val="en-GB"/>
                    </w:rPr>
                    <w:t>Experience</w:t>
                  </w:r>
                </w:p>
                <w:p w14:paraId="14D6DD07" w14:textId="77777777" w:rsidR="00EF0DD6" w:rsidRPr="00AE62AD" w:rsidRDefault="00EF0DD6" w:rsidP="00EF0DD6">
                  <w:pPr>
                    <w:pStyle w:val="paragraph"/>
                    <w:numPr>
                      <w:ilvl w:val="0"/>
                      <w:numId w:val="6"/>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An occupational requirement exists for the post holder to be a practicing Christian in accordance with the Equality Act 2010.</w:t>
                  </w:r>
                  <w:r w:rsidRPr="00AE62AD">
                    <w:rPr>
                      <w:rStyle w:val="eop"/>
                      <w:rFonts w:asciiTheme="minorHAnsi" w:hAnsiTheme="minorHAnsi" w:cstheme="minorHAnsi"/>
                      <w:color w:val="00204F"/>
                      <w:sz w:val="22"/>
                      <w:szCs w:val="22"/>
                    </w:rPr>
                    <w:t> </w:t>
                  </w:r>
                </w:p>
                <w:p w14:paraId="11EA0A98" w14:textId="1F06CB27" w:rsidR="00EF0DD6" w:rsidRPr="00AE62AD" w:rsidRDefault="00EF0DD6" w:rsidP="00EF0DD6">
                  <w:pPr>
                    <w:pStyle w:val="paragraph"/>
                    <w:numPr>
                      <w:ilvl w:val="0"/>
                      <w:numId w:val="6"/>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Experience of working with young people aged 11-18.</w:t>
                  </w:r>
                  <w:r w:rsidRPr="00AE62AD">
                    <w:rPr>
                      <w:rStyle w:val="eop"/>
                      <w:rFonts w:asciiTheme="minorHAnsi" w:hAnsiTheme="minorHAnsi" w:cstheme="minorHAnsi"/>
                      <w:color w:val="00204F"/>
                      <w:sz w:val="22"/>
                      <w:szCs w:val="22"/>
                    </w:rPr>
                    <w:t> </w:t>
                  </w:r>
                </w:p>
                <w:p w14:paraId="5AA533C5" w14:textId="77777777" w:rsidR="00EF0DD6" w:rsidRPr="00AE62AD" w:rsidRDefault="00EF0DD6" w:rsidP="00EF0DD6">
                  <w:pPr>
                    <w:pStyle w:val="paragraph"/>
                    <w:numPr>
                      <w:ilvl w:val="0"/>
                      <w:numId w:val="6"/>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Experience of contextual youth mission or outreach</w:t>
                  </w:r>
                  <w:r w:rsidRPr="00AE62AD">
                    <w:rPr>
                      <w:rStyle w:val="eop"/>
                      <w:rFonts w:asciiTheme="minorHAnsi" w:hAnsiTheme="minorHAnsi" w:cstheme="minorHAnsi"/>
                      <w:color w:val="00204F"/>
                      <w:sz w:val="22"/>
                      <w:szCs w:val="22"/>
                    </w:rPr>
                    <w:t>.</w:t>
                  </w:r>
                </w:p>
                <w:p w14:paraId="0EC00282" w14:textId="77777777" w:rsidR="00EF0DD6" w:rsidRPr="00AE62AD" w:rsidRDefault="00EF0DD6" w:rsidP="00EF0DD6">
                  <w:pPr>
                    <w:pStyle w:val="paragraph"/>
                    <w:numPr>
                      <w:ilvl w:val="0"/>
                      <w:numId w:val="6"/>
                    </w:numPr>
                    <w:spacing w:before="0" w:beforeAutospacing="0" w:after="0" w:afterAutospacing="0"/>
                    <w:textAlignment w:val="baseline"/>
                    <w:rPr>
                      <w:rStyle w:val="eop"/>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Experience in leading or assisting with small groups that nurture and disciple young people in the C</w:t>
                  </w:r>
                  <w:r w:rsidRPr="00A531A0">
                    <w:rPr>
                      <w:rStyle w:val="normaltextrun"/>
                      <w:rFonts w:asciiTheme="minorHAnsi" w:hAnsiTheme="minorHAnsi" w:cstheme="minorHAnsi"/>
                      <w:color w:val="00204F"/>
                      <w:sz w:val="22"/>
                      <w:szCs w:val="22"/>
                      <w:lang w:val="en-US"/>
                    </w:rPr>
                    <w:t xml:space="preserve">hristian </w:t>
                  </w:r>
                  <w:r w:rsidRPr="00AE62AD">
                    <w:rPr>
                      <w:rStyle w:val="normaltextrun"/>
                      <w:rFonts w:asciiTheme="minorHAnsi" w:hAnsiTheme="minorHAnsi" w:cstheme="minorHAnsi"/>
                      <w:color w:val="00204F"/>
                      <w:sz w:val="22"/>
                      <w:szCs w:val="22"/>
                      <w:lang w:val="en-US"/>
                    </w:rPr>
                    <w:t>faith.  </w:t>
                  </w:r>
                  <w:r w:rsidRPr="00AE62AD">
                    <w:rPr>
                      <w:rStyle w:val="eop"/>
                      <w:rFonts w:asciiTheme="minorHAnsi" w:hAnsiTheme="minorHAnsi" w:cstheme="minorHAnsi"/>
                      <w:color w:val="00204F"/>
                      <w:sz w:val="22"/>
                      <w:szCs w:val="22"/>
                    </w:rPr>
                    <w:t> </w:t>
                  </w:r>
                </w:p>
                <w:p w14:paraId="772CE4F4" w14:textId="09ED5E2C" w:rsidR="00EF0DD6" w:rsidRPr="00AE62AD" w:rsidRDefault="00EF0DD6" w:rsidP="00EF0DD6">
                  <w:pPr>
                    <w:pStyle w:val="paragraph"/>
                    <w:spacing w:before="0" w:beforeAutospacing="0" w:after="0" w:afterAutospacing="0"/>
                    <w:ind w:left="357"/>
                    <w:textAlignment w:val="baseline"/>
                    <w:rPr>
                      <w:rFonts w:asciiTheme="minorHAnsi" w:hAnsiTheme="minorHAnsi" w:cstheme="minorHAnsi"/>
                      <w:color w:val="00204F"/>
                      <w:sz w:val="22"/>
                      <w:szCs w:val="22"/>
                    </w:rPr>
                  </w:pPr>
                </w:p>
                <w:p w14:paraId="10585988" w14:textId="245DD41B" w:rsidR="00EF0DD6" w:rsidRPr="00AE62AD" w:rsidRDefault="00EF0DD6" w:rsidP="00EF0DD6">
                  <w:pPr>
                    <w:spacing w:after="0"/>
                    <w:rPr>
                      <w:b/>
                      <w:bCs/>
                      <w:color w:val="00204F"/>
                      <w:sz w:val="22"/>
                      <w:szCs w:val="22"/>
                      <w:lang w:val="en-GB"/>
                    </w:rPr>
                  </w:pPr>
                  <w:r w:rsidRPr="00AE62AD">
                    <w:rPr>
                      <w:b/>
                      <w:bCs/>
                      <w:color w:val="00204F"/>
                      <w:sz w:val="22"/>
                      <w:szCs w:val="22"/>
                      <w:lang w:val="en-GB"/>
                    </w:rPr>
                    <w:t>Knowledge</w:t>
                  </w:r>
                </w:p>
                <w:p w14:paraId="286F77AC" w14:textId="3B6A521C" w:rsidR="00EF0DD6" w:rsidRPr="00AE62AD" w:rsidRDefault="00EF0DD6" w:rsidP="00EF0DD6">
                  <w:pPr>
                    <w:pStyle w:val="paragraph"/>
                    <w:numPr>
                      <w:ilvl w:val="0"/>
                      <w:numId w:val="5"/>
                    </w:numPr>
                    <w:spacing w:before="0" w:beforeAutospacing="0" w:after="0" w:afterAutospacing="0"/>
                    <w:textAlignment w:val="baseline"/>
                    <w:rPr>
                      <w:rFonts w:asciiTheme="minorHAnsi" w:hAnsiTheme="minorHAnsi" w:cstheme="minorBidi"/>
                      <w:color w:val="00204F"/>
                      <w:sz w:val="22"/>
                      <w:szCs w:val="22"/>
                    </w:rPr>
                  </w:pPr>
                  <w:r w:rsidRPr="00AE62AD">
                    <w:rPr>
                      <w:rStyle w:val="normaltextrun"/>
                      <w:rFonts w:asciiTheme="minorHAnsi" w:hAnsiTheme="minorHAnsi" w:cstheme="minorBidi"/>
                      <w:color w:val="00204F"/>
                      <w:sz w:val="22"/>
                      <w:szCs w:val="22"/>
                      <w:lang w:val="en-US"/>
                    </w:rPr>
                    <w:t>Ability to demonstrate an understanding of the world of young people of secondary school age.</w:t>
                  </w:r>
                  <w:r w:rsidRPr="00AE62AD">
                    <w:rPr>
                      <w:rStyle w:val="eop"/>
                      <w:rFonts w:asciiTheme="minorHAnsi" w:hAnsiTheme="minorHAnsi" w:cstheme="minorBidi"/>
                      <w:color w:val="00204F"/>
                      <w:sz w:val="22"/>
                      <w:szCs w:val="22"/>
                    </w:rPr>
                    <w:t> </w:t>
                  </w:r>
                </w:p>
                <w:p w14:paraId="574EBCFA" w14:textId="77777777" w:rsidR="00EF0DD6" w:rsidRPr="00AE62AD" w:rsidRDefault="00EF0DD6" w:rsidP="00EF0DD6">
                  <w:pPr>
                    <w:pStyle w:val="paragraph"/>
                    <w:numPr>
                      <w:ilvl w:val="0"/>
                      <w:numId w:val="5"/>
                    </w:numPr>
                    <w:spacing w:before="0" w:beforeAutospacing="0" w:after="0" w:afterAutospacing="0"/>
                    <w:textAlignment w:val="baseline"/>
                    <w:rPr>
                      <w:rFonts w:asciiTheme="minorHAnsi" w:hAnsiTheme="minorHAnsi" w:cstheme="minorBidi"/>
                      <w:color w:val="00204F"/>
                      <w:sz w:val="22"/>
                      <w:szCs w:val="22"/>
                    </w:rPr>
                  </w:pPr>
                  <w:r w:rsidRPr="00AE62AD">
                    <w:rPr>
                      <w:rStyle w:val="eop"/>
                      <w:rFonts w:asciiTheme="minorHAnsi" w:hAnsiTheme="minorHAnsi" w:cstheme="minorHAnsi"/>
                      <w:color w:val="00204F"/>
                      <w:sz w:val="22"/>
                      <w:szCs w:val="22"/>
                    </w:rPr>
                    <w:t>R</w:t>
                  </w:r>
                  <w:r w:rsidRPr="00AE62AD">
                    <w:rPr>
                      <w:rStyle w:val="eop"/>
                      <w:rFonts w:asciiTheme="minorHAnsi" w:hAnsiTheme="minorHAnsi" w:cstheme="minorBidi"/>
                      <w:color w:val="00204F"/>
                      <w:sz w:val="22"/>
                      <w:szCs w:val="22"/>
                    </w:rPr>
                    <w:t>elevant experience working with young people, and a willingness to undertake training.</w:t>
                  </w:r>
                </w:p>
                <w:p w14:paraId="02B4A535" w14:textId="2A4118E0" w:rsidR="00EF0DD6" w:rsidRPr="00AE62AD" w:rsidRDefault="00EF0DD6" w:rsidP="00EF0DD6">
                  <w:pPr>
                    <w:pStyle w:val="paragraph"/>
                    <w:numPr>
                      <w:ilvl w:val="0"/>
                      <w:numId w:val="5"/>
                    </w:numPr>
                    <w:spacing w:before="0" w:beforeAutospacing="0" w:after="0" w:afterAutospacing="0"/>
                    <w:textAlignment w:val="baseline"/>
                    <w:rPr>
                      <w:rStyle w:val="eop"/>
                      <w:rFonts w:asciiTheme="minorHAnsi" w:hAnsiTheme="minorHAnsi" w:cstheme="minorBidi"/>
                      <w:color w:val="00204F"/>
                      <w:sz w:val="22"/>
                      <w:szCs w:val="22"/>
                    </w:rPr>
                  </w:pPr>
                  <w:r w:rsidRPr="00AE62AD">
                    <w:rPr>
                      <w:rStyle w:val="normaltextrun"/>
                      <w:rFonts w:asciiTheme="minorHAnsi" w:hAnsiTheme="minorHAnsi" w:cstheme="minorBidi"/>
                      <w:color w:val="00204F"/>
                      <w:sz w:val="22"/>
                      <w:szCs w:val="22"/>
                      <w:lang w:val="en-US"/>
                    </w:rPr>
                    <w:t>An awareness of the issues affecting young people living in rural communities &amp; small market towns.</w:t>
                  </w:r>
                </w:p>
                <w:p w14:paraId="67328252" w14:textId="6F612A52" w:rsidR="00EF0DD6" w:rsidRPr="00AE62AD" w:rsidRDefault="00EF0DD6" w:rsidP="00EF0DD6">
                  <w:pPr>
                    <w:pStyle w:val="paragraph"/>
                    <w:numPr>
                      <w:ilvl w:val="0"/>
                      <w:numId w:val="5"/>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Experience of contextual youth ministry and outreach.</w:t>
                  </w:r>
                </w:p>
                <w:p w14:paraId="17BE7A1B" w14:textId="77777777" w:rsidR="00EF0DD6" w:rsidRPr="00AE62AD" w:rsidRDefault="00EF0DD6" w:rsidP="00EF0DD6">
                  <w:pPr>
                    <w:pStyle w:val="paragraph"/>
                    <w:numPr>
                      <w:ilvl w:val="0"/>
                      <w:numId w:val="5"/>
                    </w:numPr>
                    <w:spacing w:before="0" w:beforeAutospacing="0" w:after="0" w:afterAutospacing="0"/>
                    <w:textAlignment w:val="baseline"/>
                    <w:rPr>
                      <w:rFonts w:asciiTheme="minorHAnsi" w:hAnsiTheme="minorHAnsi" w:cstheme="minorBidi"/>
                      <w:color w:val="00204F"/>
                      <w:sz w:val="22"/>
                      <w:szCs w:val="22"/>
                    </w:rPr>
                  </w:pPr>
                  <w:r w:rsidRPr="00AE62AD">
                    <w:rPr>
                      <w:rStyle w:val="normaltextrun"/>
                      <w:rFonts w:asciiTheme="minorHAnsi" w:hAnsiTheme="minorHAnsi" w:cstheme="minorBidi"/>
                      <w:color w:val="00204F"/>
                      <w:sz w:val="22"/>
                      <w:szCs w:val="22"/>
                      <w:lang w:val="en-US"/>
                    </w:rPr>
                    <w:t xml:space="preserve">Able to demonstrate a knowledge of safeguarding/health &amp; safety requirements when working with </w:t>
                  </w:r>
                  <w:proofErr w:type="gramStart"/>
                  <w:r w:rsidRPr="00AE62AD">
                    <w:rPr>
                      <w:rStyle w:val="normaltextrun"/>
                      <w:rFonts w:asciiTheme="minorHAnsi" w:hAnsiTheme="minorHAnsi" w:cstheme="minorBidi"/>
                      <w:color w:val="00204F"/>
                      <w:sz w:val="22"/>
                      <w:szCs w:val="22"/>
                      <w:lang w:val="en-US"/>
                    </w:rPr>
                    <w:t>11-18 year olds</w:t>
                  </w:r>
                  <w:proofErr w:type="gramEnd"/>
                  <w:r w:rsidRPr="00AE62AD">
                    <w:rPr>
                      <w:rStyle w:val="normaltextrun"/>
                      <w:rFonts w:asciiTheme="minorHAnsi" w:hAnsiTheme="minorHAnsi" w:cstheme="minorBidi"/>
                      <w:color w:val="00204F"/>
                      <w:sz w:val="22"/>
                      <w:szCs w:val="22"/>
                      <w:lang w:val="en-US"/>
                    </w:rPr>
                    <w:t>.</w:t>
                  </w:r>
                  <w:r w:rsidRPr="00AE62AD">
                    <w:rPr>
                      <w:rStyle w:val="eop"/>
                      <w:rFonts w:asciiTheme="minorHAnsi" w:hAnsiTheme="minorHAnsi" w:cstheme="minorBidi"/>
                      <w:color w:val="00204F"/>
                      <w:sz w:val="22"/>
                      <w:szCs w:val="22"/>
                    </w:rPr>
                    <w:t> </w:t>
                  </w:r>
                </w:p>
                <w:p w14:paraId="015F2106" w14:textId="0E8CD270" w:rsidR="00EF0DD6" w:rsidRPr="00AE62AD" w:rsidRDefault="00EF0DD6" w:rsidP="00EF0DD6">
                  <w:pPr>
                    <w:overflowPunct w:val="0"/>
                    <w:autoSpaceDE w:val="0"/>
                    <w:autoSpaceDN w:val="0"/>
                    <w:adjustRightInd w:val="0"/>
                    <w:spacing w:after="0" w:line="240" w:lineRule="auto"/>
                    <w:textAlignment w:val="baseline"/>
                    <w:rPr>
                      <w:color w:val="00204F"/>
                      <w:sz w:val="22"/>
                      <w:szCs w:val="22"/>
                      <w:lang w:val="en-GB"/>
                    </w:rPr>
                  </w:pPr>
                </w:p>
                <w:p w14:paraId="39829409" w14:textId="3DB82A67" w:rsidR="00EF0DD6" w:rsidRPr="00AE62AD" w:rsidRDefault="00EF0DD6" w:rsidP="00EF0DD6">
                  <w:pPr>
                    <w:overflowPunct w:val="0"/>
                    <w:autoSpaceDE w:val="0"/>
                    <w:autoSpaceDN w:val="0"/>
                    <w:adjustRightInd w:val="0"/>
                    <w:spacing w:after="0" w:line="240" w:lineRule="auto"/>
                    <w:textAlignment w:val="baseline"/>
                    <w:rPr>
                      <w:b/>
                      <w:bCs/>
                      <w:color w:val="00204F"/>
                      <w:sz w:val="22"/>
                      <w:szCs w:val="22"/>
                      <w:lang w:val="en-GB"/>
                    </w:rPr>
                  </w:pPr>
                  <w:r w:rsidRPr="00AE62AD">
                    <w:rPr>
                      <w:b/>
                      <w:bCs/>
                      <w:color w:val="00204F"/>
                      <w:sz w:val="22"/>
                      <w:szCs w:val="22"/>
                      <w:lang w:val="en-GB"/>
                    </w:rPr>
                    <w:t>Skills and Aptitude</w:t>
                  </w:r>
                </w:p>
                <w:p w14:paraId="6175E13B" w14:textId="59EFF04D" w:rsidR="00EF0DD6" w:rsidRPr="00AE62AD" w:rsidRDefault="00EF0DD6" w:rsidP="13C7F3C5">
                  <w:pPr>
                    <w:pStyle w:val="paragraph"/>
                    <w:numPr>
                      <w:ilvl w:val="0"/>
                      <w:numId w:val="7"/>
                    </w:numPr>
                    <w:spacing w:before="0" w:beforeAutospacing="0" w:after="0" w:afterAutospacing="0"/>
                    <w:textAlignment w:val="baseline"/>
                    <w:rPr>
                      <w:rFonts w:asciiTheme="minorHAnsi" w:hAnsiTheme="minorHAnsi" w:cstheme="minorBidi"/>
                      <w:color w:val="00204F"/>
                      <w:sz w:val="22"/>
                      <w:szCs w:val="22"/>
                    </w:rPr>
                  </w:pPr>
                  <w:r w:rsidRPr="13C7F3C5">
                    <w:rPr>
                      <w:rStyle w:val="normaltextrun"/>
                      <w:rFonts w:asciiTheme="minorHAnsi" w:hAnsiTheme="minorHAnsi" w:cstheme="minorBidi"/>
                      <w:color w:val="00204F"/>
                      <w:sz w:val="22"/>
                      <w:szCs w:val="22"/>
                      <w:lang w:val="en-US"/>
                    </w:rPr>
                    <w:t>Able to build and maintain respectful, child-</w:t>
                  </w:r>
                  <w:r w:rsidR="4ECCE1E8" w:rsidRPr="13C7F3C5">
                    <w:rPr>
                      <w:rStyle w:val="normaltextrun"/>
                      <w:rFonts w:asciiTheme="minorHAnsi" w:hAnsiTheme="minorHAnsi" w:cstheme="minorBidi"/>
                      <w:color w:val="00204F"/>
                      <w:sz w:val="22"/>
                      <w:szCs w:val="22"/>
                      <w:lang w:val="en-US"/>
                    </w:rPr>
                    <w:t>centered</w:t>
                  </w:r>
                  <w:r w:rsidRPr="13C7F3C5">
                    <w:rPr>
                      <w:rStyle w:val="normaltextrun"/>
                      <w:rFonts w:asciiTheme="minorHAnsi" w:hAnsiTheme="minorHAnsi" w:cstheme="minorBidi"/>
                      <w:color w:val="00204F"/>
                      <w:sz w:val="22"/>
                      <w:szCs w:val="22"/>
                      <w:lang w:val="en-US"/>
                    </w:rPr>
                    <w:t xml:space="preserve"> relationships with children and young people.</w:t>
                  </w:r>
                  <w:r w:rsidRPr="13C7F3C5">
                    <w:rPr>
                      <w:rStyle w:val="eop"/>
                      <w:rFonts w:asciiTheme="minorHAnsi" w:hAnsiTheme="minorHAnsi" w:cstheme="minorBidi"/>
                      <w:color w:val="00204F"/>
                      <w:sz w:val="22"/>
                      <w:szCs w:val="22"/>
                    </w:rPr>
                    <w:t> </w:t>
                  </w:r>
                </w:p>
                <w:p w14:paraId="024E7013" w14:textId="59DF5C45"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Able to effectively communicate with children, young people and families in ways which value them. </w:t>
                  </w:r>
                  <w:r w:rsidRPr="00AE62AD">
                    <w:rPr>
                      <w:rStyle w:val="eop"/>
                      <w:rFonts w:asciiTheme="minorHAnsi" w:hAnsiTheme="minorHAnsi" w:cstheme="minorHAnsi"/>
                      <w:color w:val="00204F"/>
                      <w:sz w:val="22"/>
                      <w:szCs w:val="22"/>
                    </w:rPr>
                    <w:t> </w:t>
                  </w:r>
                </w:p>
                <w:p w14:paraId="162E4200" w14:textId="442F2C74"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Have a proactive commitment to mission embodied in a pioneering spirit.</w:t>
                  </w:r>
                  <w:r w:rsidRPr="00AE62AD">
                    <w:rPr>
                      <w:rStyle w:val="eop"/>
                      <w:rFonts w:asciiTheme="minorHAnsi" w:hAnsiTheme="minorHAnsi" w:cstheme="minorHAnsi"/>
                      <w:color w:val="00204F"/>
                      <w:sz w:val="22"/>
                      <w:szCs w:val="22"/>
                    </w:rPr>
                    <w:t> </w:t>
                  </w:r>
                </w:p>
                <w:p w14:paraId="07A6BD37" w14:textId="1C6C0724"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 xml:space="preserve">Demonstrable </w:t>
                  </w:r>
                  <w:proofErr w:type="gramStart"/>
                  <w:r w:rsidRPr="00AE62AD">
                    <w:rPr>
                      <w:rStyle w:val="normaltextrun"/>
                      <w:rFonts w:asciiTheme="minorHAnsi" w:hAnsiTheme="minorHAnsi" w:cstheme="minorHAnsi"/>
                      <w:color w:val="00204F"/>
                      <w:sz w:val="22"/>
                      <w:szCs w:val="22"/>
                      <w:lang w:val="en-US"/>
                    </w:rPr>
                    <w:t>resilience which</w:t>
                  </w:r>
                  <w:proofErr w:type="gramEnd"/>
                  <w:r w:rsidRPr="00AE62AD">
                    <w:rPr>
                      <w:rStyle w:val="normaltextrun"/>
                      <w:rFonts w:asciiTheme="minorHAnsi" w:hAnsiTheme="minorHAnsi" w:cstheme="minorHAnsi"/>
                      <w:color w:val="00204F"/>
                      <w:sz w:val="22"/>
                      <w:szCs w:val="22"/>
                      <w:lang w:val="en-US"/>
                    </w:rPr>
                    <w:t xml:space="preserve"> is supported by effective spiritual and wellbeing practices.</w:t>
                  </w:r>
                  <w:r w:rsidRPr="00AE62AD">
                    <w:rPr>
                      <w:rStyle w:val="eop"/>
                      <w:rFonts w:asciiTheme="minorHAnsi" w:hAnsiTheme="minorHAnsi" w:cstheme="minorHAnsi"/>
                      <w:color w:val="00204F"/>
                      <w:sz w:val="22"/>
                      <w:szCs w:val="22"/>
                    </w:rPr>
                    <w:t> </w:t>
                  </w:r>
                </w:p>
                <w:p w14:paraId="22B5AED7" w14:textId="4D1D66A4"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Be willing to work collaboratively with others involved in youth ministry, including NYC Leaders and clergy.</w:t>
                  </w:r>
                </w:p>
                <w:p w14:paraId="2F012900" w14:textId="77777777"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Be willing to work ecumenically with fellow Christians and other youth agencies.</w:t>
                  </w:r>
                  <w:r w:rsidRPr="00AE62AD">
                    <w:rPr>
                      <w:rStyle w:val="eop"/>
                      <w:rFonts w:asciiTheme="minorHAnsi" w:hAnsiTheme="minorHAnsi" w:cstheme="minorHAnsi"/>
                      <w:color w:val="00204F"/>
                      <w:sz w:val="22"/>
                      <w:szCs w:val="22"/>
                    </w:rPr>
                    <w:t> </w:t>
                  </w:r>
                </w:p>
                <w:p w14:paraId="5A8EB5FF" w14:textId="7F92A55C"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Computer literate</w:t>
                  </w:r>
                  <w:r w:rsidRPr="00AE62AD">
                    <w:rPr>
                      <w:rStyle w:val="eop"/>
                      <w:rFonts w:asciiTheme="minorHAnsi" w:hAnsiTheme="minorHAnsi" w:cstheme="minorHAnsi"/>
                      <w:color w:val="00204F"/>
                      <w:sz w:val="22"/>
                      <w:szCs w:val="22"/>
                    </w:rPr>
                    <w:t>.</w:t>
                  </w:r>
                </w:p>
                <w:p w14:paraId="2FE8DF0A" w14:textId="77777777" w:rsidR="00EF0DD6" w:rsidRPr="00AE62AD" w:rsidRDefault="00EF0DD6" w:rsidP="00EF0DD6">
                  <w:pPr>
                    <w:pStyle w:val="paragraph"/>
                    <w:numPr>
                      <w:ilvl w:val="0"/>
                      <w:numId w:val="7"/>
                    </w:numPr>
                    <w:spacing w:before="0" w:beforeAutospacing="0" w:after="0" w:afterAutospacing="0"/>
                    <w:textAlignment w:val="baseline"/>
                    <w:rPr>
                      <w:rStyle w:val="eop"/>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Able to write and deliver reports on the work as appropriate</w:t>
                  </w:r>
                  <w:r w:rsidRPr="00AE62AD">
                    <w:rPr>
                      <w:rStyle w:val="eop"/>
                      <w:color w:val="00204F"/>
                    </w:rPr>
                    <w:t>.</w:t>
                  </w:r>
                </w:p>
                <w:p w14:paraId="13C14F96" w14:textId="77777777"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Fonts w:asciiTheme="minorHAnsi" w:hAnsiTheme="minorHAnsi" w:cstheme="minorHAnsi"/>
                      <w:color w:val="00204F"/>
                      <w:sz w:val="22"/>
                      <w:szCs w:val="22"/>
                    </w:rPr>
                    <w:t>Ability to reflect on own progress, learning and goals.</w:t>
                  </w:r>
                </w:p>
                <w:p w14:paraId="7A16F5DF" w14:textId="1B767D56"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Able to plan a course of action and develop a ministry in a defined area with support from the NYC Mentor and others.</w:t>
                  </w:r>
                </w:p>
                <w:p w14:paraId="5DE357AF" w14:textId="77777777"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Fonts w:asciiTheme="minorHAnsi" w:hAnsiTheme="minorHAnsi" w:cstheme="minorHAnsi"/>
                      <w:color w:val="00204F"/>
                      <w:sz w:val="22"/>
                      <w:szCs w:val="22"/>
                    </w:rPr>
                    <w:t xml:space="preserve">Attend the agreed Youth Leadership training course and complete the required work </w:t>
                  </w:r>
                  <w:proofErr w:type="gramStart"/>
                  <w:r w:rsidRPr="00AE62AD">
                    <w:rPr>
                      <w:rFonts w:asciiTheme="minorHAnsi" w:hAnsiTheme="minorHAnsi" w:cstheme="minorHAnsi"/>
                      <w:color w:val="00204F"/>
                      <w:sz w:val="22"/>
                      <w:szCs w:val="22"/>
                    </w:rPr>
                    <w:t>in order to</w:t>
                  </w:r>
                  <w:proofErr w:type="gramEnd"/>
                  <w:r w:rsidRPr="00AE62AD">
                    <w:rPr>
                      <w:rFonts w:asciiTheme="minorHAnsi" w:hAnsiTheme="minorHAnsi" w:cstheme="minorHAnsi"/>
                      <w:color w:val="00204F"/>
                      <w:sz w:val="22"/>
                      <w:szCs w:val="22"/>
                    </w:rPr>
                    <w:t xml:space="preserve"> qualify as a Youth Worker.</w:t>
                  </w:r>
                </w:p>
                <w:p w14:paraId="75A7AF29" w14:textId="4960A9AD" w:rsidR="00EF0DD6" w:rsidRPr="00AE62AD" w:rsidRDefault="00EF0DD6" w:rsidP="00EF0DD6">
                  <w:pPr>
                    <w:pStyle w:val="paragraph"/>
                    <w:numPr>
                      <w:ilvl w:val="0"/>
                      <w:numId w:val="7"/>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Be able to work with young people from a diverse range of backgrounds and identities across a diverse area.</w:t>
                  </w:r>
                  <w:r w:rsidRPr="00AE62AD">
                    <w:rPr>
                      <w:rStyle w:val="eop"/>
                      <w:rFonts w:asciiTheme="minorHAnsi" w:hAnsiTheme="minorHAnsi" w:cstheme="minorHAnsi"/>
                      <w:color w:val="00204F"/>
                      <w:sz w:val="22"/>
                      <w:szCs w:val="22"/>
                    </w:rPr>
                    <w:t> </w:t>
                  </w:r>
                </w:p>
                <w:p w14:paraId="3CF7A8E3" w14:textId="4AA072FA" w:rsidR="00EF0DD6" w:rsidRPr="00AE62AD" w:rsidRDefault="00EF0DD6" w:rsidP="00EF0DD6">
                  <w:pPr>
                    <w:overflowPunct w:val="0"/>
                    <w:autoSpaceDE w:val="0"/>
                    <w:autoSpaceDN w:val="0"/>
                    <w:adjustRightInd w:val="0"/>
                    <w:spacing w:after="0" w:line="240" w:lineRule="auto"/>
                    <w:textAlignment w:val="baseline"/>
                    <w:rPr>
                      <w:color w:val="00204F"/>
                      <w:sz w:val="22"/>
                      <w:szCs w:val="22"/>
                      <w:lang w:val="en-GB"/>
                    </w:rPr>
                  </w:pPr>
                </w:p>
                <w:p w14:paraId="0416E303" w14:textId="3D930E33" w:rsidR="00EF0DD6" w:rsidRPr="00AE62AD" w:rsidRDefault="00EF0DD6" w:rsidP="00EF0DD6">
                  <w:pPr>
                    <w:overflowPunct w:val="0"/>
                    <w:autoSpaceDE w:val="0"/>
                    <w:autoSpaceDN w:val="0"/>
                    <w:adjustRightInd w:val="0"/>
                    <w:spacing w:after="0" w:line="240" w:lineRule="auto"/>
                    <w:textAlignment w:val="baseline"/>
                    <w:rPr>
                      <w:b/>
                      <w:bCs/>
                      <w:color w:val="00204F"/>
                      <w:sz w:val="22"/>
                      <w:szCs w:val="22"/>
                      <w:lang w:val="en-GB"/>
                    </w:rPr>
                  </w:pPr>
                  <w:r w:rsidRPr="00AE62AD">
                    <w:rPr>
                      <w:b/>
                      <w:bCs/>
                      <w:color w:val="00204F"/>
                      <w:sz w:val="22"/>
                      <w:szCs w:val="22"/>
                      <w:lang w:val="en-GB"/>
                    </w:rPr>
                    <w:t>Other</w:t>
                  </w:r>
                </w:p>
                <w:p w14:paraId="7D0F95B2" w14:textId="6ED9EA01" w:rsidR="00EF0DD6" w:rsidRPr="00AE62AD" w:rsidRDefault="00EF0DD6" w:rsidP="00EF0DD6">
                  <w:pPr>
                    <w:pStyle w:val="paragraph"/>
                    <w:numPr>
                      <w:ilvl w:val="0"/>
                      <w:numId w:val="8"/>
                    </w:numPr>
                    <w:spacing w:before="0" w:beforeAutospacing="0" w:after="0" w:afterAutospacing="0"/>
                    <w:rPr>
                      <w:rFonts w:asciiTheme="minorHAnsi" w:hAnsiTheme="minorHAnsi" w:cstheme="minorBidi"/>
                      <w:color w:val="00204F"/>
                      <w:sz w:val="22"/>
                      <w:szCs w:val="22"/>
                    </w:rPr>
                  </w:pPr>
                  <w:r w:rsidRPr="00AE62AD">
                    <w:rPr>
                      <w:rFonts w:asciiTheme="minorHAnsi" w:hAnsiTheme="minorHAnsi" w:cstheme="minorBidi"/>
                      <w:color w:val="00204F"/>
                      <w:sz w:val="22"/>
                      <w:szCs w:val="22"/>
                    </w:rPr>
                    <w:t>Be committed to Network Youth Church and make it part of your worship practice.</w:t>
                  </w:r>
                </w:p>
                <w:p w14:paraId="59EEC2ED" w14:textId="60FF9F27" w:rsidR="00EF0DD6" w:rsidRPr="00AE62AD" w:rsidRDefault="00EF0DD6" w:rsidP="00EF0DD6">
                  <w:pPr>
                    <w:pStyle w:val="paragraph"/>
                    <w:numPr>
                      <w:ilvl w:val="0"/>
                      <w:numId w:val="8"/>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 xml:space="preserve">A willingness to work flexible hours </w:t>
                  </w:r>
                  <w:proofErr w:type="gramStart"/>
                  <w:r w:rsidRPr="00AE62AD">
                    <w:rPr>
                      <w:rStyle w:val="normaltextrun"/>
                      <w:rFonts w:asciiTheme="minorHAnsi" w:hAnsiTheme="minorHAnsi" w:cstheme="minorHAnsi"/>
                      <w:color w:val="00204F"/>
                      <w:sz w:val="22"/>
                      <w:szCs w:val="22"/>
                      <w:lang w:val="en-US"/>
                    </w:rPr>
                    <w:t>in order to</w:t>
                  </w:r>
                  <w:proofErr w:type="gramEnd"/>
                  <w:r w:rsidRPr="00AE62AD">
                    <w:rPr>
                      <w:rStyle w:val="normaltextrun"/>
                      <w:rFonts w:asciiTheme="minorHAnsi" w:hAnsiTheme="minorHAnsi" w:cstheme="minorHAnsi"/>
                      <w:color w:val="00204F"/>
                      <w:sz w:val="22"/>
                      <w:szCs w:val="22"/>
                      <w:lang w:val="en-US"/>
                    </w:rPr>
                    <w:t xml:space="preserve"> fulfil the requirements of the role, </w:t>
                  </w:r>
                  <w:proofErr w:type="gramStart"/>
                  <w:r w:rsidRPr="00AE62AD">
                    <w:rPr>
                      <w:rStyle w:val="normaltextrun"/>
                      <w:rFonts w:asciiTheme="minorHAnsi" w:hAnsiTheme="minorHAnsi" w:cstheme="minorHAnsi"/>
                      <w:color w:val="00204F"/>
                      <w:sz w:val="22"/>
                      <w:szCs w:val="22"/>
                      <w:lang w:val="en-US"/>
                    </w:rPr>
                    <w:t>includes</w:t>
                  </w:r>
                  <w:proofErr w:type="gramEnd"/>
                  <w:r w:rsidRPr="00AE62AD">
                    <w:rPr>
                      <w:rStyle w:val="normaltextrun"/>
                      <w:rFonts w:asciiTheme="minorHAnsi" w:hAnsiTheme="minorHAnsi" w:cstheme="minorHAnsi"/>
                      <w:color w:val="00204F"/>
                      <w:sz w:val="22"/>
                      <w:szCs w:val="22"/>
                      <w:lang w:val="en-US"/>
                    </w:rPr>
                    <w:t xml:space="preserve"> evenings &amp; weekends</w:t>
                  </w:r>
                  <w:r w:rsidRPr="00AE62AD">
                    <w:rPr>
                      <w:rStyle w:val="eop"/>
                      <w:rFonts w:asciiTheme="minorHAnsi" w:hAnsiTheme="minorHAnsi" w:cstheme="minorHAnsi"/>
                      <w:color w:val="00204F"/>
                      <w:sz w:val="22"/>
                      <w:szCs w:val="22"/>
                    </w:rPr>
                    <w:t> </w:t>
                  </w:r>
                </w:p>
                <w:p w14:paraId="37B8E247" w14:textId="77777777" w:rsidR="00EF0DD6" w:rsidRPr="00AE62AD" w:rsidRDefault="00EF0DD6" w:rsidP="00EF0DD6">
                  <w:pPr>
                    <w:pStyle w:val="paragraph"/>
                    <w:numPr>
                      <w:ilvl w:val="0"/>
                      <w:numId w:val="8"/>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The post-holder will be required to complete enhanced DBS checks. </w:t>
                  </w:r>
                  <w:r w:rsidRPr="00AE62AD">
                    <w:rPr>
                      <w:rStyle w:val="eop"/>
                      <w:rFonts w:asciiTheme="minorHAnsi" w:hAnsiTheme="minorHAnsi" w:cstheme="minorHAnsi"/>
                      <w:color w:val="00204F"/>
                      <w:sz w:val="22"/>
                      <w:szCs w:val="22"/>
                    </w:rPr>
                    <w:t> </w:t>
                  </w:r>
                </w:p>
                <w:p w14:paraId="4ACD9203" w14:textId="563302CE" w:rsidR="00EF0DD6" w:rsidRPr="00AE62AD" w:rsidRDefault="00EF0DD6" w:rsidP="00EF0DD6">
                  <w:pPr>
                    <w:pStyle w:val="paragraph"/>
                    <w:numPr>
                      <w:ilvl w:val="0"/>
                      <w:numId w:val="8"/>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Holds a full UK driving license and has access to own transport. </w:t>
                  </w:r>
                  <w:r w:rsidRPr="00AE62AD">
                    <w:rPr>
                      <w:rStyle w:val="eop"/>
                      <w:rFonts w:asciiTheme="minorHAnsi" w:hAnsiTheme="minorHAnsi" w:cstheme="minorHAnsi"/>
                      <w:color w:val="00204F"/>
                      <w:sz w:val="22"/>
                      <w:szCs w:val="22"/>
                    </w:rPr>
                    <w:t> </w:t>
                  </w:r>
                </w:p>
                <w:p w14:paraId="4B675D39" w14:textId="16B95D0B" w:rsidR="00EF0DD6" w:rsidRPr="00AE62AD" w:rsidRDefault="00EF0DD6" w:rsidP="00EF0DD6">
                  <w:pPr>
                    <w:pStyle w:val="paragraph"/>
                    <w:numPr>
                      <w:ilvl w:val="0"/>
                      <w:numId w:val="8"/>
                    </w:numPr>
                    <w:spacing w:before="0" w:beforeAutospacing="0" w:after="0" w:afterAutospacing="0"/>
                    <w:textAlignment w:val="baseline"/>
                    <w:rPr>
                      <w:rFonts w:asciiTheme="minorHAnsi" w:hAnsiTheme="minorHAnsi" w:cstheme="minorHAnsi"/>
                      <w:color w:val="00204F"/>
                      <w:sz w:val="22"/>
                      <w:szCs w:val="22"/>
                    </w:rPr>
                  </w:pPr>
                  <w:r w:rsidRPr="00AE62AD">
                    <w:rPr>
                      <w:rStyle w:val="normaltextrun"/>
                      <w:rFonts w:asciiTheme="minorHAnsi" w:hAnsiTheme="minorHAnsi" w:cstheme="minorHAnsi"/>
                      <w:color w:val="00204F"/>
                      <w:sz w:val="22"/>
                      <w:szCs w:val="22"/>
                      <w:lang w:val="en-US"/>
                    </w:rPr>
                    <w:t xml:space="preserve">Due to the geography of the area and relational nature of the post ideally the candidate would be willing to live in the Deanery area in which you work. </w:t>
                  </w:r>
                </w:p>
                <w:p w14:paraId="57702F45" w14:textId="77777777" w:rsidR="00EF0DD6" w:rsidRPr="00AE62AD" w:rsidRDefault="00EF0DD6" w:rsidP="00EF0DD6">
                  <w:pPr>
                    <w:spacing w:after="0"/>
                    <w:rPr>
                      <w:b/>
                      <w:bCs/>
                      <w:color w:val="00204F"/>
                      <w:sz w:val="22"/>
                      <w:szCs w:val="22"/>
                      <w:lang w:val="en-GB"/>
                    </w:rPr>
                  </w:pPr>
                </w:p>
                <w:p w14:paraId="05D24290" w14:textId="77777777" w:rsidR="00EF0DD6" w:rsidRDefault="00EF0DD6" w:rsidP="00EF0DD6">
                  <w:pPr>
                    <w:spacing w:after="0"/>
                    <w:rPr>
                      <w:b/>
                      <w:bCs/>
                      <w:color w:val="00204F"/>
                      <w:sz w:val="40"/>
                      <w:szCs w:val="40"/>
                      <w:lang w:val="en-GB"/>
                    </w:rPr>
                  </w:pPr>
                </w:p>
                <w:p w14:paraId="6E502F47" w14:textId="50262D31" w:rsidR="00EF0DD6" w:rsidRPr="00AE62AD" w:rsidRDefault="00EF0DD6" w:rsidP="00EF0DD6">
                  <w:pPr>
                    <w:spacing w:after="0"/>
                    <w:rPr>
                      <w:b/>
                      <w:bCs/>
                      <w:color w:val="00204F"/>
                      <w:sz w:val="40"/>
                      <w:szCs w:val="40"/>
                      <w:lang w:val="en-GB"/>
                    </w:rPr>
                  </w:pPr>
                  <w:r w:rsidRPr="00AE62AD">
                    <w:rPr>
                      <w:b/>
                      <w:bCs/>
                      <w:color w:val="00204F"/>
                      <w:sz w:val="40"/>
                      <w:szCs w:val="40"/>
                      <w:lang w:val="en-GB"/>
                    </w:rPr>
                    <w:lastRenderedPageBreak/>
                    <w:t>Terms and Conditions</w:t>
                  </w:r>
                </w:p>
                <w:p w14:paraId="1532B400" w14:textId="5C58D966" w:rsidR="00EF0DD6" w:rsidRPr="00AE62AD" w:rsidRDefault="00EF0DD6" w:rsidP="00EF0DD6">
                  <w:pPr>
                    <w:pStyle w:val="NoSpacing"/>
                    <w:rPr>
                      <w:color w:val="00204F"/>
                      <w:sz w:val="22"/>
                      <w:szCs w:val="22"/>
                      <w:lang w:val="en-GB"/>
                    </w:rPr>
                  </w:pPr>
                </w:p>
                <w:p w14:paraId="55302B8E" w14:textId="77777777" w:rsidR="00EF0DD6" w:rsidRPr="00AE62AD" w:rsidRDefault="00EF0DD6" w:rsidP="00EF0DD6">
                  <w:pPr>
                    <w:pStyle w:val="paragraph"/>
                    <w:spacing w:before="0" w:beforeAutospacing="0" w:after="0" w:afterAutospacing="0"/>
                    <w:textAlignment w:val="baseline"/>
                    <w:rPr>
                      <w:rFonts w:ascii="Segoe UI" w:hAnsi="Segoe UI" w:cs="Segoe UI"/>
                      <w:color w:val="00204F"/>
                      <w:sz w:val="22"/>
                      <w:szCs w:val="22"/>
                    </w:rPr>
                  </w:pPr>
                  <w:r w:rsidRPr="00AE62AD">
                    <w:rPr>
                      <w:rStyle w:val="normaltextrun"/>
                      <w:rFonts w:ascii="Arial" w:hAnsi="Arial" w:cs="Arial"/>
                      <w:color w:val="00204F"/>
                      <w:sz w:val="22"/>
                      <w:szCs w:val="22"/>
                      <w:lang w:val="en-US"/>
                    </w:rPr>
                    <w:t>TERMS AND CONDITIONS</w:t>
                  </w:r>
                  <w:r w:rsidRPr="00AE62AD">
                    <w:rPr>
                      <w:rStyle w:val="eop"/>
                      <w:color w:val="00204F"/>
                      <w:sz w:val="22"/>
                      <w:szCs w:val="22"/>
                    </w:rPr>
                    <w:t> </w:t>
                  </w:r>
                </w:p>
                <w:p w14:paraId="3403D255" w14:textId="17A1666A" w:rsidR="00EF0DD6" w:rsidRPr="00AE62AD" w:rsidRDefault="00EF0DD6" w:rsidP="00EF0DD6">
                  <w:pPr>
                    <w:pStyle w:val="paragraph"/>
                    <w:spacing w:before="0" w:beforeAutospacing="0" w:after="0" w:afterAutospacing="0"/>
                    <w:textAlignment w:val="baseline"/>
                    <w:rPr>
                      <w:rFonts w:ascii="Segoe UI" w:hAnsi="Segoe UI" w:cs="Segoe UI"/>
                      <w:color w:val="00204F"/>
                      <w:sz w:val="22"/>
                      <w:szCs w:val="22"/>
                    </w:rPr>
                  </w:pPr>
                  <w:r w:rsidRPr="00AE62AD">
                    <w:rPr>
                      <w:rStyle w:val="eop"/>
                      <w:color w:val="00204F"/>
                      <w:sz w:val="22"/>
                      <w:szCs w:val="22"/>
                    </w:rPr>
                    <w:t> </w:t>
                  </w:r>
                </w:p>
                <w:p w14:paraId="11A8E85D" w14:textId="4C5B3FF4" w:rsidR="00EF0DD6" w:rsidRPr="00AE62AD" w:rsidRDefault="00EF0DD6" w:rsidP="00EF0DD6">
                  <w:pPr>
                    <w:pStyle w:val="paragraph"/>
                    <w:spacing w:before="0" w:beforeAutospacing="0" w:after="0" w:afterAutospacing="0"/>
                    <w:textAlignment w:val="baseline"/>
                    <w:rPr>
                      <w:rFonts w:ascii="Segoe UI" w:hAnsi="Segoe UI" w:cs="Segoe UI"/>
                      <w:color w:val="00204F"/>
                      <w:sz w:val="22"/>
                      <w:szCs w:val="22"/>
                    </w:rPr>
                  </w:pPr>
                  <w:r w:rsidRPr="00AE62AD">
                    <w:rPr>
                      <w:rStyle w:val="normaltextrun"/>
                      <w:rFonts w:ascii="Arial" w:hAnsi="Arial" w:cs="Arial"/>
                      <w:color w:val="00204F"/>
                      <w:sz w:val="22"/>
                      <w:szCs w:val="22"/>
                      <w:lang w:val="en-US"/>
                    </w:rPr>
                    <w:t>Salary: £26,000</w:t>
                  </w:r>
                  <w:r w:rsidRPr="00AE62AD">
                    <w:rPr>
                      <w:rStyle w:val="eop"/>
                      <w:color w:val="00204F"/>
                      <w:sz w:val="22"/>
                      <w:szCs w:val="22"/>
                    </w:rPr>
                    <w:t> </w:t>
                  </w:r>
                </w:p>
                <w:p w14:paraId="17E6F754" w14:textId="3F2CDDEB" w:rsidR="00EF0DD6" w:rsidRPr="00AE62AD" w:rsidRDefault="00EF0DD6" w:rsidP="00EF0DD6">
                  <w:pPr>
                    <w:pStyle w:val="paragraph"/>
                    <w:spacing w:before="0" w:beforeAutospacing="0" w:after="0" w:afterAutospacing="0"/>
                    <w:textAlignment w:val="baseline"/>
                    <w:rPr>
                      <w:rFonts w:ascii="Segoe UI" w:hAnsi="Segoe UI" w:cs="Segoe UI"/>
                      <w:color w:val="00204F"/>
                      <w:sz w:val="22"/>
                      <w:szCs w:val="22"/>
                    </w:rPr>
                  </w:pPr>
                  <w:r w:rsidRPr="00AE62AD">
                    <w:rPr>
                      <w:rStyle w:val="eop"/>
                      <w:color w:val="00204F"/>
                      <w:sz w:val="22"/>
                      <w:szCs w:val="22"/>
                    </w:rPr>
                    <w:t> </w:t>
                  </w:r>
                </w:p>
                <w:p w14:paraId="12AB0631" w14:textId="343C0A0A"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normaltextrun"/>
                      <w:rFonts w:ascii="Arial" w:hAnsi="Arial" w:cs="Arial"/>
                      <w:color w:val="00204F"/>
                      <w:sz w:val="22"/>
                      <w:szCs w:val="22"/>
                      <w:lang w:val="en-US"/>
                    </w:rPr>
                    <w:t>Pension: Church of England Pensions Board Church Workers non-contributory, defined contributions scheme (employer’s contribution is 15% of salary). </w:t>
                  </w:r>
                  <w:r w:rsidRPr="00AE62AD">
                    <w:rPr>
                      <w:rStyle w:val="eop"/>
                      <w:color w:val="00204F"/>
                      <w:sz w:val="22"/>
                      <w:szCs w:val="22"/>
                    </w:rPr>
                    <w:t> </w:t>
                  </w:r>
                </w:p>
                <w:p w14:paraId="461953E0" w14:textId="6AF76B97"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eop"/>
                      <w:color w:val="00204F"/>
                      <w:sz w:val="22"/>
                      <w:szCs w:val="22"/>
                    </w:rPr>
                    <w:t> </w:t>
                  </w:r>
                </w:p>
                <w:p w14:paraId="54B39C8E" w14:textId="55B23075"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normaltextrun"/>
                      <w:rFonts w:ascii="Arial" w:hAnsi="Arial" w:cs="Arial"/>
                      <w:color w:val="00204F"/>
                      <w:sz w:val="22"/>
                      <w:szCs w:val="22"/>
                      <w:lang w:val="en-US"/>
                    </w:rPr>
                    <w:t>Car: mileage paid at 45ppm</w:t>
                  </w:r>
                  <w:r w:rsidRPr="00AE62AD">
                    <w:rPr>
                      <w:rStyle w:val="eop"/>
                      <w:color w:val="00204F"/>
                      <w:sz w:val="22"/>
                      <w:szCs w:val="22"/>
                    </w:rPr>
                    <w:t> </w:t>
                  </w:r>
                </w:p>
                <w:p w14:paraId="0989C7CF" w14:textId="60BDCA8F"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eop"/>
                      <w:color w:val="00204F"/>
                      <w:sz w:val="22"/>
                      <w:szCs w:val="22"/>
                    </w:rPr>
                    <w:t> </w:t>
                  </w:r>
                </w:p>
                <w:p w14:paraId="05C309F9" w14:textId="5CD35D71"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normaltextrun"/>
                      <w:rFonts w:ascii="Arial" w:hAnsi="Arial" w:cs="Arial"/>
                      <w:color w:val="00204F"/>
                      <w:sz w:val="22"/>
                      <w:szCs w:val="22"/>
                      <w:lang w:val="en-US"/>
                    </w:rPr>
                    <w:t>Office provision: TBC</w:t>
                  </w:r>
                  <w:r w:rsidRPr="00AE62AD">
                    <w:rPr>
                      <w:rStyle w:val="eop"/>
                      <w:color w:val="00204F"/>
                      <w:sz w:val="22"/>
                      <w:szCs w:val="22"/>
                    </w:rPr>
                    <w:t> </w:t>
                  </w:r>
                </w:p>
                <w:p w14:paraId="26624AA8" w14:textId="5001C950"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eop"/>
                      <w:color w:val="00204F"/>
                      <w:sz w:val="22"/>
                      <w:szCs w:val="22"/>
                    </w:rPr>
                    <w:t> </w:t>
                  </w:r>
                </w:p>
                <w:p w14:paraId="23D6E786" w14:textId="61CB2E51"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normaltextrun"/>
                      <w:rFonts w:ascii="Arial" w:hAnsi="Arial" w:cs="Arial"/>
                      <w:color w:val="00204F"/>
                      <w:sz w:val="22"/>
                      <w:szCs w:val="22"/>
                      <w:lang w:val="en-US"/>
                    </w:rPr>
                    <w:t>Mobile phone: smartphone with remote access to email</w:t>
                  </w:r>
                  <w:r w:rsidRPr="00AE62AD">
                    <w:rPr>
                      <w:rStyle w:val="eop"/>
                      <w:color w:val="00204F"/>
                      <w:sz w:val="22"/>
                      <w:szCs w:val="22"/>
                    </w:rPr>
                    <w:t> </w:t>
                  </w:r>
                </w:p>
                <w:p w14:paraId="067CC704" w14:textId="77777777"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eop"/>
                      <w:color w:val="00204F"/>
                      <w:sz w:val="22"/>
                      <w:szCs w:val="22"/>
                    </w:rPr>
                    <w:t> </w:t>
                  </w:r>
                </w:p>
                <w:p w14:paraId="7BEB94EE" w14:textId="5A273CEF"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normaltextrun"/>
                      <w:rFonts w:ascii="Arial" w:hAnsi="Arial" w:cs="Arial"/>
                      <w:color w:val="00204F"/>
                      <w:sz w:val="22"/>
                      <w:szCs w:val="22"/>
                      <w:lang w:val="en-US"/>
                    </w:rPr>
                    <w:t>Working expenses: fully funded through the deanery</w:t>
                  </w:r>
                  <w:r w:rsidRPr="00AE62AD">
                    <w:rPr>
                      <w:rStyle w:val="eop"/>
                      <w:color w:val="00204F"/>
                      <w:sz w:val="22"/>
                      <w:szCs w:val="22"/>
                    </w:rPr>
                    <w:t> </w:t>
                  </w:r>
                </w:p>
                <w:p w14:paraId="17BD5C4F" w14:textId="18C1D946"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eop"/>
                      <w:color w:val="00204F"/>
                      <w:sz w:val="22"/>
                      <w:szCs w:val="22"/>
                    </w:rPr>
                    <w:t> </w:t>
                  </w:r>
                </w:p>
                <w:p w14:paraId="568B0143" w14:textId="32EB3059"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normaltextrun"/>
                      <w:rFonts w:ascii="Arial" w:hAnsi="Arial" w:cs="Arial"/>
                      <w:color w:val="00204F"/>
                      <w:sz w:val="22"/>
                      <w:szCs w:val="22"/>
                      <w:lang w:val="en-US"/>
                    </w:rPr>
                    <w:t>Other benefits: 34 days annual leave including public holidays</w:t>
                  </w:r>
                  <w:r w:rsidRPr="00AE62AD">
                    <w:rPr>
                      <w:rStyle w:val="eop"/>
                      <w:color w:val="00204F"/>
                      <w:sz w:val="22"/>
                      <w:szCs w:val="22"/>
                    </w:rPr>
                    <w:t> </w:t>
                  </w:r>
                </w:p>
                <w:p w14:paraId="2DBC5AE1" w14:textId="3ABB47DF"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eop"/>
                      <w:color w:val="00204F"/>
                      <w:sz w:val="22"/>
                      <w:szCs w:val="22"/>
                    </w:rPr>
                    <w:t> </w:t>
                  </w:r>
                </w:p>
                <w:p w14:paraId="2DF74707" w14:textId="12960E4E" w:rsidR="00EF0DD6" w:rsidRPr="00AE62AD" w:rsidRDefault="00920982" w:rsidP="00EF0DD6">
                  <w:pPr>
                    <w:pStyle w:val="paragraph"/>
                    <w:spacing w:before="0" w:beforeAutospacing="0" w:after="0" w:afterAutospacing="0"/>
                    <w:jc w:val="both"/>
                    <w:textAlignment w:val="baseline"/>
                    <w:rPr>
                      <w:rFonts w:ascii="Segoe UI" w:hAnsi="Segoe UI" w:cs="Segoe UI"/>
                      <w:color w:val="00204F"/>
                      <w:sz w:val="22"/>
                      <w:szCs w:val="22"/>
                    </w:rPr>
                  </w:pPr>
                  <w:r>
                    <w:rPr>
                      <w:noProof/>
                      <w:color w:val="00204F"/>
                      <w:sz w:val="22"/>
                      <w:szCs w:val="22"/>
                    </w:rPr>
                    <w:drawing>
                      <wp:anchor distT="0" distB="0" distL="114300" distR="114300" simplePos="0" relativeHeight="251658245" behindDoc="1" locked="0" layoutInCell="1" allowOverlap="1" wp14:anchorId="0B99DECF" wp14:editId="7FFE59BB">
                        <wp:simplePos x="0" y="0"/>
                        <wp:positionH relativeFrom="column">
                          <wp:posOffset>3320126</wp:posOffset>
                        </wp:positionH>
                        <wp:positionV relativeFrom="paragraph">
                          <wp:posOffset>31923</wp:posOffset>
                        </wp:positionV>
                        <wp:extent cx="2999740" cy="3938270"/>
                        <wp:effectExtent l="0" t="0" r="0" b="5080"/>
                        <wp:wrapNone/>
                        <wp:docPr id="12869365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9740" cy="3938270"/>
                                </a:xfrm>
                                <a:prstGeom prst="rect">
                                  <a:avLst/>
                                </a:prstGeom>
                                <a:noFill/>
                              </pic:spPr>
                            </pic:pic>
                          </a:graphicData>
                        </a:graphic>
                        <wp14:sizeRelH relativeFrom="page">
                          <wp14:pctWidth>0</wp14:pctWidth>
                        </wp14:sizeRelH>
                        <wp14:sizeRelV relativeFrom="page">
                          <wp14:pctHeight>0</wp14:pctHeight>
                        </wp14:sizeRelV>
                      </wp:anchor>
                    </w:drawing>
                  </w:r>
                  <w:r w:rsidR="00EF0DD6" w:rsidRPr="00AE62AD">
                    <w:rPr>
                      <w:rStyle w:val="normaltextrun"/>
                      <w:rFonts w:ascii="Arial" w:hAnsi="Arial" w:cs="Arial"/>
                      <w:color w:val="00204F"/>
                      <w:sz w:val="22"/>
                      <w:szCs w:val="22"/>
                      <w:lang w:val="en-US"/>
                    </w:rPr>
                    <w:t xml:space="preserve">Hours: 35hrs per week with a </w:t>
                  </w:r>
                  <w:proofErr w:type="spellStart"/>
                  <w:r w:rsidR="00EF0DD6" w:rsidRPr="00AE62AD">
                    <w:rPr>
                      <w:rStyle w:val="normaltextrun"/>
                      <w:rFonts w:ascii="Arial" w:hAnsi="Arial" w:cs="Arial"/>
                      <w:color w:val="00204F"/>
                      <w:sz w:val="22"/>
                      <w:szCs w:val="22"/>
                      <w:lang w:val="en-US"/>
                    </w:rPr>
                    <w:t>flexitime</w:t>
                  </w:r>
                  <w:proofErr w:type="spellEnd"/>
                  <w:r w:rsidR="00EF0DD6" w:rsidRPr="00AE62AD">
                    <w:rPr>
                      <w:rStyle w:val="normaltextrun"/>
                      <w:rFonts w:ascii="Arial" w:hAnsi="Arial" w:cs="Arial"/>
                      <w:color w:val="00204F"/>
                      <w:sz w:val="22"/>
                      <w:szCs w:val="22"/>
                      <w:lang w:val="en-US"/>
                    </w:rPr>
                    <w:t xml:space="preserve"> and TOIL system in operation. There will be a requirement to work outside normal office hours some of the time.  </w:t>
                  </w:r>
                  <w:r w:rsidR="00EF0DD6" w:rsidRPr="00AE62AD">
                    <w:rPr>
                      <w:rStyle w:val="eop"/>
                      <w:color w:val="00204F"/>
                      <w:sz w:val="22"/>
                      <w:szCs w:val="22"/>
                    </w:rPr>
                    <w:t> </w:t>
                  </w:r>
                </w:p>
                <w:p w14:paraId="026C907E" w14:textId="4BDF35D2" w:rsidR="00EF0DD6" w:rsidRPr="00AE62AD" w:rsidRDefault="00EF0DD6" w:rsidP="00EF0DD6">
                  <w:pPr>
                    <w:pStyle w:val="paragraph"/>
                    <w:spacing w:before="0" w:beforeAutospacing="0" w:after="0" w:afterAutospacing="0"/>
                    <w:jc w:val="both"/>
                    <w:textAlignment w:val="baseline"/>
                    <w:rPr>
                      <w:rFonts w:ascii="Segoe UI" w:hAnsi="Segoe UI" w:cs="Segoe UI"/>
                      <w:color w:val="00204F"/>
                      <w:sz w:val="22"/>
                      <w:szCs w:val="22"/>
                    </w:rPr>
                  </w:pPr>
                  <w:r w:rsidRPr="00AE62AD">
                    <w:rPr>
                      <w:rStyle w:val="eop"/>
                      <w:color w:val="00204F"/>
                      <w:sz w:val="22"/>
                      <w:szCs w:val="22"/>
                    </w:rPr>
                    <w:t> </w:t>
                  </w:r>
                </w:p>
                <w:p w14:paraId="19EFE70D" w14:textId="45ED8473" w:rsidR="00EF0DD6" w:rsidRPr="00AE62AD" w:rsidRDefault="00EF0DD6" w:rsidP="00EF0DD6">
                  <w:pPr>
                    <w:pStyle w:val="paragraph"/>
                    <w:spacing w:before="0" w:beforeAutospacing="0" w:after="0" w:afterAutospacing="0"/>
                    <w:jc w:val="both"/>
                    <w:textAlignment w:val="baseline"/>
                    <w:rPr>
                      <w:rFonts w:ascii="Arial" w:hAnsi="Arial" w:cs="Arial"/>
                      <w:color w:val="00204F"/>
                      <w:sz w:val="22"/>
                      <w:szCs w:val="22"/>
                      <w:lang w:val="en-US"/>
                    </w:rPr>
                  </w:pPr>
                  <w:r w:rsidRPr="00AE62AD">
                    <w:rPr>
                      <w:rStyle w:val="normaltextrun"/>
                      <w:rFonts w:ascii="Arial" w:hAnsi="Arial" w:cs="Arial"/>
                      <w:color w:val="00204F"/>
                      <w:sz w:val="22"/>
                      <w:szCs w:val="22"/>
                      <w:lang w:val="en-US"/>
                    </w:rPr>
                    <w:t>This post is subject to an occupational requirement that the post holder be a practicing Christian under Part 1 of Schedule 9 of the Equality Act 2010.</w:t>
                  </w:r>
                  <w:r w:rsidRPr="00AE62AD">
                    <w:rPr>
                      <w:rStyle w:val="eop"/>
                      <w:color w:val="00204F"/>
                      <w:sz w:val="22"/>
                      <w:szCs w:val="22"/>
                    </w:rPr>
                    <w:t> </w:t>
                  </w:r>
                </w:p>
                <w:p w14:paraId="237F96D3" w14:textId="61F1984E" w:rsidR="00EF0DD6" w:rsidRPr="00AE62AD" w:rsidRDefault="00EF0DD6" w:rsidP="00EF0DD6">
                  <w:pPr>
                    <w:pStyle w:val="paragraph"/>
                    <w:spacing w:before="0" w:beforeAutospacing="0" w:after="0" w:afterAutospacing="0"/>
                    <w:textAlignment w:val="baseline"/>
                    <w:rPr>
                      <w:rFonts w:ascii="Segoe UI" w:hAnsi="Segoe UI" w:cs="Segoe UI"/>
                      <w:color w:val="00204F"/>
                      <w:sz w:val="22"/>
                      <w:szCs w:val="22"/>
                    </w:rPr>
                  </w:pPr>
                  <w:r w:rsidRPr="00AE62AD">
                    <w:rPr>
                      <w:rStyle w:val="eop"/>
                      <w:color w:val="00204F"/>
                      <w:sz w:val="22"/>
                      <w:szCs w:val="22"/>
                    </w:rPr>
                    <w:t> </w:t>
                  </w:r>
                </w:p>
                <w:p w14:paraId="70C9D080" w14:textId="2295C765" w:rsidR="00EF0DD6" w:rsidRPr="00AE62AD" w:rsidRDefault="00EF0DD6" w:rsidP="00EF0DD6">
                  <w:pPr>
                    <w:rPr>
                      <w:b/>
                      <w:bCs/>
                      <w:color w:val="00204F"/>
                      <w:sz w:val="22"/>
                      <w:szCs w:val="22"/>
                      <w:lang w:val="en-GB"/>
                    </w:rPr>
                  </w:pPr>
                  <w:r w:rsidRPr="00AE62AD">
                    <w:rPr>
                      <w:b/>
                      <w:bCs/>
                      <w:color w:val="00204F"/>
                      <w:sz w:val="22"/>
                      <w:szCs w:val="22"/>
                      <w:lang w:val="en-GB"/>
                    </w:rPr>
                    <w:t xml:space="preserve">Useful Links and Further Information: </w:t>
                  </w:r>
                </w:p>
                <w:p w14:paraId="0950B304" w14:textId="0DCE53D6" w:rsidR="00EF0DD6" w:rsidRPr="00AE62AD" w:rsidRDefault="00EF0DD6" w:rsidP="00EF0DD6">
                  <w:pPr>
                    <w:rPr>
                      <w:color w:val="00204F"/>
                      <w:sz w:val="22"/>
                      <w:szCs w:val="22"/>
                      <w:lang w:val="en-GB"/>
                    </w:rPr>
                  </w:pPr>
                  <w:r w:rsidRPr="00AE62AD">
                    <w:rPr>
                      <w:color w:val="00204F"/>
                      <w:sz w:val="22"/>
                      <w:szCs w:val="22"/>
                      <w:lang w:val="en-GB"/>
                    </w:rPr>
                    <w:t xml:space="preserve">Diocese of Carlisle:  </w:t>
                  </w:r>
                  <w:hyperlink r:id="rId17" w:history="1">
                    <w:r w:rsidRPr="00AE62AD">
                      <w:rPr>
                        <w:rStyle w:val="Hyperlink"/>
                        <w:color w:val="00204F"/>
                        <w:sz w:val="22"/>
                        <w:szCs w:val="22"/>
                        <w:lang w:val="en-GB"/>
                      </w:rPr>
                      <w:t>https://www.carlislediocese.org.uk/</w:t>
                    </w:r>
                  </w:hyperlink>
                  <w:r w:rsidRPr="00AE62AD">
                    <w:rPr>
                      <w:color w:val="00204F"/>
                      <w:sz w:val="22"/>
                      <w:szCs w:val="22"/>
                      <w:lang w:val="en-GB"/>
                    </w:rPr>
                    <w:t xml:space="preserve"> </w:t>
                  </w:r>
                </w:p>
                <w:p w14:paraId="77F0654F" w14:textId="79170912" w:rsidR="00EF0DD6" w:rsidRPr="00AE62AD" w:rsidRDefault="00EF0DD6" w:rsidP="00EF0DD6">
                  <w:pPr>
                    <w:rPr>
                      <w:color w:val="00204F"/>
                      <w:sz w:val="22"/>
                      <w:szCs w:val="22"/>
                      <w:lang w:val="en-GB"/>
                    </w:rPr>
                  </w:pPr>
                  <w:r w:rsidRPr="00AE62AD">
                    <w:rPr>
                      <w:color w:val="00204F"/>
                      <w:sz w:val="22"/>
                      <w:szCs w:val="22"/>
                      <w:lang w:val="en-GB"/>
                    </w:rPr>
                    <w:t xml:space="preserve">God for All General:  </w:t>
                  </w:r>
                  <w:hyperlink r:id="rId18" w:history="1">
                    <w:r w:rsidRPr="00AE62AD">
                      <w:rPr>
                        <w:rStyle w:val="Hyperlink"/>
                        <w:color w:val="00204F"/>
                        <w:sz w:val="22"/>
                        <w:szCs w:val="22"/>
                        <w:lang w:val="en-GB"/>
                      </w:rPr>
                      <w:t>www.godforall.org.uk</w:t>
                    </w:r>
                  </w:hyperlink>
                </w:p>
                <w:p w14:paraId="5C6B8521" w14:textId="5CDBAE1C" w:rsidR="00EF0DD6" w:rsidRPr="00AE62AD" w:rsidRDefault="00EF0DD6" w:rsidP="00EF0DD6">
                  <w:pPr>
                    <w:rPr>
                      <w:color w:val="00204F"/>
                      <w:sz w:val="22"/>
                      <w:szCs w:val="22"/>
                      <w:lang w:val="en-GB"/>
                    </w:rPr>
                  </w:pPr>
                  <w:r w:rsidRPr="00AE62AD">
                    <w:rPr>
                      <w:color w:val="00204F"/>
                      <w:sz w:val="22"/>
                      <w:szCs w:val="22"/>
                      <w:lang w:val="en-GB"/>
                    </w:rPr>
                    <w:t xml:space="preserve">Network Youth Church: </w:t>
                  </w:r>
                  <w:hyperlink r:id="rId19" w:history="1">
                    <w:r w:rsidRPr="00AE62AD">
                      <w:rPr>
                        <w:rStyle w:val="Hyperlink"/>
                        <w:color w:val="00204F"/>
                        <w:sz w:val="22"/>
                        <w:szCs w:val="22"/>
                        <w:lang w:val="en-GB"/>
                      </w:rPr>
                      <w:t>https://www.networkyouthchurch.org.uk/</w:t>
                    </w:r>
                  </w:hyperlink>
                  <w:r w:rsidRPr="00AE62AD">
                    <w:rPr>
                      <w:color w:val="00204F"/>
                      <w:sz w:val="22"/>
                      <w:szCs w:val="22"/>
                      <w:lang w:val="en-GB"/>
                    </w:rPr>
                    <w:t xml:space="preserve"> </w:t>
                  </w:r>
                </w:p>
                <w:p w14:paraId="23DF1F87" w14:textId="74D0D8DF" w:rsidR="00EF0DD6" w:rsidRPr="00AE62AD" w:rsidRDefault="00EF0DD6" w:rsidP="00EF0DD6">
                  <w:pPr>
                    <w:rPr>
                      <w:color w:val="00204F"/>
                      <w:sz w:val="22"/>
                      <w:szCs w:val="22"/>
                      <w:lang w:val="en-GB"/>
                    </w:rPr>
                  </w:pPr>
                  <w:r w:rsidRPr="00AE62AD">
                    <w:rPr>
                      <w:color w:val="00204F"/>
                      <w:sz w:val="22"/>
                      <w:szCs w:val="22"/>
                      <w:lang w:val="en-GB"/>
                    </w:rPr>
                    <w:t xml:space="preserve">Northern Young Leaders Project: </w:t>
                  </w:r>
                  <w:hyperlink r:id="rId20" w:history="1">
                    <w:r w:rsidRPr="00AE62AD">
                      <w:rPr>
                        <w:rStyle w:val="Hyperlink"/>
                        <w:color w:val="00204F"/>
                        <w:sz w:val="22"/>
                        <w:szCs w:val="22"/>
                        <w:lang w:val="en-GB"/>
                      </w:rPr>
                      <w:t>https://nylp.co.uk/</w:t>
                    </w:r>
                  </w:hyperlink>
                  <w:r w:rsidRPr="00AE62AD">
                    <w:rPr>
                      <w:color w:val="00204F"/>
                      <w:sz w:val="22"/>
                      <w:szCs w:val="22"/>
                      <w:lang w:val="en-GB"/>
                    </w:rPr>
                    <w:t xml:space="preserve"> </w:t>
                  </w:r>
                </w:p>
                <w:p w14:paraId="41C93E08" w14:textId="48169FF6" w:rsidR="00EF0DD6" w:rsidRPr="00AE62AD" w:rsidRDefault="00EF0DD6" w:rsidP="00EF0DD6">
                  <w:pPr>
                    <w:rPr>
                      <w:color w:val="00204F"/>
                      <w:sz w:val="22"/>
                      <w:szCs w:val="22"/>
                      <w:lang w:val="en-GB"/>
                    </w:rPr>
                  </w:pPr>
                  <w:r w:rsidRPr="00AE62AD">
                    <w:rPr>
                      <w:color w:val="00204F"/>
                      <w:sz w:val="22"/>
                      <w:szCs w:val="22"/>
                      <w:lang w:val="en-GB"/>
                    </w:rPr>
                    <w:t xml:space="preserve">Ministry </w:t>
                  </w:r>
                  <w:r w:rsidRPr="00AE62AD">
                    <w:rPr>
                      <w:rStyle w:val="normaltextrun"/>
                      <w:rFonts w:ascii="Arial" w:hAnsi="Arial" w:cs="Arial"/>
                      <w:color w:val="00204F"/>
                      <w:sz w:val="22"/>
                      <w:szCs w:val="22"/>
                    </w:rPr>
                    <w:t xml:space="preserve">Experience Scheme: </w:t>
                  </w:r>
                  <w:hyperlink r:id="rId21" w:tgtFrame="_blank" w:history="1">
                    <w:r w:rsidRPr="00AE62AD">
                      <w:rPr>
                        <w:rStyle w:val="normaltextrun"/>
                        <w:rFonts w:ascii="Arial" w:hAnsi="Arial" w:cs="Arial"/>
                        <w:color w:val="00204F"/>
                        <w:sz w:val="22"/>
                        <w:szCs w:val="22"/>
                        <w:u w:val="single"/>
                      </w:rPr>
                      <w:t>https://www.churchofengland.org/life-events/vocations/ministry-experience-scheme</w:t>
                    </w:r>
                  </w:hyperlink>
                  <w:r w:rsidRPr="00AE62AD">
                    <w:rPr>
                      <w:rStyle w:val="normaltextrun"/>
                      <w:rFonts w:ascii="Arial" w:hAnsi="Arial" w:cs="Arial"/>
                      <w:color w:val="00204F"/>
                      <w:sz w:val="22"/>
                      <w:szCs w:val="22"/>
                    </w:rPr>
                    <w:t> </w:t>
                  </w:r>
                </w:p>
                <w:p w14:paraId="605D9764" w14:textId="0B1CD80E" w:rsidR="00EF0DD6" w:rsidRPr="00DE03B5" w:rsidRDefault="00920982" w:rsidP="002E23E9">
                  <w:pPr>
                    <w:tabs>
                      <w:tab w:val="left" w:pos="7735"/>
                    </w:tabs>
                    <w:rPr>
                      <w:sz w:val="22"/>
                      <w:szCs w:val="22"/>
                      <w:lang w:val="en-GB"/>
                    </w:rPr>
                  </w:pPr>
                  <w:r w:rsidRPr="00446D13">
                    <w:rPr>
                      <w:noProof/>
                      <w:lang w:val="en-GB"/>
                    </w:rPr>
                    <w:drawing>
                      <wp:anchor distT="0" distB="0" distL="114300" distR="114300" simplePos="0" relativeHeight="251658246" behindDoc="1" locked="0" layoutInCell="1" allowOverlap="1" wp14:anchorId="51831B7C" wp14:editId="4719120E">
                        <wp:simplePos x="0" y="0"/>
                        <wp:positionH relativeFrom="column">
                          <wp:posOffset>-136640</wp:posOffset>
                        </wp:positionH>
                        <wp:positionV relativeFrom="paragraph">
                          <wp:posOffset>69446</wp:posOffset>
                        </wp:positionV>
                        <wp:extent cx="2381885" cy="1685925"/>
                        <wp:effectExtent l="0" t="0" r="0" b="0"/>
                        <wp:wrapNone/>
                        <wp:docPr id="296451615" name="Picture 2" descr="A colorful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04394" name="Picture 2" descr="A colorful dots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81885" cy="1685925"/>
                                </a:xfrm>
                                <a:prstGeom prst="rect">
                                  <a:avLst/>
                                </a:prstGeom>
                              </pic:spPr>
                            </pic:pic>
                          </a:graphicData>
                        </a:graphic>
                        <wp14:sizeRelH relativeFrom="page">
                          <wp14:pctWidth>0</wp14:pctWidth>
                        </wp14:sizeRelH>
                        <wp14:sizeRelV relativeFrom="page">
                          <wp14:pctHeight>0</wp14:pctHeight>
                        </wp14:sizeRelV>
                      </wp:anchor>
                    </w:drawing>
                  </w:r>
                  <w:r w:rsidR="002E23E9">
                    <w:rPr>
                      <w:sz w:val="22"/>
                      <w:szCs w:val="22"/>
                      <w:lang w:val="en-GB"/>
                    </w:rPr>
                    <w:tab/>
                  </w:r>
                </w:p>
                <w:p w14:paraId="0185B30B" w14:textId="3BE354D6" w:rsidR="00EF0DD6" w:rsidRPr="00DE03B5" w:rsidRDefault="00EF0DD6" w:rsidP="00EF0DD6">
                  <w:pPr>
                    <w:spacing w:after="0"/>
                    <w:rPr>
                      <w:sz w:val="22"/>
                      <w:szCs w:val="22"/>
                      <w:lang w:val="en-GB"/>
                    </w:rPr>
                  </w:pPr>
                </w:p>
              </w:tc>
            </w:tr>
          </w:tbl>
          <w:p w14:paraId="07F1C4BB" w14:textId="55170356" w:rsidR="009D2C57" w:rsidRPr="00446D13" w:rsidRDefault="009D2C57" w:rsidP="009D2C57">
            <w:pPr>
              <w:rPr>
                <w:lang w:val="en-GB"/>
              </w:rPr>
            </w:pPr>
          </w:p>
          <w:p w14:paraId="6BADF3E9" w14:textId="2114749D" w:rsidR="0072088E" w:rsidRPr="00D51AC4" w:rsidRDefault="0072088E" w:rsidP="00D51AC4">
            <w:pPr>
              <w:rPr>
                <w:sz w:val="2"/>
                <w:szCs w:val="2"/>
                <w:lang w:val="en-GB"/>
              </w:rPr>
            </w:pPr>
          </w:p>
        </w:tc>
      </w:tr>
    </w:tbl>
    <w:p w14:paraId="302FBE63" w14:textId="299EEF91" w:rsidR="009B77D2" w:rsidRPr="00446D13" w:rsidRDefault="009B77D2" w:rsidP="007E04B4">
      <w:pPr>
        <w:rPr>
          <w:sz w:val="2"/>
          <w:szCs w:val="2"/>
          <w:lang w:val="en-GB"/>
        </w:rPr>
      </w:pPr>
    </w:p>
    <w:sectPr w:rsidR="009B77D2" w:rsidRPr="00446D13" w:rsidSect="00C4147F">
      <w:headerReference w:type="default" r:id="rId22"/>
      <w:footerReference w:type="default" r:id="rId23"/>
      <w:headerReference w:type="first" r:id="rId24"/>
      <w:footerReference w:type="first" r:id="rId25"/>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CFA69" w14:textId="77777777" w:rsidR="001B0746" w:rsidRDefault="001B0746" w:rsidP="007164F6">
      <w:pPr>
        <w:spacing w:after="0" w:line="240" w:lineRule="auto"/>
      </w:pPr>
      <w:r>
        <w:separator/>
      </w:r>
    </w:p>
  </w:endnote>
  <w:endnote w:type="continuationSeparator" w:id="0">
    <w:p w14:paraId="59EC3F7F" w14:textId="77777777" w:rsidR="001B0746" w:rsidRDefault="001B0746" w:rsidP="007164F6">
      <w:pPr>
        <w:spacing w:after="0" w:line="240" w:lineRule="auto"/>
      </w:pPr>
      <w:r>
        <w:continuationSeparator/>
      </w:r>
    </w:p>
  </w:endnote>
  <w:endnote w:type="continuationNotice" w:id="1">
    <w:p w14:paraId="3BD666D3" w14:textId="77777777" w:rsidR="001B0746" w:rsidRDefault="001B07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ExtraBold">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swald-Light">
    <w:altName w:val="Arial"/>
    <w:charset w:val="00"/>
    <w:family w:val="auto"/>
    <w:pitch w:val="variable"/>
    <w:sig w:usb0="00000001"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776D047A" w14:textId="77777777" w:rsidTr="007A7838">
      <w:trPr>
        <w:trHeight w:val="300"/>
      </w:trPr>
      <w:tc>
        <w:tcPr>
          <w:tcW w:w="3510" w:type="dxa"/>
        </w:tcPr>
        <w:p w14:paraId="4ADE1DFC" w14:textId="1F565246" w:rsidR="10E8E124" w:rsidRDefault="10E8E124" w:rsidP="007A7838">
          <w:pPr>
            <w:pStyle w:val="Header"/>
            <w:ind w:left="-115"/>
            <w:jc w:val="left"/>
          </w:pPr>
        </w:p>
      </w:tc>
      <w:tc>
        <w:tcPr>
          <w:tcW w:w="3510" w:type="dxa"/>
        </w:tcPr>
        <w:p w14:paraId="2D8CD55F" w14:textId="5C3420D8" w:rsidR="10E8E124" w:rsidRDefault="10E8E124" w:rsidP="007A7838">
          <w:pPr>
            <w:pStyle w:val="Header"/>
            <w:jc w:val="center"/>
          </w:pPr>
        </w:p>
      </w:tc>
      <w:tc>
        <w:tcPr>
          <w:tcW w:w="3510" w:type="dxa"/>
        </w:tcPr>
        <w:p w14:paraId="54D12634" w14:textId="7E9F49D1" w:rsidR="10E8E124" w:rsidRDefault="10E8E124" w:rsidP="007A7838">
          <w:pPr>
            <w:pStyle w:val="Header"/>
            <w:ind w:right="-115"/>
          </w:pPr>
        </w:p>
      </w:tc>
    </w:tr>
  </w:tbl>
  <w:p w14:paraId="3E274924" w14:textId="3FDFC2BF" w:rsidR="10E8E124" w:rsidRDefault="008F55E6" w:rsidP="007A7838">
    <w:pPr>
      <w:pStyle w:val="Footer"/>
    </w:pPr>
    <w:r w:rsidRPr="00446D13">
      <w:rPr>
        <w:noProof/>
        <w:lang w:val="en-GB"/>
      </w:rPr>
      <w:drawing>
        <wp:anchor distT="0" distB="0" distL="114300" distR="114300" simplePos="0" relativeHeight="251658242" behindDoc="1" locked="0" layoutInCell="1" allowOverlap="1" wp14:anchorId="18D25C65" wp14:editId="48698DCA">
          <wp:simplePos x="0" y="0"/>
          <wp:positionH relativeFrom="column">
            <wp:posOffset>6209478</wp:posOffset>
          </wp:positionH>
          <wp:positionV relativeFrom="page">
            <wp:posOffset>8599805</wp:posOffset>
          </wp:positionV>
          <wp:extent cx="686621" cy="1251562"/>
          <wp:effectExtent l="0" t="0" r="0" b="6350"/>
          <wp:wrapNone/>
          <wp:docPr id="831220938" name="Picture 83122093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621" cy="125156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295ED32F" w14:textId="77777777" w:rsidTr="007A7838">
      <w:trPr>
        <w:trHeight w:val="300"/>
      </w:trPr>
      <w:tc>
        <w:tcPr>
          <w:tcW w:w="3510" w:type="dxa"/>
        </w:tcPr>
        <w:p w14:paraId="27762CF1" w14:textId="1EB891E4" w:rsidR="10E8E124" w:rsidRDefault="10E8E124" w:rsidP="007A7838">
          <w:pPr>
            <w:pStyle w:val="Header"/>
            <w:ind w:left="-115"/>
            <w:jc w:val="left"/>
          </w:pPr>
        </w:p>
      </w:tc>
      <w:tc>
        <w:tcPr>
          <w:tcW w:w="3510" w:type="dxa"/>
        </w:tcPr>
        <w:p w14:paraId="4CDD3913" w14:textId="064F3624" w:rsidR="10E8E124" w:rsidRDefault="10E8E124" w:rsidP="007A7838">
          <w:pPr>
            <w:pStyle w:val="Header"/>
            <w:jc w:val="center"/>
          </w:pPr>
        </w:p>
      </w:tc>
      <w:tc>
        <w:tcPr>
          <w:tcW w:w="3510" w:type="dxa"/>
        </w:tcPr>
        <w:p w14:paraId="13CC27AF" w14:textId="7D790358" w:rsidR="10E8E124" w:rsidRDefault="10E8E124" w:rsidP="007A7838">
          <w:pPr>
            <w:pStyle w:val="Header"/>
            <w:ind w:right="-115"/>
          </w:pPr>
        </w:p>
      </w:tc>
    </w:tr>
  </w:tbl>
  <w:p w14:paraId="7D862044" w14:textId="48AE662F" w:rsidR="10E8E124" w:rsidRDefault="10E8E124" w:rsidP="007A7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C616C" w14:textId="77777777" w:rsidR="001B0746" w:rsidRDefault="001B0746" w:rsidP="007164F6">
      <w:pPr>
        <w:spacing w:after="0" w:line="240" w:lineRule="auto"/>
      </w:pPr>
      <w:r>
        <w:separator/>
      </w:r>
    </w:p>
  </w:footnote>
  <w:footnote w:type="continuationSeparator" w:id="0">
    <w:p w14:paraId="0E4D4A4C" w14:textId="77777777" w:rsidR="001B0746" w:rsidRDefault="001B0746" w:rsidP="007164F6">
      <w:pPr>
        <w:spacing w:after="0" w:line="240" w:lineRule="auto"/>
      </w:pPr>
      <w:r>
        <w:continuationSeparator/>
      </w:r>
    </w:p>
  </w:footnote>
  <w:footnote w:type="continuationNotice" w:id="1">
    <w:p w14:paraId="04D98632" w14:textId="77777777" w:rsidR="001B0746" w:rsidRDefault="001B07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56"/>
      <w:gridCol w:w="5282"/>
    </w:tblGrid>
    <w:tr w:rsidR="00116286" w:rsidRPr="00CC5585" w14:paraId="5319DF3B" w14:textId="77777777" w:rsidTr="00116286">
      <w:trPr>
        <w:cantSplit/>
        <w:trHeight w:hRule="exact" w:val="864"/>
      </w:trPr>
      <w:tc>
        <w:tcPr>
          <w:tcW w:w="5395" w:type="dxa"/>
          <w:vAlign w:val="center"/>
        </w:tcPr>
        <w:p w14:paraId="479D2EC3" w14:textId="3D72DE36" w:rsidR="00116286" w:rsidRDefault="008F55E6" w:rsidP="00C6115B">
          <w:pPr>
            <w:pStyle w:val="Header"/>
            <w:jc w:val="left"/>
          </w:pPr>
          <w:r w:rsidRPr="00446D13">
            <w:rPr>
              <w:noProof/>
              <w:lang w:val="en-GB"/>
            </w:rPr>
            <w:drawing>
              <wp:anchor distT="0" distB="0" distL="114300" distR="114300" simplePos="0" relativeHeight="251658241" behindDoc="0" locked="0" layoutInCell="1" allowOverlap="1" wp14:anchorId="7AC38E9D" wp14:editId="6CE2BCE7">
                <wp:simplePos x="0" y="0"/>
                <wp:positionH relativeFrom="column">
                  <wp:posOffset>-80645</wp:posOffset>
                </wp:positionH>
                <wp:positionV relativeFrom="page">
                  <wp:posOffset>-72390</wp:posOffset>
                </wp:positionV>
                <wp:extent cx="861060" cy="609600"/>
                <wp:effectExtent l="0" t="0" r="0" b="0"/>
                <wp:wrapNone/>
                <wp:docPr id="213021131" name="Picture 1" descr="A colorful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532" name="Picture 1" descr="A colorful dot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61060" cy="609600"/>
                        </a:xfrm>
                        <a:prstGeom prst="rect">
                          <a:avLst/>
                        </a:prstGeom>
                      </pic:spPr>
                    </pic:pic>
                  </a:graphicData>
                </a:graphic>
                <wp14:sizeRelH relativeFrom="page">
                  <wp14:pctWidth>0</wp14:pctWidth>
                </wp14:sizeRelH>
                <wp14:sizeRelV relativeFrom="page">
                  <wp14:pctHeight>0</wp14:pctHeight>
                </wp14:sizeRelV>
              </wp:anchor>
            </w:drawing>
          </w:r>
        </w:p>
      </w:tc>
      <w:tc>
        <w:tcPr>
          <w:tcW w:w="5395" w:type="dxa"/>
          <w:vAlign w:val="center"/>
        </w:tcPr>
        <w:p w14:paraId="4E133D0C" w14:textId="19B52C3C" w:rsidR="00761283" w:rsidRPr="00CC5585" w:rsidRDefault="00D51AC4" w:rsidP="00761283">
          <w:pPr>
            <w:pStyle w:val="Header"/>
          </w:pPr>
          <w:r>
            <w:t>Trainee</w:t>
          </w:r>
          <w:r w:rsidR="00744B34">
            <w:t xml:space="preserve"> </w:t>
          </w:r>
          <w:r w:rsidR="00AA1BDF">
            <w:t>Network Youth Church Lead</w:t>
          </w:r>
        </w:p>
      </w:tc>
    </w:tr>
  </w:tbl>
  <w:p w14:paraId="5BB735DD" w14:textId="77777777" w:rsidR="00AA1BDF" w:rsidRDefault="00AA1BDF" w:rsidP="00AA1BD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2AFE" w14:textId="4757089D" w:rsidR="007164F6" w:rsidRDefault="005855C0" w:rsidP="00116286">
    <w:pPr>
      <w:pStyle w:val="Header"/>
    </w:pPr>
    <w:r>
      <w:rPr>
        <w:noProof/>
      </w:rPr>
      <w:drawing>
        <wp:anchor distT="0" distB="0" distL="114300" distR="114300" simplePos="0" relativeHeight="251658243" behindDoc="1" locked="0" layoutInCell="1" allowOverlap="1" wp14:anchorId="4A441BDB" wp14:editId="1F8CFB5E">
          <wp:simplePos x="0" y="0"/>
          <wp:positionH relativeFrom="column">
            <wp:posOffset>-567279</wp:posOffset>
          </wp:positionH>
          <wp:positionV relativeFrom="paragraph">
            <wp:posOffset>-519953</wp:posOffset>
          </wp:positionV>
          <wp:extent cx="9671311" cy="6796625"/>
          <wp:effectExtent l="0" t="0" r="0" b="0"/>
          <wp:wrapNone/>
          <wp:docPr id="1753523239"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23239" name="Picture 8" descr="A group of people posing for a phot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677057" cy="6800663"/>
                  </a:xfrm>
                  <a:prstGeom prst="rect">
                    <a:avLst/>
                  </a:prstGeom>
                </pic:spPr>
              </pic:pic>
            </a:graphicData>
          </a:graphic>
          <wp14:sizeRelH relativeFrom="page">
            <wp14:pctWidth>0</wp14:pctWidth>
          </wp14:sizeRelH>
          <wp14:sizeRelV relativeFrom="page">
            <wp14:pctHeight>0</wp14:pctHeight>
          </wp14:sizeRelV>
        </wp:anchor>
      </w:drawing>
    </w:r>
    <w:r w:rsidR="008F55E6">
      <w:rPr>
        <w:noProof/>
      </w:rPr>
      <mc:AlternateContent>
        <mc:Choice Requires="wpg">
          <w:drawing>
            <wp:anchor distT="0" distB="0" distL="114300" distR="114300" simplePos="0" relativeHeight="251658240" behindDoc="0" locked="0" layoutInCell="1" allowOverlap="1" wp14:anchorId="0EA7EADA" wp14:editId="426040AD">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0" y="129896"/>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35E22FC5">
            <v:group id="Group 46" style="position:absolute;margin-left:43.2pt;margin-top:0;width:240.4pt;height:443.95pt;z-index:251658240;mso-width-percent:392;mso-height-percent:560;mso-position-horizontal-relative:page;mso-position-vertical:top;mso-position-vertical-relative:page;mso-width-percent:392;mso-height-percent:560" alt="&quot;&quot;" coordsize="30530,56381" o:spid="_x0000_s1026" w14:anchorId="07A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590wMAALMPAAAOAAAAZHJzL2Uyb0RvYy54bWzsV9uO2zYQfS/QfyD4WKArybIt2VhvUCTd&#10;RYG0DZDtB9AUdUElkSVpy9uvzwx1WdnxZeNk81D0xRLFo+HwzOEc6/bNrirJVmhTyHpFgxufElFz&#10;mRR1tqJ/Pd7/HFNiLKsTVsparOiTMPTN3Y8/3DZqKSYyl2UiNIEgtVk2akVza9XS8wzPRcXMjVSi&#10;hslU6opZGOrMSzRrIHpVehPfn3uN1InSkgtj4Om7dpLeufhpKrj9M02NsKRcUcjNul/tftf4693d&#10;smWmmcoL3qXBrsiiYkUNiw6h3jHLyEYXn4WqCq6lkam94bLyZJoWXLg9wG4C/2A3D1pulNtLtmwy&#10;NdAE1B7wdHVY/sf2QauP6oMGJhqVARduhHvZpbrCK2RJdo6yp4EysbOEw8PQn4V+DMxymJvNwziY&#10;z1pSeQ7Mf/Yez3+98KbXL+ztpdMoEIh55sB8HQcfc6aEo9YsgYMPmhTJik4pqVkFMr3XQqDoyBQ3&#10;g2sDCFlCPox6L/nfBiYgxdEMDgxgyLr5XSYQhW2sdKr4GiYHPtiSb4x9ENIVhW3fG9uqN4E7p72k&#10;y/4R6pFWJQj5J49MYz8iDV7iTu0DLBjBfJKTOI4Wh5jJHuZ4nHAPczwOUDuk5J/IZzbCRIswPpHS&#10;fASbTP3wRLRoBIOdnYoGDWpI7AxXixHsTG7BS6k/xT2UO+sLyvK+xnxXd0WGO8KwufpOWUoaPGNY&#10;cTiAjwGWD0IAChVxAgw1RXD4IjAUDsHuVF+MDKVBcPSiyMA8gp3kLkZGYhEd7G2xfa2jRkO3P+zz&#10;mhLo8+tW1YpZZBSZwVvSwInHY0HyFXXax5lKbsWjdBiL1KIm3NLOLGDBZ0BZj4Ftgj2qn+uvygVr&#10;MaifjqF+ur+2MFS1WxN1exY5ZHcx5oA8zJCX0ohWNsiK08/AFBI86jpGlkVyX5Ql8uNMWrwtNdky&#10;sFfGuahtX549ZOnUWEt8s10Jn7juiQ2z7bBrmTxB89SyNWn4UwE3udT/UtKAQa+o+WfDtKCk/K2G&#10;7r8IplOg07rBdBZNYKDHM+vxDKs5hFpRS+H04O1b2/4L2ChdZDmsFLjzVMtfoGmnBbZWl1+bVTcA&#10;A2pzfXUngoN04ETuAO75zTdzomCyiBfz9owcN/aZHy0WvXB6NxsL41XsaB45+8WO2DvbVXZ0JM4X&#10;21EUhmhHR0JdY0fz6FS0a+zodG7X21G3UTj//9vREb99dTtC/r+XHYF+zprMsx2Bbs8iB5OJLsUc&#10;kH1X6R3wW9nROvvvW5H7RIIvQ+fZ3VcsfnqOx866nr+17z4BAAD//wMAUEsDBBQABgAIAAAAIQAy&#10;VHdV3QAAAAcBAAAPAAAAZHJzL2Rvd25yZXYueG1sTI9BS8QwEIXvgv8hjOBF3NRlbWttusiC6MGL&#10;q4jHpBmb0iYpSdqt/97xpMc37/HeN/V+tSNbMMTeOwE3mwwYutbr3nUC3t8er0tgMUmn5egdCvjG&#10;CPvm/KyWlfYn94rLMXWMSlyspACT0lRxHluDVsaNn9CR9+WDlYlk6LgO8kTlduTbLMu5lb2jBSMn&#10;PBhsh+NsBXwWy+HZt7NRT2G42qkXNXwMSojLi/XhHljCNf2F4Ref0KEhJuVnpyMbBZT5jpIC6CFy&#10;b/NiC0zRuSzugDc1/8/f/AAAAP//AwBQSwECLQAUAAYACAAAACEAtoM4kv4AAADhAQAAEwAAAAAA&#10;AAAAAAAAAAAAAAAAW0NvbnRlbnRfVHlwZXNdLnhtbFBLAQItABQABgAIAAAAIQA4/SH/1gAAAJQB&#10;AAALAAAAAAAAAAAAAAAAAC8BAABfcmVscy8ucmVsc1BLAQItABQABgAIAAAAIQCZpf590wMAALMP&#10;AAAOAAAAAAAAAAAAAAAAAC4CAABkcnMvZTJvRG9jLnhtbFBLAQItABQABgAIAAAAIQAyVHdV3QAA&#10;AAcBAAAPAAAAAAAAAAAAAAAAAC0GAABkcnMvZG93bnJldi54bWxQSwUGAAAAAAQABADzAAAANwcA&#10;AAAA&#10;">
              <v:shape id="Freeform 4" style="position:absolute;width:30530;height:56381;visibility:visible;mso-wrap-style:square;v-text-anchor:top" coordsize="4808,8879" o:spid="_x0000_s1027" fillcolor="#ddd [3204]" stroked="f" path="m4807,l,,,7938r2403,940l4807,7938,48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v:path arrowok="t" o:connecttype="custom" o:connectlocs="3052445,0;0,0;0,5040630;1525905,5637530;3052445,5040630;3052445,0" o:connectangles="0,0,0,0,0,0"/>
              </v:shape>
              <v:shape id="Freeform 5" style="position:absolute;top:1298;width:30530;height:55080;visibility:visible;mso-wrap-style:square;v-text-anchor:top" coordsize="4808,8674" o:spid="_x0000_s1028" fillcolor="white [3212]" stroked="f" path="m4807,l,,,7733r2403,940l4807,7733,48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v:path arrowok="t" o:connecttype="custom" o:connectlocs="3052445,0;0,0;0,4910455;1525905,5507355;3052445,4910455;3052445,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B98"/>
    <w:multiLevelType w:val="hybridMultilevel"/>
    <w:tmpl w:val="FD1A5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292C29"/>
    <w:multiLevelType w:val="hybridMultilevel"/>
    <w:tmpl w:val="A014AA46"/>
    <w:lvl w:ilvl="0" w:tplc="9958526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5F75CA"/>
    <w:multiLevelType w:val="hybridMultilevel"/>
    <w:tmpl w:val="C0B2E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6B1E8F"/>
    <w:multiLevelType w:val="hybridMultilevel"/>
    <w:tmpl w:val="EF485E6A"/>
    <w:lvl w:ilvl="0" w:tplc="A56E0CCA">
      <w:start w:val="1"/>
      <w:numFmt w:val="bullet"/>
      <w:lvlText w:val=""/>
      <w:lvlJc w:val="left"/>
      <w:pPr>
        <w:ind w:left="357" w:hanging="357"/>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4A7B1643"/>
    <w:multiLevelType w:val="hybridMultilevel"/>
    <w:tmpl w:val="D90401AC"/>
    <w:lvl w:ilvl="0" w:tplc="6972BDDC">
      <w:start w:val="1"/>
      <w:numFmt w:val="bullet"/>
      <w:lvlText w:val=""/>
      <w:lvlJc w:val="left"/>
      <w:pPr>
        <w:ind w:left="357" w:hanging="357"/>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58E05D5E"/>
    <w:multiLevelType w:val="hybridMultilevel"/>
    <w:tmpl w:val="3864CF6A"/>
    <w:lvl w:ilvl="0" w:tplc="7568B628">
      <w:start w:val="1"/>
      <w:numFmt w:val="bullet"/>
      <w:lvlText w:val=""/>
      <w:lvlJc w:val="left"/>
      <w:pPr>
        <w:ind w:left="357" w:hanging="357"/>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5C795490"/>
    <w:multiLevelType w:val="hybridMultilevel"/>
    <w:tmpl w:val="D6809F4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7985A87"/>
    <w:multiLevelType w:val="hybridMultilevel"/>
    <w:tmpl w:val="7FD0D21A"/>
    <w:lvl w:ilvl="0" w:tplc="B458124A">
      <w:start w:val="1"/>
      <w:numFmt w:val="bullet"/>
      <w:lvlText w:val=""/>
      <w:lvlJc w:val="left"/>
      <w:pPr>
        <w:ind w:left="357" w:hanging="357"/>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2061008154">
    <w:abstractNumId w:val="2"/>
  </w:num>
  <w:num w:numId="2" w16cid:durableId="2123307393">
    <w:abstractNumId w:val="6"/>
  </w:num>
  <w:num w:numId="3" w16cid:durableId="754400776">
    <w:abstractNumId w:val="0"/>
  </w:num>
  <w:num w:numId="4" w16cid:durableId="1300308278">
    <w:abstractNumId w:val="1"/>
  </w:num>
  <w:num w:numId="5" w16cid:durableId="199321122">
    <w:abstractNumId w:val="3"/>
  </w:num>
  <w:num w:numId="6" w16cid:durableId="682822814">
    <w:abstractNumId w:val="7"/>
  </w:num>
  <w:num w:numId="7" w16cid:durableId="440954284">
    <w:abstractNumId w:val="5"/>
  </w:num>
  <w:num w:numId="8" w16cid:durableId="108044331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1A81"/>
    <w:rsid w:val="00001D03"/>
    <w:rsid w:val="00004C4A"/>
    <w:rsid w:val="00006821"/>
    <w:rsid w:val="00011624"/>
    <w:rsid w:val="00013DF1"/>
    <w:rsid w:val="00013E73"/>
    <w:rsid w:val="00014BA7"/>
    <w:rsid w:val="0001547C"/>
    <w:rsid w:val="00015FFE"/>
    <w:rsid w:val="00017576"/>
    <w:rsid w:val="000227A1"/>
    <w:rsid w:val="00022C86"/>
    <w:rsid w:val="000249AC"/>
    <w:rsid w:val="00025C59"/>
    <w:rsid w:val="000262A8"/>
    <w:rsid w:val="0002643C"/>
    <w:rsid w:val="00027902"/>
    <w:rsid w:val="00031B17"/>
    <w:rsid w:val="00032669"/>
    <w:rsid w:val="00034D69"/>
    <w:rsid w:val="00036E71"/>
    <w:rsid w:val="00036F5A"/>
    <w:rsid w:val="00040701"/>
    <w:rsid w:val="00041903"/>
    <w:rsid w:val="000426D6"/>
    <w:rsid w:val="00042A81"/>
    <w:rsid w:val="0004347A"/>
    <w:rsid w:val="000454F4"/>
    <w:rsid w:val="00046F88"/>
    <w:rsid w:val="00051148"/>
    <w:rsid w:val="00054932"/>
    <w:rsid w:val="00055C54"/>
    <w:rsid w:val="000571E0"/>
    <w:rsid w:val="000619BA"/>
    <w:rsid w:val="00063F33"/>
    <w:rsid w:val="000648D8"/>
    <w:rsid w:val="00065560"/>
    <w:rsid w:val="00067186"/>
    <w:rsid w:val="00067390"/>
    <w:rsid w:val="00067CD6"/>
    <w:rsid w:val="00070A27"/>
    <w:rsid w:val="00070F08"/>
    <w:rsid w:val="00073C7F"/>
    <w:rsid w:val="00073DDF"/>
    <w:rsid w:val="0007470D"/>
    <w:rsid w:val="000749F1"/>
    <w:rsid w:val="0007575B"/>
    <w:rsid w:val="00075DE6"/>
    <w:rsid w:val="00076470"/>
    <w:rsid w:val="00076636"/>
    <w:rsid w:val="00077228"/>
    <w:rsid w:val="00077D57"/>
    <w:rsid w:val="00077F35"/>
    <w:rsid w:val="00083DC8"/>
    <w:rsid w:val="00083F3D"/>
    <w:rsid w:val="000870EC"/>
    <w:rsid w:val="00091718"/>
    <w:rsid w:val="0009603A"/>
    <w:rsid w:val="00096937"/>
    <w:rsid w:val="000A01CC"/>
    <w:rsid w:val="000A1042"/>
    <w:rsid w:val="000A2F75"/>
    <w:rsid w:val="000B0C13"/>
    <w:rsid w:val="000B22EC"/>
    <w:rsid w:val="000B41F4"/>
    <w:rsid w:val="000B5BF4"/>
    <w:rsid w:val="000B5E99"/>
    <w:rsid w:val="000B62C9"/>
    <w:rsid w:val="000B7AC7"/>
    <w:rsid w:val="000B7B19"/>
    <w:rsid w:val="000C2788"/>
    <w:rsid w:val="000C4062"/>
    <w:rsid w:val="000C4347"/>
    <w:rsid w:val="000C4B77"/>
    <w:rsid w:val="000C55F7"/>
    <w:rsid w:val="000D021E"/>
    <w:rsid w:val="000D0497"/>
    <w:rsid w:val="000D4229"/>
    <w:rsid w:val="000D6127"/>
    <w:rsid w:val="000D7B41"/>
    <w:rsid w:val="000E0E4C"/>
    <w:rsid w:val="000E3CF8"/>
    <w:rsid w:val="000E43A0"/>
    <w:rsid w:val="000E4DE4"/>
    <w:rsid w:val="000E52D9"/>
    <w:rsid w:val="000F04A3"/>
    <w:rsid w:val="000F04B9"/>
    <w:rsid w:val="000F36DE"/>
    <w:rsid w:val="000F56CD"/>
    <w:rsid w:val="000F6037"/>
    <w:rsid w:val="000F6401"/>
    <w:rsid w:val="0010265A"/>
    <w:rsid w:val="00103556"/>
    <w:rsid w:val="00104F4A"/>
    <w:rsid w:val="001068E9"/>
    <w:rsid w:val="001105F8"/>
    <w:rsid w:val="00110C33"/>
    <w:rsid w:val="001118A8"/>
    <w:rsid w:val="00112F80"/>
    <w:rsid w:val="00116286"/>
    <w:rsid w:val="00117189"/>
    <w:rsid w:val="00121AC7"/>
    <w:rsid w:val="00121C9E"/>
    <w:rsid w:val="00122507"/>
    <w:rsid w:val="001243FC"/>
    <w:rsid w:val="00125525"/>
    <w:rsid w:val="0012638B"/>
    <w:rsid w:val="00127C58"/>
    <w:rsid w:val="00131889"/>
    <w:rsid w:val="00140248"/>
    <w:rsid w:val="0014306E"/>
    <w:rsid w:val="00145E2A"/>
    <w:rsid w:val="001461DF"/>
    <w:rsid w:val="0015150E"/>
    <w:rsid w:val="001516FA"/>
    <w:rsid w:val="00156CF5"/>
    <w:rsid w:val="0015714F"/>
    <w:rsid w:val="001571B3"/>
    <w:rsid w:val="00157607"/>
    <w:rsid w:val="00157744"/>
    <w:rsid w:val="00157A70"/>
    <w:rsid w:val="00160899"/>
    <w:rsid w:val="00166B94"/>
    <w:rsid w:val="001708E8"/>
    <w:rsid w:val="00170B0E"/>
    <w:rsid w:val="0017207E"/>
    <w:rsid w:val="00172915"/>
    <w:rsid w:val="00176B2F"/>
    <w:rsid w:val="001847F3"/>
    <w:rsid w:val="0018485D"/>
    <w:rsid w:val="00191A8B"/>
    <w:rsid w:val="00192F8E"/>
    <w:rsid w:val="001940FC"/>
    <w:rsid w:val="001A597B"/>
    <w:rsid w:val="001A71FB"/>
    <w:rsid w:val="001B0746"/>
    <w:rsid w:val="001B0852"/>
    <w:rsid w:val="001B391F"/>
    <w:rsid w:val="001B5209"/>
    <w:rsid w:val="001C2791"/>
    <w:rsid w:val="001C3869"/>
    <w:rsid w:val="001C6B68"/>
    <w:rsid w:val="001C7901"/>
    <w:rsid w:val="001D0833"/>
    <w:rsid w:val="001D3C05"/>
    <w:rsid w:val="001D45D1"/>
    <w:rsid w:val="001D49B9"/>
    <w:rsid w:val="001E090E"/>
    <w:rsid w:val="001E4746"/>
    <w:rsid w:val="001E494F"/>
    <w:rsid w:val="001F1296"/>
    <w:rsid w:val="001F4BAA"/>
    <w:rsid w:val="00200869"/>
    <w:rsid w:val="00200BB4"/>
    <w:rsid w:val="0020229F"/>
    <w:rsid w:val="00203F7A"/>
    <w:rsid w:val="00204236"/>
    <w:rsid w:val="0020437E"/>
    <w:rsid w:val="00204DDA"/>
    <w:rsid w:val="00204E37"/>
    <w:rsid w:val="00205AD5"/>
    <w:rsid w:val="00210F2B"/>
    <w:rsid w:val="0021171B"/>
    <w:rsid w:val="00211AD9"/>
    <w:rsid w:val="002132AB"/>
    <w:rsid w:val="00214B75"/>
    <w:rsid w:val="00215F15"/>
    <w:rsid w:val="002161F0"/>
    <w:rsid w:val="00222996"/>
    <w:rsid w:val="00222D35"/>
    <w:rsid w:val="00222E16"/>
    <w:rsid w:val="00223E0A"/>
    <w:rsid w:val="002249F5"/>
    <w:rsid w:val="002251B5"/>
    <w:rsid w:val="002253AC"/>
    <w:rsid w:val="00225479"/>
    <w:rsid w:val="00225545"/>
    <w:rsid w:val="00225C03"/>
    <w:rsid w:val="00226E0F"/>
    <w:rsid w:val="00227E17"/>
    <w:rsid w:val="00231908"/>
    <w:rsid w:val="00231B80"/>
    <w:rsid w:val="00232DB6"/>
    <w:rsid w:val="0023395C"/>
    <w:rsid w:val="00236A1A"/>
    <w:rsid w:val="00237A44"/>
    <w:rsid w:val="00241275"/>
    <w:rsid w:val="0024127E"/>
    <w:rsid w:val="00241DB2"/>
    <w:rsid w:val="00243AFC"/>
    <w:rsid w:val="00243C4E"/>
    <w:rsid w:val="00244551"/>
    <w:rsid w:val="00244607"/>
    <w:rsid w:val="00245712"/>
    <w:rsid w:val="002528F9"/>
    <w:rsid w:val="00257105"/>
    <w:rsid w:val="0026042D"/>
    <w:rsid w:val="00261E40"/>
    <w:rsid w:val="00266A5E"/>
    <w:rsid w:val="00266DF3"/>
    <w:rsid w:val="0027039B"/>
    <w:rsid w:val="00270E97"/>
    <w:rsid w:val="00275AF5"/>
    <w:rsid w:val="0028182E"/>
    <w:rsid w:val="0028288D"/>
    <w:rsid w:val="0028529F"/>
    <w:rsid w:val="002866AB"/>
    <w:rsid w:val="00286864"/>
    <w:rsid w:val="002908AD"/>
    <w:rsid w:val="002937A0"/>
    <w:rsid w:val="00294686"/>
    <w:rsid w:val="002A102B"/>
    <w:rsid w:val="002A2D2E"/>
    <w:rsid w:val="002A3007"/>
    <w:rsid w:val="002A35F9"/>
    <w:rsid w:val="002A5A75"/>
    <w:rsid w:val="002A5CA6"/>
    <w:rsid w:val="002A639C"/>
    <w:rsid w:val="002A6B34"/>
    <w:rsid w:val="002A75F9"/>
    <w:rsid w:val="002A7B07"/>
    <w:rsid w:val="002A7FE4"/>
    <w:rsid w:val="002B0900"/>
    <w:rsid w:val="002B131A"/>
    <w:rsid w:val="002B1979"/>
    <w:rsid w:val="002B2E1B"/>
    <w:rsid w:val="002C02BD"/>
    <w:rsid w:val="002C3BAA"/>
    <w:rsid w:val="002C4C0B"/>
    <w:rsid w:val="002C508B"/>
    <w:rsid w:val="002D1949"/>
    <w:rsid w:val="002D41E5"/>
    <w:rsid w:val="002D4A3F"/>
    <w:rsid w:val="002D658A"/>
    <w:rsid w:val="002D7127"/>
    <w:rsid w:val="002E1111"/>
    <w:rsid w:val="002E23E9"/>
    <w:rsid w:val="002E2ADA"/>
    <w:rsid w:val="002E6341"/>
    <w:rsid w:val="002E6FA9"/>
    <w:rsid w:val="002E7BC4"/>
    <w:rsid w:val="002F050C"/>
    <w:rsid w:val="002F06B2"/>
    <w:rsid w:val="002F15A8"/>
    <w:rsid w:val="002F15C5"/>
    <w:rsid w:val="002F22E1"/>
    <w:rsid w:val="002F5EA1"/>
    <w:rsid w:val="002F646E"/>
    <w:rsid w:val="0030135D"/>
    <w:rsid w:val="00303061"/>
    <w:rsid w:val="00304F6D"/>
    <w:rsid w:val="003102A2"/>
    <w:rsid w:val="00310C2C"/>
    <w:rsid w:val="0031294F"/>
    <w:rsid w:val="00313CAB"/>
    <w:rsid w:val="00314C33"/>
    <w:rsid w:val="00314EA3"/>
    <w:rsid w:val="00315AF6"/>
    <w:rsid w:val="00321F70"/>
    <w:rsid w:val="00322082"/>
    <w:rsid w:val="003231AA"/>
    <w:rsid w:val="0032326F"/>
    <w:rsid w:val="00325DA4"/>
    <w:rsid w:val="0032679E"/>
    <w:rsid w:val="00326B36"/>
    <w:rsid w:val="00332637"/>
    <w:rsid w:val="00335999"/>
    <w:rsid w:val="00336F8F"/>
    <w:rsid w:val="00337E38"/>
    <w:rsid w:val="003464D7"/>
    <w:rsid w:val="00346CCF"/>
    <w:rsid w:val="00347252"/>
    <w:rsid w:val="00350ECC"/>
    <w:rsid w:val="00352FB4"/>
    <w:rsid w:val="0035535B"/>
    <w:rsid w:val="0035626D"/>
    <w:rsid w:val="003573E3"/>
    <w:rsid w:val="00364C23"/>
    <w:rsid w:val="0036503F"/>
    <w:rsid w:val="0036545E"/>
    <w:rsid w:val="00365CA2"/>
    <w:rsid w:val="0036AE66"/>
    <w:rsid w:val="00370858"/>
    <w:rsid w:val="00370964"/>
    <w:rsid w:val="00370F4D"/>
    <w:rsid w:val="003730FE"/>
    <w:rsid w:val="00374C84"/>
    <w:rsid w:val="00377AFF"/>
    <w:rsid w:val="00381457"/>
    <w:rsid w:val="003817CF"/>
    <w:rsid w:val="00381B93"/>
    <w:rsid w:val="003835B4"/>
    <w:rsid w:val="00384763"/>
    <w:rsid w:val="00384766"/>
    <w:rsid w:val="0038539A"/>
    <w:rsid w:val="003963E5"/>
    <w:rsid w:val="003A0450"/>
    <w:rsid w:val="003A1217"/>
    <w:rsid w:val="003A2D08"/>
    <w:rsid w:val="003A2DA4"/>
    <w:rsid w:val="003A3415"/>
    <w:rsid w:val="003A3B6F"/>
    <w:rsid w:val="003A7245"/>
    <w:rsid w:val="003B3A5A"/>
    <w:rsid w:val="003B3AE4"/>
    <w:rsid w:val="003B7A7B"/>
    <w:rsid w:val="003C0CDB"/>
    <w:rsid w:val="003C3380"/>
    <w:rsid w:val="003C390C"/>
    <w:rsid w:val="003C3B0A"/>
    <w:rsid w:val="003C3C26"/>
    <w:rsid w:val="003C67D8"/>
    <w:rsid w:val="003C6DF2"/>
    <w:rsid w:val="003C72DC"/>
    <w:rsid w:val="003D1F48"/>
    <w:rsid w:val="003D4F26"/>
    <w:rsid w:val="003E2502"/>
    <w:rsid w:val="003E5D53"/>
    <w:rsid w:val="003E64D7"/>
    <w:rsid w:val="003E6C36"/>
    <w:rsid w:val="003F0EE8"/>
    <w:rsid w:val="003F2372"/>
    <w:rsid w:val="003F25D4"/>
    <w:rsid w:val="003F3803"/>
    <w:rsid w:val="00400FAE"/>
    <w:rsid w:val="0040280C"/>
    <w:rsid w:val="00404713"/>
    <w:rsid w:val="00404825"/>
    <w:rsid w:val="00404B43"/>
    <w:rsid w:val="0040746F"/>
    <w:rsid w:val="00410C91"/>
    <w:rsid w:val="0041115E"/>
    <w:rsid w:val="0041221C"/>
    <w:rsid w:val="00412997"/>
    <w:rsid w:val="00412E2E"/>
    <w:rsid w:val="00414172"/>
    <w:rsid w:val="00414EF5"/>
    <w:rsid w:val="00416C91"/>
    <w:rsid w:val="00421EA8"/>
    <w:rsid w:val="00423524"/>
    <w:rsid w:val="004313C8"/>
    <w:rsid w:val="00432A65"/>
    <w:rsid w:val="0043448B"/>
    <w:rsid w:val="00437C28"/>
    <w:rsid w:val="00441F51"/>
    <w:rsid w:val="004438FE"/>
    <w:rsid w:val="0044392E"/>
    <w:rsid w:val="0044428B"/>
    <w:rsid w:val="00444724"/>
    <w:rsid w:val="00446D13"/>
    <w:rsid w:val="004475FC"/>
    <w:rsid w:val="00450225"/>
    <w:rsid w:val="00451532"/>
    <w:rsid w:val="00452D03"/>
    <w:rsid w:val="004550D2"/>
    <w:rsid w:val="00455109"/>
    <w:rsid w:val="00455450"/>
    <w:rsid w:val="00455F83"/>
    <w:rsid w:val="00457A1E"/>
    <w:rsid w:val="00457BC5"/>
    <w:rsid w:val="00463E49"/>
    <w:rsid w:val="004656A2"/>
    <w:rsid w:val="00470497"/>
    <w:rsid w:val="00471144"/>
    <w:rsid w:val="00471468"/>
    <w:rsid w:val="00471ED9"/>
    <w:rsid w:val="004739E7"/>
    <w:rsid w:val="00474322"/>
    <w:rsid w:val="004745EC"/>
    <w:rsid w:val="00483907"/>
    <w:rsid w:val="0048439D"/>
    <w:rsid w:val="00484FBE"/>
    <w:rsid w:val="004860BA"/>
    <w:rsid w:val="0048760C"/>
    <w:rsid w:val="004877FB"/>
    <w:rsid w:val="004905EF"/>
    <w:rsid w:val="00492B96"/>
    <w:rsid w:val="00493B6C"/>
    <w:rsid w:val="00495198"/>
    <w:rsid w:val="004951C6"/>
    <w:rsid w:val="004B093F"/>
    <w:rsid w:val="004B0BE2"/>
    <w:rsid w:val="004B16B0"/>
    <w:rsid w:val="004B21F2"/>
    <w:rsid w:val="004B29A3"/>
    <w:rsid w:val="004B4C32"/>
    <w:rsid w:val="004B6628"/>
    <w:rsid w:val="004B666D"/>
    <w:rsid w:val="004B7EA9"/>
    <w:rsid w:val="004C04FA"/>
    <w:rsid w:val="004C37C9"/>
    <w:rsid w:val="004D3A3B"/>
    <w:rsid w:val="004D6BC9"/>
    <w:rsid w:val="004D7B24"/>
    <w:rsid w:val="004D7E19"/>
    <w:rsid w:val="004E009B"/>
    <w:rsid w:val="004E1F68"/>
    <w:rsid w:val="004E2155"/>
    <w:rsid w:val="004E2B78"/>
    <w:rsid w:val="004E4B48"/>
    <w:rsid w:val="004E56AF"/>
    <w:rsid w:val="004F05AC"/>
    <w:rsid w:val="004F4328"/>
    <w:rsid w:val="00500665"/>
    <w:rsid w:val="00500B29"/>
    <w:rsid w:val="00501D8C"/>
    <w:rsid w:val="00505D5A"/>
    <w:rsid w:val="00513730"/>
    <w:rsid w:val="00521495"/>
    <w:rsid w:val="00522531"/>
    <w:rsid w:val="00522E7F"/>
    <w:rsid w:val="00523DC3"/>
    <w:rsid w:val="00524694"/>
    <w:rsid w:val="00525687"/>
    <w:rsid w:val="005264E6"/>
    <w:rsid w:val="00537472"/>
    <w:rsid w:val="00537E4E"/>
    <w:rsid w:val="00540BCA"/>
    <w:rsid w:val="00543DD5"/>
    <w:rsid w:val="00546F4D"/>
    <w:rsid w:val="005476A8"/>
    <w:rsid w:val="005521C7"/>
    <w:rsid w:val="00552DDF"/>
    <w:rsid w:val="005577B7"/>
    <w:rsid w:val="00560EB5"/>
    <w:rsid w:val="0056396E"/>
    <w:rsid w:val="00563E78"/>
    <w:rsid w:val="00564910"/>
    <w:rsid w:val="005707D1"/>
    <w:rsid w:val="00573C37"/>
    <w:rsid w:val="0057542C"/>
    <w:rsid w:val="005800BF"/>
    <w:rsid w:val="0058325C"/>
    <w:rsid w:val="005855C0"/>
    <w:rsid w:val="00586FA5"/>
    <w:rsid w:val="00587C82"/>
    <w:rsid w:val="00594DFF"/>
    <w:rsid w:val="005962CB"/>
    <w:rsid w:val="0059665D"/>
    <w:rsid w:val="005968EE"/>
    <w:rsid w:val="00596991"/>
    <w:rsid w:val="0059768F"/>
    <w:rsid w:val="0059780D"/>
    <w:rsid w:val="005A1344"/>
    <w:rsid w:val="005A1667"/>
    <w:rsid w:val="005A21A8"/>
    <w:rsid w:val="005A24C1"/>
    <w:rsid w:val="005A2726"/>
    <w:rsid w:val="005A28D5"/>
    <w:rsid w:val="005A3BDF"/>
    <w:rsid w:val="005A450B"/>
    <w:rsid w:val="005A744E"/>
    <w:rsid w:val="005B1623"/>
    <w:rsid w:val="005B1EEE"/>
    <w:rsid w:val="005B3C73"/>
    <w:rsid w:val="005B72ED"/>
    <w:rsid w:val="005B7BA1"/>
    <w:rsid w:val="005B7DD6"/>
    <w:rsid w:val="005C0F5D"/>
    <w:rsid w:val="005C26C5"/>
    <w:rsid w:val="005C3CA7"/>
    <w:rsid w:val="005C637B"/>
    <w:rsid w:val="005D3C49"/>
    <w:rsid w:val="005D5EAA"/>
    <w:rsid w:val="005E0724"/>
    <w:rsid w:val="005E07A4"/>
    <w:rsid w:val="005E2514"/>
    <w:rsid w:val="005E328A"/>
    <w:rsid w:val="005E482B"/>
    <w:rsid w:val="005F5F98"/>
    <w:rsid w:val="005F611E"/>
    <w:rsid w:val="005F6172"/>
    <w:rsid w:val="00605324"/>
    <w:rsid w:val="00605C04"/>
    <w:rsid w:val="0060617D"/>
    <w:rsid w:val="00606A02"/>
    <w:rsid w:val="006102F8"/>
    <w:rsid w:val="00611D8B"/>
    <w:rsid w:val="00620B5E"/>
    <w:rsid w:val="006242B3"/>
    <w:rsid w:val="006249DC"/>
    <w:rsid w:val="00626759"/>
    <w:rsid w:val="006274B1"/>
    <w:rsid w:val="00627DE3"/>
    <w:rsid w:val="00630351"/>
    <w:rsid w:val="00631B98"/>
    <w:rsid w:val="00632AA7"/>
    <w:rsid w:val="00635983"/>
    <w:rsid w:val="00636E2A"/>
    <w:rsid w:val="00641276"/>
    <w:rsid w:val="00641648"/>
    <w:rsid w:val="00641BBF"/>
    <w:rsid w:val="006433BB"/>
    <w:rsid w:val="0064521A"/>
    <w:rsid w:val="006473BF"/>
    <w:rsid w:val="006500EE"/>
    <w:rsid w:val="00650893"/>
    <w:rsid w:val="00650917"/>
    <w:rsid w:val="00650E11"/>
    <w:rsid w:val="00651624"/>
    <w:rsid w:val="00653464"/>
    <w:rsid w:val="006619D9"/>
    <w:rsid w:val="00663C30"/>
    <w:rsid w:val="00664979"/>
    <w:rsid w:val="00665970"/>
    <w:rsid w:val="00665B40"/>
    <w:rsid w:val="00666C48"/>
    <w:rsid w:val="00671BBA"/>
    <w:rsid w:val="00671FB3"/>
    <w:rsid w:val="00674C80"/>
    <w:rsid w:val="0067630A"/>
    <w:rsid w:val="00677482"/>
    <w:rsid w:val="006777F0"/>
    <w:rsid w:val="006863E4"/>
    <w:rsid w:val="00686489"/>
    <w:rsid w:val="006865B9"/>
    <w:rsid w:val="006901F0"/>
    <w:rsid w:val="00690FDD"/>
    <w:rsid w:val="00692CF9"/>
    <w:rsid w:val="00694EFD"/>
    <w:rsid w:val="00696829"/>
    <w:rsid w:val="00697359"/>
    <w:rsid w:val="006A144B"/>
    <w:rsid w:val="006A2786"/>
    <w:rsid w:val="006A5D7A"/>
    <w:rsid w:val="006A6423"/>
    <w:rsid w:val="006A73A1"/>
    <w:rsid w:val="006B2878"/>
    <w:rsid w:val="006B2A7A"/>
    <w:rsid w:val="006B4FC2"/>
    <w:rsid w:val="006B56E8"/>
    <w:rsid w:val="006C5487"/>
    <w:rsid w:val="006C698B"/>
    <w:rsid w:val="006C6D66"/>
    <w:rsid w:val="006C6E7A"/>
    <w:rsid w:val="006C79B3"/>
    <w:rsid w:val="006D0EAE"/>
    <w:rsid w:val="006D2783"/>
    <w:rsid w:val="006E1CC9"/>
    <w:rsid w:val="006E2F8E"/>
    <w:rsid w:val="006E3519"/>
    <w:rsid w:val="006E51B8"/>
    <w:rsid w:val="006E6514"/>
    <w:rsid w:val="006E7277"/>
    <w:rsid w:val="006E7C21"/>
    <w:rsid w:val="006F0896"/>
    <w:rsid w:val="006F1595"/>
    <w:rsid w:val="006F174F"/>
    <w:rsid w:val="006F275C"/>
    <w:rsid w:val="006F31F4"/>
    <w:rsid w:val="00700029"/>
    <w:rsid w:val="007033BA"/>
    <w:rsid w:val="00704214"/>
    <w:rsid w:val="00704B52"/>
    <w:rsid w:val="00706699"/>
    <w:rsid w:val="007164F6"/>
    <w:rsid w:val="00717A9F"/>
    <w:rsid w:val="0072088E"/>
    <w:rsid w:val="00721236"/>
    <w:rsid w:val="00721976"/>
    <w:rsid w:val="00721A90"/>
    <w:rsid w:val="00727D1F"/>
    <w:rsid w:val="0073344D"/>
    <w:rsid w:val="0073430A"/>
    <w:rsid w:val="00737063"/>
    <w:rsid w:val="00737980"/>
    <w:rsid w:val="007409EB"/>
    <w:rsid w:val="007422D2"/>
    <w:rsid w:val="00742862"/>
    <w:rsid w:val="00744B34"/>
    <w:rsid w:val="00744D04"/>
    <w:rsid w:val="00745714"/>
    <w:rsid w:val="00746DAD"/>
    <w:rsid w:val="007471F7"/>
    <w:rsid w:val="00747A9F"/>
    <w:rsid w:val="00753E7F"/>
    <w:rsid w:val="00755309"/>
    <w:rsid w:val="007564E9"/>
    <w:rsid w:val="00760DE6"/>
    <w:rsid w:val="00761283"/>
    <w:rsid w:val="00761928"/>
    <w:rsid w:val="00762D99"/>
    <w:rsid w:val="007676DD"/>
    <w:rsid w:val="00770B42"/>
    <w:rsid w:val="0077294C"/>
    <w:rsid w:val="007741E3"/>
    <w:rsid w:val="007752E6"/>
    <w:rsid w:val="00776C1A"/>
    <w:rsid w:val="0077708B"/>
    <w:rsid w:val="0078309C"/>
    <w:rsid w:val="00786B7A"/>
    <w:rsid w:val="007876CF"/>
    <w:rsid w:val="007877F9"/>
    <w:rsid w:val="007908F2"/>
    <w:rsid w:val="00790940"/>
    <w:rsid w:val="00791AB0"/>
    <w:rsid w:val="007944D1"/>
    <w:rsid w:val="00795FDD"/>
    <w:rsid w:val="00796E97"/>
    <w:rsid w:val="007971DC"/>
    <w:rsid w:val="007974CA"/>
    <w:rsid w:val="007A076C"/>
    <w:rsid w:val="007A11C5"/>
    <w:rsid w:val="007A378A"/>
    <w:rsid w:val="007A47F5"/>
    <w:rsid w:val="007A4F9C"/>
    <w:rsid w:val="007A6FBD"/>
    <w:rsid w:val="007A7838"/>
    <w:rsid w:val="007A7B63"/>
    <w:rsid w:val="007B0922"/>
    <w:rsid w:val="007B1F9C"/>
    <w:rsid w:val="007B30C5"/>
    <w:rsid w:val="007B79EE"/>
    <w:rsid w:val="007C2EFE"/>
    <w:rsid w:val="007C4C98"/>
    <w:rsid w:val="007C4D7F"/>
    <w:rsid w:val="007C52D9"/>
    <w:rsid w:val="007C5B33"/>
    <w:rsid w:val="007C7BA8"/>
    <w:rsid w:val="007D058B"/>
    <w:rsid w:val="007D49F5"/>
    <w:rsid w:val="007D6B9B"/>
    <w:rsid w:val="007E04B4"/>
    <w:rsid w:val="007E0FF2"/>
    <w:rsid w:val="007E41B8"/>
    <w:rsid w:val="007E5E77"/>
    <w:rsid w:val="007E6F9E"/>
    <w:rsid w:val="007E7025"/>
    <w:rsid w:val="007F05E8"/>
    <w:rsid w:val="007F15E2"/>
    <w:rsid w:val="007F3044"/>
    <w:rsid w:val="0080316A"/>
    <w:rsid w:val="00806F67"/>
    <w:rsid w:val="00810606"/>
    <w:rsid w:val="00810C59"/>
    <w:rsid w:val="00813F6C"/>
    <w:rsid w:val="0081523A"/>
    <w:rsid w:val="00816BE0"/>
    <w:rsid w:val="0081725A"/>
    <w:rsid w:val="008175D3"/>
    <w:rsid w:val="008213BB"/>
    <w:rsid w:val="008231A1"/>
    <w:rsid w:val="00826BAC"/>
    <w:rsid w:val="0082766D"/>
    <w:rsid w:val="00827783"/>
    <w:rsid w:val="00830398"/>
    <w:rsid w:val="00830BD8"/>
    <w:rsid w:val="00831769"/>
    <w:rsid w:val="00833675"/>
    <w:rsid w:val="00840F0B"/>
    <w:rsid w:val="00841175"/>
    <w:rsid w:val="008411CC"/>
    <w:rsid w:val="0084446C"/>
    <w:rsid w:val="00844BA9"/>
    <w:rsid w:val="008455D7"/>
    <w:rsid w:val="00846E97"/>
    <w:rsid w:val="008509E1"/>
    <w:rsid w:val="0085223B"/>
    <w:rsid w:val="00855887"/>
    <w:rsid w:val="00857203"/>
    <w:rsid w:val="00862579"/>
    <w:rsid w:val="0086283E"/>
    <w:rsid w:val="008659C0"/>
    <w:rsid w:val="008674F3"/>
    <w:rsid w:val="00870433"/>
    <w:rsid w:val="00870E10"/>
    <w:rsid w:val="00871EB7"/>
    <w:rsid w:val="00875A82"/>
    <w:rsid w:val="008761F6"/>
    <w:rsid w:val="0088004D"/>
    <w:rsid w:val="00880251"/>
    <w:rsid w:val="00882054"/>
    <w:rsid w:val="00884BD6"/>
    <w:rsid w:val="00886A07"/>
    <w:rsid w:val="008912F3"/>
    <w:rsid w:val="0089317C"/>
    <w:rsid w:val="00896CD0"/>
    <w:rsid w:val="00897654"/>
    <w:rsid w:val="008A124D"/>
    <w:rsid w:val="008A1AB5"/>
    <w:rsid w:val="008A23D3"/>
    <w:rsid w:val="008A7C64"/>
    <w:rsid w:val="008A7C90"/>
    <w:rsid w:val="008B1F39"/>
    <w:rsid w:val="008B2811"/>
    <w:rsid w:val="008B38BD"/>
    <w:rsid w:val="008B77D5"/>
    <w:rsid w:val="008C156A"/>
    <w:rsid w:val="008C3DEB"/>
    <w:rsid w:val="008C5219"/>
    <w:rsid w:val="008C57C5"/>
    <w:rsid w:val="008C5F42"/>
    <w:rsid w:val="008C614F"/>
    <w:rsid w:val="008D0856"/>
    <w:rsid w:val="008D2A85"/>
    <w:rsid w:val="008D2F99"/>
    <w:rsid w:val="008D389C"/>
    <w:rsid w:val="008D39F4"/>
    <w:rsid w:val="008D630F"/>
    <w:rsid w:val="008E0AB4"/>
    <w:rsid w:val="008E2386"/>
    <w:rsid w:val="008E37E6"/>
    <w:rsid w:val="008E7AEE"/>
    <w:rsid w:val="008F04F1"/>
    <w:rsid w:val="008F07DB"/>
    <w:rsid w:val="008F210A"/>
    <w:rsid w:val="008F37A8"/>
    <w:rsid w:val="008F50B1"/>
    <w:rsid w:val="008F50E8"/>
    <w:rsid w:val="008F55E6"/>
    <w:rsid w:val="008F60AA"/>
    <w:rsid w:val="008F6490"/>
    <w:rsid w:val="008F7478"/>
    <w:rsid w:val="008F7C1F"/>
    <w:rsid w:val="00901AD6"/>
    <w:rsid w:val="00902202"/>
    <w:rsid w:val="0090227C"/>
    <w:rsid w:val="0090301F"/>
    <w:rsid w:val="00903183"/>
    <w:rsid w:val="00906163"/>
    <w:rsid w:val="00912D82"/>
    <w:rsid w:val="00915CA0"/>
    <w:rsid w:val="00916A8D"/>
    <w:rsid w:val="009177E3"/>
    <w:rsid w:val="00917DEB"/>
    <w:rsid w:val="00920982"/>
    <w:rsid w:val="009255F5"/>
    <w:rsid w:val="009264A4"/>
    <w:rsid w:val="00927AF4"/>
    <w:rsid w:val="00934041"/>
    <w:rsid w:val="00935D07"/>
    <w:rsid w:val="00945359"/>
    <w:rsid w:val="0094757C"/>
    <w:rsid w:val="009524A0"/>
    <w:rsid w:val="009524C1"/>
    <w:rsid w:val="0095349D"/>
    <w:rsid w:val="009561E0"/>
    <w:rsid w:val="0095676B"/>
    <w:rsid w:val="0095678F"/>
    <w:rsid w:val="0095771F"/>
    <w:rsid w:val="009603D3"/>
    <w:rsid w:val="00961179"/>
    <w:rsid w:val="00961370"/>
    <w:rsid w:val="00964617"/>
    <w:rsid w:val="0096551B"/>
    <w:rsid w:val="00966CA2"/>
    <w:rsid w:val="00971910"/>
    <w:rsid w:val="00972C41"/>
    <w:rsid w:val="0097590D"/>
    <w:rsid w:val="00976C4C"/>
    <w:rsid w:val="00977D12"/>
    <w:rsid w:val="0099182D"/>
    <w:rsid w:val="009922F4"/>
    <w:rsid w:val="009A120D"/>
    <w:rsid w:val="009A2A42"/>
    <w:rsid w:val="009A2EE6"/>
    <w:rsid w:val="009A3ACA"/>
    <w:rsid w:val="009A3C78"/>
    <w:rsid w:val="009A40AF"/>
    <w:rsid w:val="009B0CB6"/>
    <w:rsid w:val="009B5674"/>
    <w:rsid w:val="009B5E1C"/>
    <w:rsid w:val="009B7462"/>
    <w:rsid w:val="009B74C6"/>
    <w:rsid w:val="009B77D2"/>
    <w:rsid w:val="009C247F"/>
    <w:rsid w:val="009D06E7"/>
    <w:rsid w:val="009D2C57"/>
    <w:rsid w:val="009D4AC8"/>
    <w:rsid w:val="009D500E"/>
    <w:rsid w:val="009D6FA5"/>
    <w:rsid w:val="009E209A"/>
    <w:rsid w:val="009E339C"/>
    <w:rsid w:val="009E799D"/>
    <w:rsid w:val="009E7CF2"/>
    <w:rsid w:val="009F15B8"/>
    <w:rsid w:val="009F1B5A"/>
    <w:rsid w:val="009F2073"/>
    <w:rsid w:val="009F68FF"/>
    <w:rsid w:val="009F6A82"/>
    <w:rsid w:val="00A01F9C"/>
    <w:rsid w:val="00A01FE5"/>
    <w:rsid w:val="00A11FF6"/>
    <w:rsid w:val="00A1309A"/>
    <w:rsid w:val="00A132E8"/>
    <w:rsid w:val="00A14AA3"/>
    <w:rsid w:val="00A20040"/>
    <w:rsid w:val="00A20996"/>
    <w:rsid w:val="00A22C38"/>
    <w:rsid w:val="00A23C2D"/>
    <w:rsid w:val="00A255AD"/>
    <w:rsid w:val="00A27CC0"/>
    <w:rsid w:val="00A3045A"/>
    <w:rsid w:val="00A30640"/>
    <w:rsid w:val="00A37057"/>
    <w:rsid w:val="00A432CB"/>
    <w:rsid w:val="00A46896"/>
    <w:rsid w:val="00A50853"/>
    <w:rsid w:val="00A50F7D"/>
    <w:rsid w:val="00A510A9"/>
    <w:rsid w:val="00A52F2B"/>
    <w:rsid w:val="00A531A0"/>
    <w:rsid w:val="00A531B0"/>
    <w:rsid w:val="00A53F6E"/>
    <w:rsid w:val="00A54A27"/>
    <w:rsid w:val="00A54D52"/>
    <w:rsid w:val="00A602A5"/>
    <w:rsid w:val="00A62E09"/>
    <w:rsid w:val="00A639B2"/>
    <w:rsid w:val="00A64BF3"/>
    <w:rsid w:val="00A65A7C"/>
    <w:rsid w:val="00A65C24"/>
    <w:rsid w:val="00A666A3"/>
    <w:rsid w:val="00A71425"/>
    <w:rsid w:val="00A72AB3"/>
    <w:rsid w:val="00A73940"/>
    <w:rsid w:val="00A76C79"/>
    <w:rsid w:val="00A832D3"/>
    <w:rsid w:val="00A83852"/>
    <w:rsid w:val="00A84E62"/>
    <w:rsid w:val="00A85146"/>
    <w:rsid w:val="00A87DB4"/>
    <w:rsid w:val="00A906F7"/>
    <w:rsid w:val="00A939D7"/>
    <w:rsid w:val="00A96464"/>
    <w:rsid w:val="00A96829"/>
    <w:rsid w:val="00A96D2C"/>
    <w:rsid w:val="00AA0908"/>
    <w:rsid w:val="00AA1BDF"/>
    <w:rsid w:val="00AA5F8C"/>
    <w:rsid w:val="00AA6781"/>
    <w:rsid w:val="00AB178A"/>
    <w:rsid w:val="00AB1FCB"/>
    <w:rsid w:val="00AB2033"/>
    <w:rsid w:val="00AB6CCF"/>
    <w:rsid w:val="00AC01D1"/>
    <w:rsid w:val="00AC7CD6"/>
    <w:rsid w:val="00AD035E"/>
    <w:rsid w:val="00AD037D"/>
    <w:rsid w:val="00AD03CD"/>
    <w:rsid w:val="00AD135C"/>
    <w:rsid w:val="00AD4462"/>
    <w:rsid w:val="00AE0B3F"/>
    <w:rsid w:val="00AE11AF"/>
    <w:rsid w:val="00AE2ABA"/>
    <w:rsid w:val="00AE3BF8"/>
    <w:rsid w:val="00AE65CF"/>
    <w:rsid w:val="00AE72E3"/>
    <w:rsid w:val="00AF12F5"/>
    <w:rsid w:val="00AF31D5"/>
    <w:rsid w:val="00AF7B7E"/>
    <w:rsid w:val="00B00DE7"/>
    <w:rsid w:val="00B014C0"/>
    <w:rsid w:val="00B02E3B"/>
    <w:rsid w:val="00B07FAE"/>
    <w:rsid w:val="00B128D1"/>
    <w:rsid w:val="00B148F7"/>
    <w:rsid w:val="00B1661F"/>
    <w:rsid w:val="00B1738D"/>
    <w:rsid w:val="00B24883"/>
    <w:rsid w:val="00B25ABD"/>
    <w:rsid w:val="00B2769B"/>
    <w:rsid w:val="00B30786"/>
    <w:rsid w:val="00B32C41"/>
    <w:rsid w:val="00B33006"/>
    <w:rsid w:val="00B35857"/>
    <w:rsid w:val="00B35F6A"/>
    <w:rsid w:val="00B372EE"/>
    <w:rsid w:val="00B4072D"/>
    <w:rsid w:val="00B42769"/>
    <w:rsid w:val="00B47B8D"/>
    <w:rsid w:val="00B47DB1"/>
    <w:rsid w:val="00B54855"/>
    <w:rsid w:val="00B548A3"/>
    <w:rsid w:val="00B553C3"/>
    <w:rsid w:val="00B55EBA"/>
    <w:rsid w:val="00B6196E"/>
    <w:rsid w:val="00B6404D"/>
    <w:rsid w:val="00B7165F"/>
    <w:rsid w:val="00B73FC8"/>
    <w:rsid w:val="00B76CA6"/>
    <w:rsid w:val="00B87B41"/>
    <w:rsid w:val="00B87BA2"/>
    <w:rsid w:val="00B91E02"/>
    <w:rsid w:val="00B920CC"/>
    <w:rsid w:val="00B93B8C"/>
    <w:rsid w:val="00B95192"/>
    <w:rsid w:val="00B960FC"/>
    <w:rsid w:val="00B9620D"/>
    <w:rsid w:val="00B97A46"/>
    <w:rsid w:val="00BA124F"/>
    <w:rsid w:val="00BA1475"/>
    <w:rsid w:val="00BA40CB"/>
    <w:rsid w:val="00BA5AC3"/>
    <w:rsid w:val="00BA5B29"/>
    <w:rsid w:val="00BB0781"/>
    <w:rsid w:val="00BB192F"/>
    <w:rsid w:val="00BB275C"/>
    <w:rsid w:val="00BB2E70"/>
    <w:rsid w:val="00BB4778"/>
    <w:rsid w:val="00BB6A94"/>
    <w:rsid w:val="00BB6FC7"/>
    <w:rsid w:val="00BC087D"/>
    <w:rsid w:val="00BC58DE"/>
    <w:rsid w:val="00BC684E"/>
    <w:rsid w:val="00BC7346"/>
    <w:rsid w:val="00BC73F0"/>
    <w:rsid w:val="00BD265B"/>
    <w:rsid w:val="00BD4ADA"/>
    <w:rsid w:val="00BD4F11"/>
    <w:rsid w:val="00BD5401"/>
    <w:rsid w:val="00BE198F"/>
    <w:rsid w:val="00BE277D"/>
    <w:rsid w:val="00BE4746"/>
    <w:rsid w:val="00BF0B3B"/>
    <w:rsid w:val="00BF622E"/>
    <w:rsid w:val="00BF7AB2"/>
    <w:rsid w:val="00C01766"/>
    <w:rsid w:val="00C0260A"/>
    <w:rsid w:val="00C02E14"/>
    <w:rsid w:val="00C05920"/>
    <w:rsid w:val="00C059B3"/>
    <w:rsid w:val="00C059C3"/>
    <w:rsid w:val="00C06660"/>
    <w:rsid w:val="00C066AF"/>
    <w:rsid w:val="00C0749E"/>
    <w:rsid w:val="00C116E8"/>
    <w:rsid w:val="00C17F02"/>
    <w:rsid w:val="00C20DCB"/>
    <w:rsid w:val="00C21FA9"/>
    <w:rsid w:val="00C2246D"/>
    <w:rsid w:val="00C236F9"/>
    <w:rsid w:val="00C24B73"/>
    <w:rsid w:val="00C25E1B"/>
    <w:rsid w:val="00C276D8"/>
    <w:rsid w:val="00C31B5D"/>
    <w:rsid w:val="00C32D01"/>
    <w:rsid w:val="00C3384B"/>
    <w:rsid w:val="00C36CA7"/>
    <w:rsid w:val="00C4147F"/>
    <w:rsid w:val="00C43584"/>
    <w:rsid w:val="00C43F95"/>
    <w:rsid w:val="00C4493B"/>
    <w:rsid w:val="00C4540A"/>
    <w:rsid w:val="00C45453"/>
    <w:rsid w:val="00C5202B"/>
    <w:rsid w:val="00C52973"/>
    <w:rsid w:val="00C53B69"/>
    <w:rsid w:val="00C54B99"/>
    <w:rsid w:val="00C55525"/>
    <w:rsid w:val="00C55A67"/>
    <w:rsid w:val="00C564E4"/>
    <w:rsid w:val="00C60218"/>
    <w:rsid w:val="00C60A28"/>
    <w:rsid w:val="00C6115B"/>
    <w:rsid w:val="00C6232D"/>
    <w:rsid w:val="00C63441"/>
    <w:rsid w:val="00C65566"/>
    <w:rsid w:val="00C66EE2"/>
    <w:rsid w:val="00C67DEB"/>
    <w:rsid w:val="00C70630"/>
    <w:rsid w:val="00C7497A"/>
    <w:rsid w:val="00C7604A"/>
    <w:rsid w:val="00C76716"/>
    <w:rsid w:val="00C80353"/>
    <w:rsid w:val="00C81342"/>
    <w:rsid w:val="00C8324E"/>
    <w:rsid w:val="00C84DE7"/>
    <w:rsid w:val="00C84F0D"/>
    <w:rsid w:val="00C85351"/>
    <w:rsid w:val="00C867F0"/>
    <w:rsid w:val="00C91A43"/>
    <w:rsid w:val="00C934F4"/>
    <w:rsid w:val="00C9900D"/>
    <w:rsid w:val="00CA14CC"/>
    <w:rsid w:val="00CA2A8E"/>
    <w:rsid w:val="00CA4648"/>
    <w:rsid w:val="00CA676E"/>
    <w:rsid w:val="00CA6D7E"/>
    <w:rsid w:val="00CA7201"/>
    <w:rsid w:val="00CA7F44"/>
    <w:rsid w:val="00CB06EC"/>
    <w:rsid w:val="00CB0D0C"/>
    <w:rsid w:val="00CB1325"/>
    <w:rsid w:val="00CB1BCF"/>
    <w:rsid w:val="00CB526D"/>
    <w:rsid w:val="00CC25DC"/>
    <w:rsid w:val="00CC303C"/>
    <w:rsid w:val="00CC5585"/>
    <w:rsid w:val="00CD00ED"/>
    <w:rsid w:val="00CD05DD"/>
    <w:rsid w:val="00CD0EDE"/>
    <w:rsid w:val="00CD3BCC"/>
    <w:rsid w:val="00CD44A3"/>
    <w:rsid w:val="00CD64C7"/>
    <w:rsid w:val="00CD6D13"/>
    <w:rsid w:val="00CD76C7"/>
    <w:rsid w:val="00CE1C23"/>
    <w:rsid w:val="00CE3CC7"/>
    <w:rsid w:val="00CF0CFC"/>
    <w:rsid w:val="00CF1065"/>
    <w:rsid w:val="00CF1941"/>
    <w:rsid w:val="00CF205C"/>
    <w:rsid w:val="00CF384A"/>
    <w:rsid w:val="00CF3DD1"/>
    <w:rsid w:val="00CF5483"/>
    <w:rsid w:val="00CF5758"/>
    <w:rsid w:val="00CF71CF"/>
    <w:rsid w:val="00D003A1"/>
    <w:rsid w:val="00D00AFD"/>
    <w:rsid w:val="00D033ED"/>
    <w:rsid w:val="00D0529C"/>
    <w:rsid w:val="00D06330"/>
    <w:rsid w:val="00D103F3"/>
    <w:rsid w:val="00D13094"/>
    <w:rsid w:val="00D17779"/>
    <w:rsid w:val="00D20E84"/>
    <w:rsid w:val="00D21F83"/>
    <w:rsid w:val="00D2342C"/>
    <w:rsid w:val="00D24133"/>
    <w:rsid w:val="00D27CE1"/>
    <w:rsid w:val="00D3487C"/>
    <w:rsid w:val="00D35DD4"/>
    <w:rsid w:val="00D41514"/>
    <w:rsid w:val="00D421C9"/>
    <w:rsid w:val="00D44221"/>
    <w:rsid w:val="00D442C1"/>
    <w:rsid w:val="00D46DBF"/>
    <w:rsid w:val="00D5025E"/>
    <w:rsid w:val="00D51AC4"/>
    <w:rsid w:val="00D53414"/>
    <w:rsid w:val="00D54394"/>
    <w:rsid w:val="00D56164"/>
    <w:rsid w:val="00D64502"/>
    <w:rsid w:val="00D65769"/>
    <w:rsid w:val="00D707A5"/>
    <w:rsid w:val="00D77C46"/>
    <w:rsid w:val="00D77E17"/>
    <w:rsid w:val="00D80055"/>
    <w:rsid w:val="00D80471"/>
    <w:rsid w:val="00D80965"/>
    <w:rsid w:val="00D81A0A"/>
    <w:rsid w:val="00D83D02"/>
    <w:rsid w:val="00D83E13"/>
    <w:rsid w:val="00D863EF"/>
    <w:rsid w:val="00D901F0"/>
    <w:rsid w:val="00D950B1"/>
    <w:rsid w:val="00D974B6"/>
    <w:rsid w:val="00D97744"/>
    <w:rsid w:val="00DA41DD"/>
    <w:rsid w:val="00DA41F0"/>
    <w:rsid w:val="00DA709C"/>
    <w:rsid w:val="00DA792E"/>
    <w:rsid w:val="00DA7F71"/>
    <w:rsid w:val="00DB17A9"/>
    <w:rsid w:val="00DB2946"/>
    <w:rsid w:val="00DB2ECE"/>
    <w:rsid w:val="00DB4312"/>
    <w:rsid w:val="00DB4BAF"/>
    <w:rsid w:val="00DC384A"/>
    <w:rsid w:val="00DC6FA6"/>
    <w:rsid w:val="00DD0F23"/>
    <w:rsid w:val="00DD13B9"/>
    <w:rsid w:val="00DD4AD0"/>
    <w:rsid w:val="00DD7338"/>
    <w:rsid w:val="00DE18B8"/>
    <w:rsid w:val="00DE19CF"/>
    <w:rsid w:val="00DE1FEB"/>
    <w:rsid w:val="00DE2B98"/>
    <w:rsid w:val="00DE3D86"/>
    <w:rsid w:val="00DE4AB2"/>
    <w:rsid w:val="00DE575B"/>
    <w:rsid w:val="00DE5BF7"/>
    <w:rsid w:val="00DE7C44"/>
    <w:rsid w:val="00DF196C"/>
    <w:rsid w:val="00DF3123"/>
    <w:rsid w:val="00DF3B7B"/>
    <w:rsid w:val="00DF4003"/>
    <w:rsid w:val="00DF599D"/>
    <w:rsid w:val="00DF77E1"/>
    <w:rsid w:val="00DF7CED"/>
    <w:rsid w:val="00E00F65"/>
    <w:rsid w:val="00E05FDF"/>
    <w:rsid w:val="00E0627D"/>
    <w:rsid w:val="00E165B1"/>
    <w:rsid w:val="00E16895"/>
    <w:rsid w:val="00E22607"/>
    <w:rsid w:val="00E22BC4"/>
    <w:rsid w:val="00E2341B"/>
    <w:rsid w:val="00E27AB4"/>
    <w:rsid w:val="00E30062"/>
    <w:rsid w:val="00E30356"/>
    <w:rsid w:val="00E303B4"/>
    <w:rsid w:val="00E307B2"/>
    <w:rsid w:val="00E32338"/>
    <w:rsid w:val="00E32E48"/>
    <w:rsid w:val="00E3703D"/>
    <w:rsid w:val="00E3736A"/>
    <w:rsid w:val="00E37635"/>
    <w:rsid w:val="00E409E2"/>
    <w:rsid w:val="00E42177"/>
    <w:rsid w:val="00E422E8"/>
    <w:rsid w:val="00E43612"/>
    <w:rsid w:val="00E467F8"/>
    <w:rsid w:val="00E47EC7"/>
    <w:rsid w:val="00E51741"/>
    <w:rsid w:val="00E6004B"/>
    <w:rsid w:val="00E63B7C"/>
    <w:rsid w:val="00E666DE"/>
    <w:rsid w:val="00E670A2"/>
    <w:rsid w:val="00E6730E"/>
    <w:rsid w:val="00E70828"/>
    <w:rsid w:val="00E742C8"/>
    <w:rsid w:val="00E755CD"/>
    <w:rsid w:val="00E837D7"/>
    <w:rsid w:val="00E83BE7"/>
    <w:rsid w:val="00E85130"/>
    <w:rsid w:val="00E877E0"/>
    <w:rsid w:val="00E9237C"/>
    <w:rsid w:val="00E9544F"/>
    <w:rsid w:val="00E95613"/>
    <w:rsid w:val="00E961C3"/>
    <w:rsid w:val="00E9643B"/>
    <w:rsid w:val="00EA06A6"/>
    <w:rsid w:val="00EA2054"/>
    <w:rsid w:val="00EA2332"/>
    <w:rsid w:val="00EA3021"/>
    <w:rsid w:val="00EA47CF"/>
    <w:rsid w:val="00EA50EE"/>
    <w:rsid w:val="00EA69B9"/>
    <w:rsid w:val="00EB0BDB"/>
    <w:rsid w:val="00EB350E"/>
    <w:rsid w:val="00EB3823"/>
    <w:rsid w:val="00EB3BFA"/>
    <w:rsid w:val="00EB3C00"/>
    <w:rsid w:val="00EB4ABE"/>
    <w:rsid w:val="00EB4CAF"/>
    <w:rsid w:val="00EB4EEF"/>
    <w:rsid w:val="00EB689B"/>
    <w:rsid w:val="00EC1D53"/>
    <w:rsid w:val="00EC2611"/>
    <w:rsid w:val="00EC364B"/>
    <w:rsid w:val="00EC5FE3"/>
    <w:rsid w:val="00EC6653"/>
    <w:rsid w:val="00ED0A73"/>
    <w:rsid w:val="00ED4165"/>
    <w:rsid w:val="00ED555D"/>
    <w:rsid w:val="00ED5F83"/>
    <w:rsid w:val="00ED6617"/>
    <w:rsid w:val="00EE1A2A"/>
    <w:rsid w:val="00EE21EA"/>
    <w:rsid w:val="00EE21F8"/>
    <w:rsid w:val="00EE3124"/>
    <w:rsid w:val="00EE7816"/>
    <w:rsid w:val="00EF005F"/>
    <w:rsid w:val="00EF0DD6"/>
    <w:rsid w:val="00EF1874"/>
    <w:rsid w:val="00EF2B83"/>
    <w:rsid w:val="00EF3A81"/>
    <w:rsid w:val="00EF5615"/>
    <w:rsid w:val="00EF5BA1"/>
    <w:rsid w:val="00EF6D03"/>
    <w:rsid w:val="00EF7B9D"/>
    <w:rsid w:val="00F020EF"/>
    <w:rsid w:val="00F03752"/>
    <w:rsid w:val="00F07A0C"/>
    <w:rsid w:val="00F10063"/>
    <w:rsid w:val="00F12750"/>
    <w:rsid w:val="00F16DF2"/>
    <w:rsid w:val="00F17C4A"/>
    <w:rsid w:val="00F212E7"/>
    <w:rsid w:val="00F24771"/>
    <w:rsid w:val="00F24895"/>
    <w:rsid w:val="00F24A66"/>
    <w:rsid w:val="00F2537C"/>
    <w:rsid w:val="00F279CA"/>
    <w:rsid w:val="00F3126F"/>
    <w:rsid w:val="00F32DFB"/>
    <w:rsid w:val="00F32FF9"/>
    <w:rsid w:val="00F34CC9"/>
    <w:rsid w:val="00F35DB3"/>
    <w:rsid w:val="00F35E86"/>
    <w:rsid w:val="00F4104E"/>
    <w:rsid w:val="00F41D48"/>
    <w:rsid w:val="00F46368"/>
    <w:rsid w:val="00F46B44"/>
    <w:rsid w:val="00F56B2B"/>
    <w:rsid w:val="00F5750A"/>
    <w:rsid w:val="00F61D61"/>
    <w:rsid w:val="00F62808"/>
    <w:rsid w:val="00F64533"/>
    <w:rsid w:val="00F668A3"/>
    <w:rsid w:val="00F67593"/>
    <w:rsid w:val="00F72C64"/>
    <w:rsid w:val="00F804C9"/>
    <w:rsid w:val="00F80790"/>
    <w:rsid w:val="00F80DE9"/>
    <w:rsid w:val="00F81507"/>
    <w:rsid w:val="00F8393A"/>
    <w:rsid w:val="00F86B0B"/>
    <w:rsid w:val="00F86BFA"/>
    <w:rsid w:val="00F8719E"/>
    <w:rsid w:val="00F93883"/>
    <w:rsid w:val="00F94BD7"/>
    <w:rsid w:val="00F95A98"/>
    <w:rsid w:val="00F979C9"/>
    <w:rsid w:val="00FA1527"/>
    <w:rsid w:val="00FA18EA"/>
    <w:rsid w:val="00FA39AD"/>
    <w:rsid w:val="00FA4BB3"/>
    <w:rsid w:val="00FA7EB4"/>
    <w:rsid w:val="00FB00EE"/>
    <w:rsid w:val="00FB1820"/>
    <w:rsid w:val="00FB349A"/>
    <w:rsid w:val="00FB3D5F"/>
    <w:rsid w:val="00FB51E4"/>
    <w:rsid w:val="00FB72C7"/>
    <w:rsid w:val="00FC0E76"/>
    <w:rsid w:val="00FC4D09"/>
    <w:rsid w:val="00FC5B78"/>
    <w:rsid w:val="00FD2ADF"/>
    <w:rsid w:val="00FD325D"/>
    <w:rsid w:val="00FD4F40"/>
    <w:rsid w:val="00FD5AE5"/>
    <w:rsid w:val="00FD5BE5"/>
    <w:rsid w:val="00FD6D08"/>
    <w:rsid w:val="00FE0B01"/>
    <w:rsid w:val="00FE0FE6"/>
    <w:rsid w:val="00FE14E8"/>
    <w:rsid w:val="00FE2C83"/>
    <w:rsid w:val="00FE396B"/>
    <w:rsid w:val="00FE79B5"/>
    <w:rsid w:val="00FF044C"/>
    <w:rsid w:val="00FF082F"/>
    <w:rsid w:val="00FF1ED0"/>
    <w:rsid w:val="00FF1F15"/>
    <w:rsid w:val="00FF1F5E"/>
    <w:rsid w:val="00FF5F6D"/>
    <w:rsid w:val="0131E7D5"/>
    <w:rsid w:val="013343E2"/>
    <w:rsid w:val="01FDCB91"/>
    <w:rsid w:val="022AA196"/>
    <w:rsid w:val="022F75BD"/>
    <w:rsid w:val="026B8DDA"/>
    <w:rsid w:val="02AE7F94"/>
    <w:rsid w:val="0327C084"/>
    <w:rsid w:val="03EDD6A9"/>
    <w:rsid w:val="03FF9679"/>
    <w:rsid w:val="0412C185"/>
    <w:rsid w:val="0427FD6A"/>
    <w:rsid w:val="04619290"/>
    <w:rsid w:val="05188BA1"/>
    <w:rsid w:val="055211AB"/>
    <w:rsid w:val="05A19A80"/>
    <w:rsid w:val="0616A0BE"/>
    <w:rsid w:val="068DDD01"/>
    <w:rsid w:val="06CAE749"/>
    <w:rsid w:val="06D2167B"/>
    <w:rsid w:val="070227C9"/>
    <w:rsid w:val="07A3E9C4"/>
    <w:rsid w:val="07A8BCC5"/>
    <w:rsid w:val="07D2C358"/>
    <w:rsid w:val="07E8E100"/>
    <w:rsid w:val="085D2C3E"/>
    <w:rsid w:val="08EA8579"/>
    <w:rsid w:val="09265FF2"/>
    <w:rsid w:val="09378B6F"/>
    <w:rsid w:val="093FBA25"/>
    <w:rsid w:val="094BD6E5"/>
    <w:rsid w:val="0982F24B"/>
    <w:rsid w:val="09981150"/>
    <w:rsid w:val="0A0F531D"/>
    <w:rsid w:val="0A0FD9C5"/>
    <w:rsid w:val="0A33465C"/>
    <w:rsid w:val="0A8655DA"/>
    <w:rsid w:val="0A8C2F17"/>
    <w:rsid w:val="0A989C4E"/>
    <w:rsid w:val="0AF21224"/>
    <w:rsid w:val="0B77FB99"/>
    <w:rsid w:val="0B8B2F20"/>
    <w:rsid w:val="0BF90500"/>
    <w:rsid w:val="0C05119A"/>
    <w:rsid w:val="0C22263B"/>
    <w:rsid w:val="0C380EAF"/>
    <w:rsid w:val="0C772911"/>
    <w:rsid w:val="0CEEA2EF"/>
    <w:rsid w:val="0D079534"/>
    <w:rsid w:val="0E4D72FE"/>
    <w:rsid w:val="0E9EB399"/>
    <w:rsid w:val="0EAF1CB9"/>
    <w:rsid w:val="0EEBAB48"/>
    <w:rsid w:val="0EED2536"/>
    <w:rsid w:val="0F15150C"/>
    <w:rsid w:val="0F16DE38"/>
    <w:rsid w:val="0F8192A9"/>
    <w:rsid w:val="0F8A3894"/>
    <w:rsid w:val="1059568F"/>
    <w:rsid w:val="10A92688"/>
    <w:rsid w:val="10C0C170"/>
    <w:rsid w:val="10D878F9"/>
    <w:rsid w:val="10E8E124"/>
    <w:rsid w:val="111C06CF"/>
    <w:rsid w:val="1153F11F"/>
    <w:rsid w:val="11574436"/>
    <w:rsid w:val="118C0EF6"/>
    <w:rsid w:val="119D3A2A"/>
    <w:rsid w:val="11BB7AC6"/>
    <w:rsid w:val="1285FEDD"/>
    <w:rsid w:val="12C11F09"/>
    <w:rsid w:val="12E147D5"/>
    <w:rsid w:val="12FBEAF8"/>
    <w:rsid w:val="132030A9"/>
    <w:rsid w:val="1358ABED"/>
    <w:rsid w:val="1386AFF3"/>
    <w:rsid w:val="13C7F3C5"/>
    <w:rsid w:val="14611689"/>
    <w:rsid w:val="14D10CFB"/>
    <w:rsid w:val="1521DD9B"/>
    <w:rsid w:val="15E33C7B"/>
    <w:rsid w:val="16405D2A"/>
    <w:rsid w:val="1656E44C"/>
    <w:rsid w:val="16D5F862"/>
    <w:rsid w:val="16ED3D0B"/>
    <w:rsid w:val="179BA471"/>
    <w:rsid w:val="17D2A57A"/>
    <w:rsid w:val="17FCF47F"/>
    <w:rsid w:val="1813F1CD"/>
    <w:rsid w:val="191DE9B9"/>
    <w:rsid w:val="19447142"/>
    <w:rsid w:val="19466980"/>
    <w:rsid w:val="19804BBB"/>
    <w:rsid w:val="1A0C8679"/>
    <w:rsid w:val="1A7621FB"/>
    <w:rsid w:val="1AD8541D"/>
    <w:rsid w:val="1AF0403A"/>
    <w:rsid w:val="1AFA759D"/>
    <w:rsid w:val="1B9DC67A"/>
    <w:rsid w:val="1BF711EF"/>
    <w:rsid w:val="1C554A79"/>
    <w:rsid w:val="1C5780C5"/>
    <w:rsid w:val="1CAB1C4D"/>
    <w:rsid w:val="1D3CA264"/>
    <w:rsid w:val="1D515C4D"/>
    <w:rsid w:val="1D90BD03"/>
    <w:rsid w:val="1E383A20"/>
    <w:rsid w:val="1E739B01"/>
    <w:rsid w:val="1EBE1FF2"/>
    <w:rsid w:val="1F73BDB8"/>
    <w:rsid w:val="1F9A5109"/>
    <w:rsid w:val="1FAF8DE5"/>
    <w:rsid w:val="1FCE89DD"/>
    <w:rsid w:val="20A58CF9"/>
    <w:rsid w:val="20B0453D"/>
    <w:rsid w:val="20F48DF0"/>
    <w:rsid w:val="2146F3D2"/>
    <w:rsid w:val="217F8476"/>
    <w:rsid w:val="21DCE7D7"/>
    <w:rsid w:val="2228C972"/>
    <w:rsid w:val="224567EE"/>
    <w:rsid w:val="228670AD"/>
    <w:rsid w:val="22C1153A"/>
    <w:rsid w:val="234B072A"/>
    <w:rsid w:val="23718C5B"/>
    <w:rsid w:val="25CF80E2"/>
    <w:rsid w:val="269BF0F8"/>
    <w:rsid w:val="26A8BAD3"/>
    <w:rsid w:val="26D02E87"/>
    <w:rsid w:val="26FE6FD3"/>
    <w:rsid w:val="27992E71"/>
    <w:rsid w:val="27DCE0C1"/>
    <w:rsid w:val="28061FB0"/>
    <w:rsid w:val="28073825"/>
    <w:rsid w:val="2855B388"/>
    <w:rsid w:val="28D93A1E"/>
    <w:rsid w:val="293DBA27"/>
    <w:rsid w:val="295A950C"/>
    <w:rsid w:val="299EEAB4"/>
    <w:rsid w:val="29C5F033"/>
    <w:rsid w:val="2A095BA0"/>
    <w:rsid w:val="2A5E5BEE"/>
    <w:rsid w:val="2A72645F"/>
    <w:rsid w:val="2A819B25"/>
    <w:rsid w:val="2B52A691"/>
    <w:rsid w:val="2B663A9E"/>
    <w:rsid w:val="2C000CB6"/>
    <w:rsid w:val="2C37C9BD"/>
    <w:rsid w:val="2CAEB58F"/>
    <w:rsid w:val="2D56B792"/>
    <w:rsid w:val="2D78DDD0"/>
    <w:rsid w:val="2D980EB4"/>
    <w:rsid w:val="2DB5229B"/>
    <w:rsid w:val="2DFBF758"/>
    <w:rsid w:val="2E0974F0"/>
    <w:rsid w:val="2E2F11CC"/>
    <w:rsid w:val="2E48DB1B"/>
    <w:rsid w:val="2EF8351D"/>
    <w:rsid w:val="2F104AA7"/>
    <w:rsid w:val="2F4A8004"/>
    <w:rsid w:val="2F55BF48"/>
    <w:rsid w:val="2F76D74E"/>
    <w:rsid w:val="2FBBB2DB"/>
    <w:rsid w:val="3034FB15"/>
    <w:rsid w:val="307ADD21"/>
    <w:rsid w:val="30BA27C4"/>
    <w:rsid w:val="30D3A9FA"/>
    <w:rsid w:val="31232C41"/>
    <w:rsid w:val="31256CBA"/>
    <w:rsid w:val="3188F4D1"/>
    <w:rsid w:val="31BD272F"/>
    <w:rsid w:val="32532701"/>
    <w:rsid w:val="32CD2314"/>
    <w:rsid w:val="32D2E50A"/>
    <w:rsid w:val="337481CB"/>
    <w:rsid w:val="33B27DE3"/>
    <w:rsid w:val="343B6F6A"/>
    <w:rsid w:val="34628DBC"/>
    <w:rsid w:val="349D47B3"/>
    <w:rsid w:val="34BCF4FE"/>
    <w:rsid w:val="3507B2B9"/>
    <w:rsid w:val="35914653"/>
    <w:rsid w:val="3645640A"/>
    <w:rsid w:val="36777F8A"/>
    <w:rsid w:val="373CF0EE"/>
    <w:rsid w:val="383B9BEF"/>
    <w:rsid w:val="38F2BCA3"/>
    <w:rsid w:val="39965DB6"/>
    <w:rsid w:val="39AECFC6"/>
    <w:rsid w:val="39BAB4BB"/>
    <w:rsid w:val="39E60BB2"/>
    <w:rsid w:val="3A4B536C"/>
    <w:rsid w:val="3AFA735A"/>
    <w:rsid w:val="3B4DA6A8"/>
    <w:rsid w:val="3C3217F4"/>
    <w:rsid w:val="3CF041DA"/>
    <w:rsid w:val="3D093EA2"/>
    <w:rsid w:val="3D61F4BF"/>
    <w:rsid w:val="3DBCD669"/>
    <w:rsid w:val="3DF3604F"/>
    <w:rsid w:val="3DF8A062"/>
    <w:rsid w:val="3E4FDE07"/>
    <w:rsid w:val="3E81D3E6"/>
    <w:rsid w:val="3F3892F6"/>
    <w:rsid w:val="3F870691"/>
    <w:rsid w:val="3FEFD2DC"/>
    <w:rsid w:val="40157BDF"/>
    <w:rsid w:val="40A1A722"/>
    <w:rsid w:val="40C3B5EC"/>
    <w:rsid w:val="4116D614"/>
    <w:rsid w:val="41705661"/>
    <w:rsid w:val="41A4CBC1"/>
    <w:rsid w:val="41F5F999"/>
    <w:rsid w:val="4256A8FC"/>
    <w:rsid w:val="427418FC"/>
    <w:rsid w:val="42A3452A"/>
    <w:rsid w:val="42B2A675"/>
    <w:rsid w:val="4362A169"/>
    <w:rsid w:val="43CDA473"/>
    <w:rsid w:val="440CC7D9"/>
    <w:rsid w:val="44467FB1"/>
    <w:rsid w:val="447536E6"/>
    <w:rsid w:val="44CAB1D3"/>
    <w:rsid w:val="4524E12A"/>
    <w:rsid w:val="4547DB39"/>
    <w:rsid w:val="45BC4F08"/>
    <w:rsid w:val="45BFCEDA"/>
    <w:rsid w:val="45D90EBA"/>
    <w:rsid w:val="460ADFBF"/>
    <w:rsid w:val="46B216A5"/>
    <w:rsid w:val="46CCB3BF"/>
    <w:rsid w:val="46D3BF91"/>
    <w:rsid w:val="46F22CEB"/>
    <w:rsid w:val="4710AE17"/>
    <w:rsid w:val="4716FAA1"/>
    <w:rsid w:val="471DEE37"/>
    <w:rsid w:val="471F7117"/>
    <w:rsid w:val="475607E6"/>
    <w:rsid w:val="47EFD7BC"/>
    <w:rsid w:val="48E9DB44"/>
    <w:rsid w:val="48EC4F69"/>
    <w:rsid w:val="48F33869"/>
    <w:rsid w:val="49224CA4"/>
    <w:rsid w:val="4992E8E1"/>
    <w:rsid w:val="49A59BA8"/>
    <w:rsid w:val="49E6FAE2"/>
    <w:rsid w:val="4A12C71F"/>
    <w:rsid w:val="4A484ED9"/>
    <w:rsid w:val="4A4CD7C8"/>
    <w:rsid w:val="4B239FA8"/>
    <w:rsid w:val="4B24023E"/>
    <w:rsid w:val="4BE8A829"/>
    <w:rsid w:val="4C7CA721"/>
    <w:rsid w:val="4D684410"/>
    <w:rsid w:val="4DC9BC60"/>
    <w:rsid w:val="4E2677DA"/>
    <w:rsid w:val="4EA3799E"/>
    <w:rsid w:val="4ECCE1E8"/>
    <w:rsid w:val="4EEF2860"/>
    <w:rsid w:val="4F1BBFFC"/>
    <w:rsid w:val="4F2594B7"/>
    <w:rsid w:val="4F3C42A8"/>
    <w:rsid w:val="4F59E8FE"/>
    <w:rsid w:val="4F5F5338"/>
    <w:rsid w:val="4F89219C"/>
    <w:rsid w:val="4FB2D783"/>
    <w:rsid w:val="4FBC0293"/>
    <w:rsid w:val="4FD62F72"/>
    <w:rsid w:val="4FE5EEEA"/>
    <w:rsid w:val="4FF47538"/>
    <w:rsid w:val="5042D9F0"/>
    <w:rsid w:val="51289BDD"/>
    <w:rsid w:val="518F267F"/>
    <w:rsid w:val="525360BE"/>
    <w:rsid w:val="529112FF"/>
    <w:rsid w:val="52F7BDAE"/>
    <w:rsid w:val="533D110D"/>
    <w:rsid w:val="53652B7D"/>
    <w:rsid w:val="53CB650C"/>
    <w:rsid w:val="5408DC1C"/>
    <w:rsid w:val="54D39E01"/>
    <w:rsid w:val="553109DD"/>
    <w:rsid w:val="55557002"/>
    <w:rsid w:val="555772A0"/>
    <w:rsid w:val="55FFF552"/>
    <w:rsid w:val="570A2E28"/>
    <w:rsid w:val="5781C79D"/>
    <w:rsid w:val="578B385A"/>
    <w:rsid w:val="5820999A"/>
    <w:rsid w:val="588BC2CB"/>
    <w:rsid w:val="58A5FE89"/>
    <w:rsid w:val="58CA8FC8"/>
    <w:rsid w:val="592F4494"/>
    <w:rsid w:val="59324520"/>
    <w:rsid w:val="594BA353"/>
    <w:rsid w:val="594DFE4D"/>
    <w:rsid w:val="5A0031FA"/>
    <w:rsid w:val="5A50AAC0"/>
    <w:rsid w:val="5A690F14"/>
    <w:rsid w:val="5A6DF183"/>
    <w:rsid w:val="5AA7125F"/>
    <w:rsid w:val="5AD02CA8"/>
    <w:rsid w:val="5AF804E9"/>
    <w:rsid w:val="5B583A5C"/>
    <w:rsid w:val="5B997D7D"/>
    <w:rsid w:val="5BAE394B"/>
    <w:rsid w:val="5C2AF3D0"/>
    <w:rsid w:val="5C5B7339"/>
    <w:rsid w:val="5CD16C41"/>
    <w:rsid w:val="5D3F1B4A"/>
    <w:rsid w:val="5D559E63"/>
    <w:rsid w:val="5D762E7E"/>
    <w:rsid w:val="5E0ABBD5"/>
    <w:rsid w:val="5E4CA86F"/>
    <w:rsid w:val="5E857B2E"/>
    <w:rsid w:val="5E9180D5"/>
    <w:rsid w:val="5F86AF14"/>
    <w:rsid w:val="5FD0A3E3"/>
    <w:rsid w:val="60434ADD"/>
    <w:rsid w:val="6104D01C"/>
    <w:rsid w:val="611EBD83"/>
    <w:rsid w:val="61369F47"/>
    <w:rsid w:val="61491144"/>
    <w:rsid w:val="6191E61F"/>
    <w:rsid w:val="6196897C"/>
    <w:rsid w:val="61D2FED5"/>
    <w:rsid w:val="621DB83E"/>
    <w:rsid w:val="622241BA"/>
    <w:rsid w:val="623257AC"/>
    <w:rsid w:val="625BD71A"/>
    <w:rsid w:val="628AF900"/>
    <w:rsid w:val="628BA608"/>
    <w:rsid w:val="62FCDBC3"/>
    <w:rsid w:val="6322789F"/>
    <w:rsid w:val="633935AC"/>
    <w:rsid w:val="6345FFDE"/>
    <w:rsid w:val="63578DE5"/>
    <w:rsid w:val="635D477B"/>
    <w:rsid w:val="63C2AED8"/>
    <w:rsid w:val="63FCAF16"/>
    <w:rsid w:val="6463D3BC"/>
    <w:rsid w:val="647F83C7"/>
    <w:rsid w:val="64F87E5F"/>
    <w:rsid w:val="64FE5396"/>
    <w:rsid w:val="65691356"/>
    <w:rsid w:val="66425F74"/>
    <w:rsid w:val="66A7CEAD"/>
    <w:rsid w:val="66C4AB6A"/>
    <w:rsid w:val="676F67DB"/>
    <w:rsid w:val="67A12455"/>
    <w:rsid w:val="67B30CA9"/>
    <w:rsid w:val="67B68986"/>
    <w:rsid w:val="68DA37A7"/>
    <w:rsid w:val="69944961"/>
    <w:rsid w:val="69CA6149"/>
    <w:rsid w:val="6B1844F7"/>
    <w:rsid w:val="6B7046E6"/>
    <w:rsid w:val="6B8C2B64"/>
    <w:rsid w:val="6BBCF251"/>
    <w:rsid w:val="6BCC880A"/>
    <w:rsid w:val="6C29072B"/>
    <w:rsid w:val="6D68586B"/>
    <w:rsid w:val="6DE91B95"/>
    <w:rsid w:val="6E8EBF4B"/>
    <w:rsid w:val="6F358A23"/>
    <w:rsid w:val="6F571226"/>
    <w:rsid w:val="6FC88681"/>
    <w:rsid w:val="6FD06851"/>
    <w:rsid w:val="7014C5C6"/>
    <w:rsid w:val="70792696"/>
    <w:rsid w:val="70AC645E"/>
    <w:rsid w:val="70D6A8E5"/>
    <w:rsid w:val="7137D8D6"/>
    <w:rsid w:val="71AFE17C"/>
    <w:rsid w:val="71B6CF16"/>
    <w:rsid w:val="71D3457C"/>
    <w:rsid w:val="7202C359"/>
    <w:rsid w:val="72280704"/>
    <w:rsid w:val="7289CB2F"/>
    <w:rsid w:val="731B9261"/>
    <w:rsid w:val="73763B97"/>
    <w:rsid w:val="73C88B2C"/>
    <w:rsid w:val="73DFD511"/>
    <w:rsid w:val="73EC349F"/>
    <w:rsid w:val="740365BE"/>
    <w:rsid w:val="7406C280"/>
    <w:rsid w:val="742FE148"/>
    <w:rsid w:val="748E1CAD"/>
    <w:rsid w:val="74DAAA5A"/>
    <w:rsid w:val="74E318DD"/>
    <w:rsid w:val="7527DD18"/>
    <w:rsid w:val="75A292E1"/>
    <w:rsid w:val="75B2264D"/>
    <w:rsid w:val="75D22AB1"/>
    <w:rsid w:val="765B271F"/>
    <w:rsid w:val="76731BD4"/>
    <w:rsid w:val="7686808B"/>
    <w:rsid w:val="76F349AC"/>
    <w:rsid w:val="7741DE9E"/>
    <w:rsid w:val="778D9423"/>
    <w:rsid w:val="77A07ED8"/>
    <w:rsid w:val="78136340"/>
    <w:rsid w:val="7827B897"/>
    <w:rsid w:val="78BB172E"/>
    <w:rsid w:val="79C7B353"/>
    <w:rsid w:val="7A5D8225"/>
    <w:rsid w:val="7A61451E"/>
    <w:rsid w:val="7A760404"/>
    <w:rsid w:val="7AA66561"/>
    <w:rsid w:val="7AC534E5"/>
    <w:rsid w:val="7B50DF9F"/>
    <w:rsid w:val="7BAFFD30"/>
    <w:rsid w:val="7C68ECA9"/>
    <w:rsid w:val="7CC32570"/>
    <w:rsid w:val="7D8D32C2"/>
    <w:rsid w:val="7D969282"/>
    <w:rsid w:val="7D9C130D"/>
    <w:rsid w:val="7DBA1945"/>
    <w:rsid w:val="7E3F04EC"/>
    <w:rsid w:val="7E5ABF90"/>
    <w:rsid w:val="7E737DA4"/>
    <w:rsid w:val="7E83EB5A"/>
    <w:rsid w:val="7F60E60C"/>
    <w:rsid w:val="7F6EBC31"/>
    <w:rsid w:val="7F95FE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3">
    <w:name w:val="heading 3"/>
    <w:basedOn w:val="Normal"/>
    <w:next w:val="Normal"/>
    <w:link w:val="Heading3Char"/>
    <w:semiHidden/>
    <w:unhideWhenUsed/>
    <w:qFormat/>
    <w:rsid w:val="00414172"/>
    <w:pPr>
      <w:keepNext/>
      <w:overflowPunct w:val="0"/>
      <w:autoSpaceDE w:val="0"/>
      <w:autoSpaceDN w:val="0"/>
      <w:adjustRightInd w:val="0"/>
      <w:spacing w:after="0" w:line="240" w:lineRule="auto"/>
      <w:jc w:val="center"/>
      <w:outlineLvl w:val="2"/>
    </w:pPr>
    <w:rPr>
      <w:rFonts w:ascii="Futura ExtraBold" w:eastAsia="Times New Roman" w:hAnsi="Futura ExtraBold" w:cs="Times New Roman"/>
      <w:b/>
      <w:sz w:val="20"/>
      <w:szCs w:val="20"/>
      <w:lang w:val="en-GB"/>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 w:type="character" w:customStyle="1" w:styleId="normaltextrun">
    <w:name w:val="normaltextrun"/>
    <w:basedOn w:val="DefaultParagraphFont"/>
    <w:rsid w:val="0032679E"/>
  </w:style>
  <w:style w:type="paragraph" w:customStyle="1" w:styleId="Default">
    <w:name w:val="Default"/>
    <w:rsid w:val="0032679E"/>
    <w:pPr>
      <w:pBdr>
        <w:top w:val="nil"/>
        <w:left w:val="nil"/>
        <w:bottom w:val="nil"/>
        <w:right w:val="nil"/>
        <w:between w:val="nil"/>
        <w:bar w:val="nil"/>
      </w:pBdr>
      <w:spacing w:before="160"/>
    </w:pPr>
    <w:rPr>
      <w:rFonts w:ascii="Helvetica Neue" w:eastAsia="Helvetica Neue" w:hAnsi="Helvetica Neue" w:cs="Helvetica Neue"/>
      <w:color w:val="000000"/>
      <w:bdr w:val="nil"/>
      <w:lang w:val="en-GB" w:eastAsia="en-GB"/>
    </w:rPr>
  </w:style>
  <w:style w:type="paragraph" w:customStyle="1" w:styleId="paragraph">
    <w:name w:val="paragraph"/>
    <w:basedOn w:val="Normal"/>
    <w:rsid w:val="002B0900"/>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Body">
    <w:name w:val="Body"/>
    <w:qFormat/>
    <w:rsid w:val="00073C7F"/>
    <w:pPr>
      <w:suppressAutoHyphens/>
    </w:pPr>
    <w:rPr>
      <w:rFonts w:ascii="Calibri" w:eastAsia="Arial Unicode MS" w:hAnsi="Calibri" w:cs="Arial Unicode MS"/>
      <w:color w:val="000000"/>
      <w:u w:color="000000"/>
      <w:lang w:eastAsia="en-GB"/>
    </w:rPr>
  </w:style>
  <w:style w:type="character" w:customStyle="1" w:styleId="markedcontent">
    <w:name w:val="markedcontent"/>
    <w:basedOn w:val="DefaultParagraphFont"/>
    <w:rsid w:val="00DF196C"/>
  </w:style>
  <w:style w:type="character" w:customStyle="1" w:styleId="eop">
    <w:name w:val="eop"/>
    <w:basedOn w:val="DefaultParagraphFont"/>
    <w:rsid w:val="007F3044"/>
  </w:style>
  <w:style w:type="character" w:styleId="CommentReference">
    <w:name w:val="annotation reference"/>
    <w:basedOn w:val="DefaultParagraphFont"/>
    <w:unhideWhenUsed/>
    <w:rsid w:val="00B372EE"/>
    <w:rPr>
      <w:sz w:val="16"/>
      <w:szCs w:val="16"/>
    </w:rPr>
  </w:style>
  <w:style w:type="paragraph" w:styleId="CommentText">
    <w:name w:val="annotation text"/>
    <w:basedOn w:val="Normal"/>
    <w:link w:val="CommentTextChar"/>
    <w:uiPriority w:val="99"/>
    <w:unhideWhenUsed/>
    <w:rsid w:val="00B372EE"/>
    <w:pPr>
      <w:spacing w:line="240" w:lineRule="auto"/>
    </w:pPr>
    <w:rPr>
      <w:sz w:val="20"/>
      <w:szCs w:val="20"/>
    </w:rPr>
  </w:style>
  <w:style w:type="character" w:customStyle="1" w:styleId="CommentTextChar">
    <w:name w:val="Comment Text Char"/>
    <w:basedOn w:val="DefaultParagraphFont"/>
    <w:link w:val="CommentText"/>
    <w:uiPriority w:val="99"/>
    <w:rsid w:val="00B372EE"/>
    <w:rPr>
      <w:sz w:val="20"/>
      <w:szCs w:val="20"/>
    </w:rPr>
  </w:style>
  <w:style w:type="paragraph" w:styleId="CommentSubject">
    <w:name w:val="annotation subject"/>
    <w:basedOn w:val="CommentText"/>
    <w:next w:val="CommentText"/>
    <w:link w:val="CommentSubjectChar"/>
    <w:uiPriority w:val="99"/>
    <w:semiHidden/>
    <w:unhideWhenUsed/>
    <w:rsid w:val="00B372EE"/>
    <w:rPr>
      <w:b/>
      <w:bCs/>
    </w:rPr>
  </w:style>
  <w:style w:type="character" w:customStyle="1" w:styleId="CommentSubjectChar">
    <w:name w:val="Comment Subject Char"/>
    <w:basedOn w:val="CommentTextChar"/>
    <w:link w:val="CommentSubject"/>
    <w:uiPriority w:val="99"/>
    <w:semiHidden/>
    <w:rsid w:val="00B372EE"/>
    <w:rPr>
      <w:b/>
      <w:bCs/>
      <w:sz w:val="20"/>
      <w:szCs w:val="20"/>
    </w:rPr>
  </w:style>
  <w:style w:type="character" w:styleId="FollowedHyperlink">
    <w:name w:val="FollowedHyperlink"/>
    <w:basedOn w:val="DefaultParagraphFont"/>
    <w:uiPriority w:val="99"/>
    <w:semiHidden/>
    <w:unhideWhenUsed/>
    <w:rsid w:val="000B0C13"/>
    <w:rPr>
      <w:color w:val="919191" w:themeColor="followedHyperlink"/>
      <w:u w:val="single"/>
    </w:rPr>
  </w:style>
  <w:style w:type="paragraph" w:customStyle="1" w:styleId="Style1">
    <w:name w:val="Style1"/>
    <w:basedOn w:val="NoSpacing"/>
    <w:qFormat/>
    <w:rsid w:val="00BB2E70"/>
    <w:pPr>
      <w:framePr w:hSpace="180" w:wrap="around" w:vAnchor="text" w:hAnchor="text" w:y="1"/>
      <w:spacing w:line="276" w:lineRule="auto"/>
      <w:suppressOverlap/>
      <w:jc w:val="both"/>
    </w:pPr>
    <w:rPr>
      <w:rFonts w:ascii="Arial" w:hAnsi="Arial" w:cs="Arial"/>
      <w:sz w:val="22"/>
      <w:szCs w:val="22"/>
    </w:rPr>
  </w:style>
  <w:style w:type="character" w:customStyle="1" w:styleId="Heading3Char">
    <w:name w:val="Heading 3 Char"/>
    <w:basedOn w:val="DefaultParagraphFont"/>
    <w:link w:val="Heading3"/>
    <w:semiHidden/>
    <w:rsid w:val="00414172"/>
    <w:rPr>
      <w:rFonts w:ascii="Futura ExtraBold" w:eastAsia="Times New Roman" w:hAnsi="Futura ExtraBold" w:cs="Times New Roman"/>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20277">
      <w:bodyDiv w:val="1"/>
      <w:marLeft w:val="0"/>
      <w:marRight w:val="0"/>
      <w:marTop w:val="0"/>
      <w:marBottom w:val="0"/>
      <w:divBdr>
        <w:top w:val="none" w:sz="0" w:space="0" w:color="auto"/>
        <w:left w:val="none" w:sz="0" w:space="0" w:color="auto"/>
        <w:bottom w:val="none" w:sz="0" w:space="0" w:color="auto"/>
        <w:right w:val="none" w:sz="0" w:space="0" w:color="auto"/>
      </w:divBdr>
    </w:div>
    <w:div w:id="133452009">
      <w:bodyDiv w:val="1"/>
      <w:marLeft w:val="0"/>
      <w:marRight w:val="0"/>
      <w:marTop w:val="0"/>
      <w:marBottom w:val="0"/>
      <w:divBdr>
        <w:top w:val="none" w:sz="0" w:space="0" w:color="auto"/>
        <w:left w:val="none" w:sz="0" w:space="0" w:color="auto"/>
        <w:bottom w:val="none" w:sz="0" w:space="0" w:color="auto"/>
        <w:right w:val="none" w:sz="0" w:space="0" w:color="auto"/>
      </w:divBdr>
    </w:div>
    <w:div w:id="145779636">
      <w:bodyDiv w:val="1"/>
      <w:marLeft w:val="0"/>
      <w:marRight w:val="0"/>
      <w:marTop w:val="0"/>
      <w:marBottom w:val="0"/>
      <w:divBdr>
        <w:top w:val="none" w:sz="0" w:space="0" w:color="auto"/>
        <w:left w:val="none" w:sz="0" w:space="0" w:color="auto"/>
        <w:bottom w:val="none" w:sz="0" w:space="0" w:color="auto"/>
        <w:right w:val="none" w:sz="0" w:space="0" w:color="auto"/>
      </w:divBdr>
    </w:div>
    <w:div w:id="154540677">
      <w:bodyDiv w:val="1"/>
      <w:marLeft w:val="0"/>
      <w:marRight w:val="0"/>
      <w:marTop w:val="0"/>
      <w:marBottom w:val="0"/>
      <w:divBdr>
        <w:top w:val="none" w:sz="0" w:space="0" w:color="auto"/>
        <w:left w:val="none" w:sz="0" w:space="0" w:color="auto"/>
        <w:bottom w:val="none" w:sz="0" w:space="0" w:color="auto"/>
        <w:right w:val="none" w:sz="0" w:space="0" w:color="auto"/>
      </w:divBdr>
    </w:div>
    <w:div w:id="155927792">
      <w:bodyDiv w:val="1"/>
      <w:marLeft w:val="0"/>
      <w:marRight w:val="0"/>
      <w:marTop w:val="0"/>
      <w:marBottom w:val="0"/>
      <w:divBdr>
        <w:top w:val="none" w:sz="0" w:space="0" w:color="auto"/>
        <w:left w:val="none" w:sz="0" w:space="0" w:color="auto"/>
        <w:bottom w:val="none" w:sz="0" w:space="0" w:color="auto"/>
        <w:right w:val="none" w:sz="0" w:space="0" w:color="auto"/>
      </w:divBdr>
    </w:div>
    <w:div w:id="249627638">
      <w:bodyDiv w:val="1"/>
      <w:marLeft w:val="0"/>
      <w:marRight w:val="0"/>
      <w:marTop w:val="0"/>
      <w:marBottom w:val="0"/>
      <w:divBdr>
        <w:top w:val="none" w:sz="0" w:space="0" w:color="auto"/>
        <w:left w:val="none" w:sz="0" w:space="0" w:color="auto"/>
        <w:bottom w:val="none" w:sz="0" w:space="0" w:color="auto"/>
        <w:right w:val="none" w:sz="0" w:space="0" w:color="auto"/>
      </w:divBdr>
    </w:div>
    <w:div w:id="256059064">
      <w:bodyDiv w:val="1"/>
      <w:marLeft w:val="0"/>
      <w:marRight w:val="0"/>
      <w:marTop w:val="0"/>
      <w:marBottom w:val="0"/>
      <w:divBdr>
        <w:top w:val="none" w:sz="0" w:space="0" w:color="auto"/>
        <w:left w:val="none" w:sz="0" w:space="0" w:color="auto"/>
        <w:bottom w:val="none" w:sz="0" w:space="0" w:color="auto"/>
        <w:right w:val="none" w:sz="0" w:space="0" w:color="auto"/>
      </w:divBdr>
    </w:div>
    <w:div w:id="265044548">
      <w:bodyDiv w:val="1"/>
      <w:marLeft w:val="0"/>
      <w:marRight w:val="0"/>
      <w:marTop w:val="0"/>
      <w:marBottom w:val="0"/>
      <w:divBdr>
        <w:top w:val="none" w:sz="0" w:space="0" w:color="auto"/>
        <w:left w:val="none" w:sz="0" w:space="0" w:color="auto"/>
        <w:bottom w:val="none" w:sz="0" w:space="0" w:color="auto"/>
        <w:right w:val="none" w:sz="0" w:space="0" w:color="auto"/>
      </w:divBdr>
    </w:div>
    <w:div w:id="350495249">
      <w:bodyDiv w:val="1"/>
      <w:marLeft w:val="0"/>
      <w:marRight w:val="0"/>
      <w:marTop w:val="0"/>
      <w:marBottom w:val="0"/>
      <w:divBdr>
        <w:top w:val="none" w:sz="0" w:space="0" w:color="auto"/>
        <w:left w:val="none" w:sz="0" w:space="0" w:color="auto"/>
        <w:bottom w:val="none" w:sz="0" w:space="0" w:color="auto"/>
        <w:right w:val="none" w:sz="0" w:space="0" w:color="auto"/>
      </w:divBdr>
    </w:div>
    <w:div w:id="361134904">
      <w:bodyDiv w:val="1"/>
      <w:marLeft w:val="0"/>
      <w:marRight w:val="0"/>
      <w:marTop w:val="0"/>
      <w:marBottom w:val="0"/>
      <w:divBdr>
        <w:top w:val="none" w:sz="0" w:space="0" w:color="auto"/>
        <w:left w:val="none" w:sz="0" w:space="0" w:color="auto"/>
        <w:bottom w:val="none" w:sz="0" w:space="0" w:color="auto"/>
        <w:right w:val="none" w:sz="0" w:space="0" w:color="auto"/>
      </w:divBdr>
    </w:div>
    <w:div w:id="420179578">
      <w:bodyDiv w:val="1"/>
      <w:marLeft w:val="0"/>
      <w:marRight w:val="0"/>
      <w:marTop w:val="0"/>
      <w:marBottom w:val="0"/>
      <w:divBdr>
        <w:top w:val="none" w:sz="0" w:space="0" w:color="auto"/>
        <w:left w:val="none" w:sz="0" w:space="0" w:color="auto"/>
        <w:bottom w:val="none" w:sz="0" w:space="0" w:color="auto"/>
        <w:right w:val="none" w:sz="0" w:space="0" w:color="auto"/>
      </w:divBdr>
    </w:div>
    <w:div w:id="424618566">
      <w:bodyDiv w:val="1"/>
      <w:marLeft w:val="0"/>
      <w:marRight w:val="0"/>
      <w:marTop w:val="0"/>
      <w:marBottom w:val="0"/>
      <w:divBdr>
        <w:top w:val="none" w:sz="0" w:space="0" w:color="auto"/>
        <w:left w:val="none" w:sz="0" w:space="0" w:color="auto"/>
        <w:bottom w:val="none" w:sz="0" w:space="0" w:color="auto"/>
        <w:right w:val="none" w:sz="0" w:space="0" w:color="auto"/>
      </w:divBdr>
    </w:div>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466582551">
      <w:bodyDiv w:val="1"/>
      <w:marLeft w:val="0"/>
      <w:marRight w:val="0"/>
      <w:marTop w:val="0"/>
      <w:marBottom w:val="0"/>
      <w:divBdr>
        <w:top w:val="none" w:sz="0" w:space="0" w:color="auto"/>
        <w:left w:val="none" w:sz="0" w:space="0" w:color="auto"/>
        <w:bottom w:val="none" w:sz="0" w:space="0" w:color="auto"/>
        <w:right w:val="none" w:sz="0" w:space="0" w:color="auto"/>
      </w:divBdr>
    </w:div>
    <w:div w:id="493761073">
      <w:bodyDiv w:val="1"/>
      <w:marLeft w:val="0"/>
      <w:marRight w:val="0"/>
      <w:marTop w:val="0"/>
      <w:marBottom w:val="0"/>
      <w:divBdr>
        <w:top w:val="none" w:sz="0" w:space="0" w:color="auto"/>
        <w:left w:val="none" w:sz="0" w:space="0" w:color="auto"/>
        <w:bottom w:val="none" w:sz="0" w:space="0" w:color="auto"/>
        <w:right w:val="none" w:sz="0" w:space="0" w:color="auto"/>
      </w:divBdr>
    </w:div>
    <w:div w:id="495266714">
      <w:bodyDiv w:val="1"/>
      <w:marLeft w:val="0"/>
      <w:marRight w:val="0"/>
      <w:marTop w:val="0"/>
      <w:marBottom w:val="0"/>
      <w:divBdr>
        <w:top w:val="none" w:sz="0" w:space="0" w:color="auto"/>
        <w:left w:val="none" w:sz="0" w:space="0" w:color="auto"/>
        <w:bottom w:val="none" w:sz="0" w:space="0" w:color="auto"/>
        <w:right w:val="none" w:sz="0" w:space="0" w:color="auto"/>
      </w:divBdr>
    </w:div>
    <w:div w:id="513811606">
      <w:bodyDiv w:val="1"/>
      <w:marLeft w:val="0"/>
      <w:marRight w:val="0"/>
      <w:marTop w:val="0"/>
      <w:marBottom w:val="0"/>
      <w:divBdr>
        <w:top w:val="none" w:sz="0" w:space="0" w:color="auto"/>
        <w:left w:val="none" w:sz="0" w:space="0" w:color="auto"/>
        <w:bottom w:val="none" w:sz="0" w:space="0" w:color="auto"/>
        <w:right w:val="none" w:sz="0" w:space="0" w:color="auto"/>
      </w:divBdr>
    </w:div>
    <w:div w:id="534737224">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 w:id="603078016">
      <w:bodyDiv w:val="1"/>
      <w:marLeft w:val="0"/>
      <w:marRight w:val="0"/>
      <w:marTop w:val="0"/>
      <w:marBottom w:val="0"/>
      <w:divBdr>
        <w:top w:val="none" w:sz="0" w:space="0" w:color="auto"/>
        <w:left w:val="none" w:sz="0" w:space="0" w:color="auto"/>
        <w:bottom w:val="none" w:sz="0" w:space="0" w:color="auto"/>
        <w:right w:val="none" w:sz="0" w:space="0" w:color="auto"/>
      </w:divBdr>
    </w:div>
    <w:div w:id="613828506">
      <w:bodyDiv w:val="1"/>
      <w:marLeft w:val="0"/>
      <w:marRight w:val="0"/>
      <w:marTop w:val="0"/>
      <w:marBottom w:val="0"/>
      <w:divBdr>
        <w:top w:val="none" w:sz="0" w:space="0" w:color="auto"/>
        <w:left w:val="none" w:sz="0" w:space="0" w:color="auto"/>
        <w:bottom w:val="none" w:sz="0" w:space="0" w:color="auto"/>
        <w:right w:val="none" w:sz="0" w:space="0" w:color="auto"/>
      </w:divBdr>
    </w:div>
    <w:div w:id="626357928">
      <w:bodyDiv w:val="1"/>
      <w:marLeft w:val="0"/>
      <w:marRight w:val="0"/>
      <w:marTop w:val="0"/>
      <w:marBottom w:val="0"/>
      <w:divBdr>
        <w:top w:val="none" w:sz="0" w:space="0" w:color="auto"/>
        <w:left w:val="none" w:sz="0" w:space="0" w:color="auto"/>
        <w:bottom w:val="none" w:sz="0" w:space="0" w:color="auto"/>
        <w:right w:val="none" w:sz="0" w:space="0" w:color="auto"/>
      </w:divBdr>
      <w:divsChild>
        <w:div w:id="24970287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71952012">
              <w:marLeft w:val="0"/>
              <w:marRight w:val="0"/>
              <w:marTop w:val="0"/>
              <w:marBottom w:val="0"/>
              <w:divBdr>
                <w:top w:val="none" w:sz="0" w:space="0" w:color="auto"/>
                <w:left w:val="none" w:sz="0" w:space="0" w:color="auto"/>
                <w:bottom w:val="none" w:sz="0" w:space="0" w:color="auto"/>
                <w:right w:val="none" w:sz="0" w:space="0" w:color="auto"/>
              </w:divBdr>
              <w:divsChild>
                <w:div w:id="16573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047551">
      <w:bodyDiv w:val="1"/>
      <w:marLeft w:val="0"/>
      <w:marRight w:val="0"/>
      <w:marTop w:val="0"/>
      <w:marBottom w:val="0"/>
      <w:divBdr>
        <w:top w:val="none" w:sz="0" w:space="0" w:color="auto"/>
        <w:left w:val="none" w:sz="0" w:space="0" w:color="auto"/>
        <w:bottom w:val="none" w:sz="0" w:space="0" w:color="auto"/>
        <w:right w:val="none" w:sz="0" w:space="0" w:color="auto"/>
      </w:divBdr>
    </w:div>
    <w:div w:id="667826368">
      <w:bodyDiv w:val="1"/>
      <w:marLeft w:val="0"/>
      <w:marRight w:val="0"/>
      <w:marTop w:val="0"/>
      <w:marBottom w:val="0"/>
      <w:divBdr>
        <w:top w:val="none" w:sz="0" w:space="0" w:color="auto"/>
        <w:left w:val="none" w:sz="0" w:space="0" w:color="auto"/>
        <w:bottom w:val="none" w:sz="0" w:space="0" w:color="auto"/>
        <w:right w:val="none" w:sz="0" w:space="0" w:color="auto"/>
      </w:divBdr>
    </w:div>
    <w:div w:id="669868266">
      <w:bodyDiv w:val="1"/>
      <w:marLeft w:val="0"/>
      <w:marRight w:val="0"/>
      <w:marTop w:val="0"/>
      <w:marBottom w:val="0"/>
      <w:divBdr>
        <w:top w:val="none" w:sz="0" w:space="0" w:color="auto"/>
        <w:left w:val="none" w:sz="0" w:space="0" w:color="auto"/>
        <w:bottom w:val="none" w:sz="0" w:space="0" w:color="auto"/>
        <w:right w:val="none" w:sz="0" w:space="0" w:color="auto"/>
      </w:divBdr>
    </w:div>
    <w:div w:id="719474434">
      <w:bodyDiv w:val="1"/>
      <w:marLeft w:val="0"/>
      <w:marRight w:val="0"/>
      <w:marTop w:val="0"/>
      <w:marBottom w:val="0"/>
      <w:divBdr>
        <w:top w:val="none" w:sz="0" w:space="0" w:color="auto"/>
        <w:left w:val="none" w:sz="0" w:space="0" w:color="auto"/>
        <w:bottom w:val="none" w:sz="0" w:space="0" w:color="auto"/>
        <w:right w:val="none" w:sz="0" w:space="0" w:color="auto"/>
      </w:divBdr>
    </w:div>
    <w:div w:id="809712987">
      <w:bodyDiv w:val="1"/>
      <w:marLeft w:val="0"/>
      <w:marRight w:val="0"/>
      <w:marTop w:val="0"/>
      <w:marBottom w:val="0"/>
      <w:divBdr>
        <w:top w:val="none" w:sz="0" w:space="0" w:color="auto"/>
        <w:left w:val="none" w:sz="0" w:space="0" w:color="auto"/>
        <w:bottom w:val="none" w:sz="0" w:space="0" w:color="auto"/>
        <w:right w:val="none" w:sz="0" w:space="0" w:color="auto"/>
      </w:divBdr>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35870381">
      <w:bodyDiv w:val="1"/>
      <w:marLeft w:val="0"/>
      <w:marRight w:val="0"/>
      <w:marTop w:val="0"/>
      <w:marBottom w:val="0"/>
      <w:divBdr>
        <w:top w:val="none" w:sz="0" w:space="0" w:color="auto"/>
        <w:left w:val="none" w:sz="0" w:space="0" w:color="auto"/>
        <w:bottom w:val="none" w:sz="0" w:space="0" w:color="auto"/>
        <w:right w:val="none" w:sz="0" w:space="0" w:color="auto"/>
      </w:divBdr>
    </w:div>
    <w:div w:id="946742761">
      <w:bodyDiv w:val="1"/>
      <w:marLeft w:val="0"/>
      <w:marRight w:val="0"/>
      <w:marTop w:val="0"/>
      <w:marBottom w:val="0"/>
      <w:divBdr>
        <w:top w:val="none" w:sz="0" w:space="0" w:color="auto"/>
        <w:left w:val="none" w:sz="0" w:space="0" w:color="auto"/>
        <w:bottom w:val="none" w:sz="0" w:space="0" w:color="auto"/>
        <w:right w:val="none" w:sz="0" w:space="0" w:color="auto"/>
      </w:divBdr>
    </w:div>
    <w:div w:id="982007606">
      <w:bodyDiv w:val="1"/>
      <w:marLeft w:val="0"/>
      <w:marRight w:val="0"/>
      <w:marTop w:val="0"/>
      <w:marBottom w:val="0"/>
      <w:divBdr>
        <w:top w:val="none" w:sz="0" w:space="0" w:color="auto"/>
        <w:left w:val="none" w:sz="0" w:space="0" w:color="auto"/>
        <w:bottom w:val="none" w:sz="0" w:space="0" w:color="auto"/>
        <w:right w:val="none" w:sz="0" w:space="0" w:color="auto"/>
      </w:divBdr>
    </w:div>
    <w:div w:id="1012680256">
      <w:bodyDiv w:val="1"/>
      <w:marLeft w:val="0"/>
      <w:marRight w:val="0"/>
      <w:marTop w:val="0"/>
      <w:marBottom w:val="0"/>
      <w:divBdr>
        <w:top w:val="none" w:sz="0" w:space="0" w:color="auto"/>
        <w:left w:val="none" w:sz="0" w:space="0" w:color="auto"/>
        <w:bottom w:val="none" w:sz="0" w:space="0" w:color="auto"/>
        <w:right w:val="none" w:sz="0" w:space="0" w:color="auto"/>
      </w:divBdr>
    </w:div>
    <w:div w:id="1088506179">
      <w:bodyDiv w:val="1"/>
      <w:marLeft w:val="0"/>
      <w:marRight w:val="0"/>
      <w:marTop w:val="0"/>
      <w:marBottom w:val="0"/>
      <w:divBdr>
        <w:top w:val="none" w:sz="0" w:space="0" w:color="auto"/>
        <w:left w:val="none" w:sz="0" w:space="0" w:color="auto"/>
        <w:bottom w:val="none" w:sz="0" w:space="0" w:color="auto"/>
        <w:right w:val="none" w:sz="0" w:space="0" w:color="auto"/>
      </w:divBdr>
    </w:div>
    <w:div w:id="1108895112">
      <w:bodyDiv w:val="1"/>
      <w:marLeft w:val="0"/>
      <w:marRight w:val="0"/>
      <w:marTop w:val="0"/>
      <w:marBottom w:val="0"/>
      <w:divBdr>
        <w:top w:val="none" w:sz="0" w:space="0" w:color="auto"/>
        <w:left w:val="none" w:sz="0" w:space="0" w:color="auto"/>
        <w:bottom w:val="none" w:sz="0" w:space="0" w:color="auto"/>
        <w:right w:val="none" w:sz="0" w:space="0" w:color="auto"/>
      </w:divBdr>
    </w:div>
    <w:div w:id="1124930159">
      <w:bodyDiv w:val="1"/>
      <w:marLeft w:val="0"/>
      <w:marRight w:val="0"/>
      <w:marTop w:val="0"/>
      <w:marBottom w:val="0"/>
      <w:divBdr>
        <w:top w:val="none" w:sz="0" w:space="0" w:color="auto"/>
        <w:left w:val="none" w:sz="0" w:space="0" w:color="auto"/>
        <w:bottom w:val="none" w:sz="0" w:space="0" w:color="auto"/>
        <w:right w:val="none" w:sz="0" w:space="0" w:color="auto"/>
      </w:divBdr>
    </w:div>
    <w:div w:id="1209954996">
      <w:bodyDiv w:val="1"/>
      <w:marLeft w:val="0"/>
      <w:marRight w:val="0"/>
      <w:marTop w:val="0"/>
      <w:marBottom w:val="0"/>
      <w:divBdr>
        <w:top w:val="none" w:sz="0" w:space="0" w:color="auto"/>
        <w:left w:val="none" w:sz="0" w:space="0" w:color="auto"/>
        <w:bottom w:val="none" w:sz="0" w:space="0" w:color="auto"/>
        <w:right w:val="none" w:sz="0" w:space="0" w:color="auto"/>
      </w:divBdr>
    </w:div>
    <w:div w:id="1336103795">
      <w:bodyDiv w:val="1"/>
      <w:marLeft w:val="0"/>
      <w:marRight w:val="0"/>
      <w:marTop w:val="0"/>
      <w:marBottom w:val="0"/>
      <w:divBdr>
        <w:top w:val="none" w:sz="0" w:space="0" w:color="auto"/>
        <w:left w:val="none" w:sz="0" w:space="0" w:color="auto"/>
        <w:bottom w:val="none" w:sz="0" w:space="0" w:color="auto"/>
        <w:right w:val="none" w:sz="0" w:space="0" w:color="auto"/>
      </w:divBdr>
    </w:div>
    <w:div w:id="1361052961">
      <w:bodyDiv w:val="1"/>
      <w:marLeft w:val="0"/>
      <w:marRight w:val="0"/>
      <w:marTop w:val="0"/>
      <w:marBottom w:val="0"/>
      <w:divBdr>
        <w:top w:val="none" w:sz="0" w:space="0" w:color="auto"/>
        <w:left w:val="none" w:sz="0" w:space="0" w:color="auto"/>
        <w:bottom w:val="none" w:sz="0" w:space="0" w:color="auto"/>
        <w:right w:val="none" w:sz="0" w:space="0" w:color="auto"/>
      </w:divBdr>
    </w:div>
    <w:div w:id="1400202226">
      <w:bodyDiv w:val="1"/>
      <w:marLeft w:val="0"/>
      <w:marRight w:val="0"/>
      <w:marTop w:val="0"/>
      <w:marBottom w:val="0"/>
      <w:divBdr>
        <w:top w:val="none" w:sz="0" w:space="0" w:color="auto"/>
        <w:left w:val="none" w:sz="0" w:space="0" w:color="auto"/>
        <w:bottom w:val="none" w:sz="0" w:space="0" w:color="auto"/>
        <w:right w:val="none" w:sz="0" w:space="0" w:color="auto"/>
      </w:divBdr>
    </w:div>
    <w:div w:id="1558709999">
      <w:bodyDiv w:val="1"/>
      <w:marLeft w:val="0"/>
      <w:marRight w:val="0"/>
      <w:marTop w:val="0"/>
      <w:marBottom w:val="0"/>
      <w:divBdr>
        <w:top w:val="none" w:sz="0" w:space="0" w:color="auto"/>
        <w:left w:val="none" w:sz="0" w:space="0" w:color="auto"/>
        <w:bottom w:val="none" w:sz="0" w:space="0" w:color="auto"/>
        <w:right w:val="none" w:sz="0" w:space="0" w:color="auto"/>
      </w:divBdr>
      <w:divsChild>
        <w:div w:id="93064574">
          <w:marLeft w:val="0"/>
          <w:marRight w:val="0"/>
          <w:marTop w:val="0"/>
          <w:marBottom w:val="0"/>
          <w:divBdr>
            <w:top w:val="none" w:sz="0" w:space="0" w:color="auto"/>
            <w:left w:val="none" w:sz="0" w:space="0" w:color="auto"/>
            <w:bottom w:val="none" w:sz="0" w:space="0" w:color="auto"/>
            <w:right w:val="none" w:sz="0" w:space="0" w:color="auto"/>
          </w:divBdr>
        </w:div>
        <w:div w:id="166673595">
          <w:marLeft w:val="0"/>
          <w:marRight w:val="0"/>
          <w:marTop w:val="0"/>
          <w:marBottom w:val="0"/>
          <w:divBdr>
            <w:top w:val="none" w:sz="0" w:space="0" w:color="auto"/>
            <w:left w:val="none" w:sz="0" w:space="0" w:color="auto"/>
            <w:bottom w:val="none" w:sz="0" w:space="0" w:color="auto"/>
            <w:right w:val="none" w:sz="0" w:space="0" w:color="auto"/>
          </w:divBdr>
        </w:div>
        <w:div w:id="248775826">
          <w:marLeft w:val="0"/>
          <w:marRight w:val="0"/>
          <w:marTop w:val="0"/>
          <w:marBottom w:val="0"/>
          <w:divBdr>
            <w:top w:val="none" w:sz="0" w:space="0" w:color="auto"/>
            <w:left w:val="none" w:sz="0" w:space="0" w:color="auto"/>
            <w:bottom w:val="none" w:sz="0" w:space="0" w:color="auto"/>
            <w:right w:val="none" w:sz="0" w:space="0" w:color="auto"/>
          </w:divBdr>
        </w:div>
        <w:div w:id="418644146">
          <w:marLeft w:val="0"/>
          <w:marRight w:val="0"/>
          <w:marTop w:val="0"/>
          <w:marBottom w:val="0"/>
          <w:divBdr>
            <w:top w:val="none" w:sz="0" w:space="0" w:color="auto"/>
            <w:left w:val="none" w:sz="0" w:space="0" w:color="auto"/>
            <w:bottom w:val="none" w:sz="0" w:space="0" w:color="auto"/>
            <w:right w:val="none" w:sz="0" w:space="0" w:color="auto"/>
          </w:divBdr>
        </w:div>
        <w:div w:id="581646292">
          <w:marLeft w:val="0"/>
          <w:marRight w:val="0"/>
          <w:marTop w:val="0"/>
          <w:marBottom w:val="0"/>
          <w:divBdr>
            <w:top w:val="none" w:sz="0" w:space="0" w:color="auto"/>
            <w:left w:val="none" w:sz="0" w:space="0" w:color="auto"/>
            <w:bottom w:val="none" w:sz="0" w:space="0" w:color="auto"/>
            <w:right w:val="none" w:sz="0" w:space="0" w:color="auto"/>
          </w:divBdr>
        </w:div>
        <w:div w:id="633145902">
          <w:marLeft w:val="0"/>
          <w:marRight w:val="0"/>
          <w:marTop w:val="0"/>
          <w:marBottom w:val="0"/>
          <w:divBdr>
            <w:top w:val="none" w:sz="0" w:space="0" w:color="auto"/>
            <w:left w:val="none" w:sz="0" w:space="0" w:color="auto"/>
            <w:bottom w:val="none" w:sz="0" w:space="0" w:color="auto"/>
            <w:right w:val="none" w:sz="0" w:space="0" w:color="auto"/>
          </w:divBdr>
        </w:div>
        <w:div w:id="709689366">
          <w:marLeft w:val="0"/>
          <w:marRight w:val="0"/>
          <w:marTop w:val="0"/>
          <w:marBottom w:val="0"/>
          <w:divBdr>
            <w:top w:val="none" w:sz="0" w:space="0" w:color="auto"/>
            <w:left w:val="none" w:sz="0" w:space="0" w:color="auto"/>
            <w:bottom w:val="none" w:sz="0" w:space="0" w:color="auto"/>
            <w:right w:val="none" w:sz="0" w:space="0" w:color="auto"/>
          </w:divBdr>
        </w:div>
        <w:div w:id="729766365">
          <w:marLeft w:val="0"/>
          <w:marRight w:val="0"/>
          <w:marTop w:val="0"/>
          <w:marBottom w:val="0"/>
          <w:divBdr>
            <w:top w:val="none" w:sz="0" w:space="0" w:color="auto"/>
            <w:left w:val="none" w:sz="0" w:space="0" w:color="auto"/>
            <w:bottom w:val="none" w:sz="0" w:space="0" w:color="auto"/>
            <w:right w:val="none" w:sz="0" w:space="0" w:color="auto"/>
          </w:divBdr>
        </w:div>
        <w:div w:id="1032267811">
          <w:marLeft w:val="0"/>
          <w:marRight w:val="0"/>
          <w:marTop w:val="0"/>
          <w:marBottom w:val="0"/>
          <w:divBdr>
            <w:top w:val="none" w:sz="0" w:space="0" w:color="auto"/>
            <w:left w:val="none" w:sz="0" w:space="0" w:color="auto"/>
            <w:bottom w:val="none" w:sz="0" w:space="0" w:color="auto"/>
            <w:right w:val="none" w:sz="0" w:space="0" w:color="auto"/>
          </w:divBdr>
        </w:div>
        <w:div w:id="1057515276">
          <w:marLeft w:val="0"/>
          <w:marRight w:val="0"/>
          <w:marTop w:val="0"/>
          <w:marBottom w:val="0"/>
          <w:divBdr>
            <w:top w:val="none" w:sz="0" w:space="0" w:color="auto"/>
            <w:left w:val="none" w:sz="0" w:space="0" w:color="auto"/>
            <w:bottom w:val="none" w:sz="0" w:space="0" w:color="auto"/>
            <w:right w:val="none" w:sz="0" w:space="0" w:color="auto"/>
          </w:divBdr>
        </w:div>
        <w:div w:id="1324164506">
          <w:marLeft w:val="0"/>
          <w:marRight w:val="0"/>
          <w:marTop w:val="0"/>
          <w:marBottom w:val="0"/>
          <w:divBdr>
            <w:top w:val="none" w:sz="0" w:space="0" w:color="auto"/>
            <w:left w:val="none" w:sz="0" w:space="0" w:color="auto"/>
            <w:bottom w:val="none" w:sz="0" w:space="0" w:color="auto"/>
            <w:right w:val="none" w:sz="0" w:space="0" w:color="auto"/>
          </w:divBdr>
        </w:div>
        <w:div w:id="1339848639">
          <w:marLeft w:val="0"/>
          <w:marRight w:val="0"/>
          <w:marTop w:val="0"/>
          <w:marBottom w:val="0"/>
          <w:divBdr>
            <w:top w:val="none" w:sz="0" w:space="0" w:color="auto"/>
            <w:left w:val="none" w:sz="0" w:space="0" w:color="auto"/>
            <w:bottom w:val="none" w:sz="0" w:space="0" w:color="auto"/>
            <w:right w:val="none" w:sz="0" w:space="0" w:color="auto"/>
          </w:divBdr>
        </w:div>
        <w:div w:id="1343773980">
          <w:marLeft w:val="0"/>
          <w:marRight w:val="0"/>
          <w:marTop w:val="0"/>
          <w:marBottom w:val="0"/>
          <w:divBdr>
            <w:top w:val="none" w:sz="0" w:space="0" w:color="auto"/>
            <w:left w:val="none" w:sz="0" w:space="0" w:color="auto"/>
            <w:bottom w:val="none" w:sz="0" w:space="0" w:color="auto"/>
            <w:right w:val="none" w:sz="0" w:space="0" w:color="auto"/>
          </w:divBdr>
        </w:div>
        <w:div w:id="1503013656">
          <w:marLeft w:val="0"/>
          <w:marRight w:val="0"/>
          <w:marTop w:val="0"/>
          <w:marBottom w:val="0"/>
          <w:divBdr>
            <w:top w:val="none" w:sz="0" w:space="0" w:color="auto"/>
            <w:left w:val="none" w:sz="0" w:space="0" w:color="auto"/>
            <w:bottom w:val="none" w:sz="0" w:space="0" w:color="auto"/>
            <w:right w:val="none" w:sz="0" w:space="0" w:color="auto"/>
          </w:divBdr>
        </w:div>
        <w:div w:id="1508906691">
          <w:marLeft w:val="0"/>
          <w:marRight w:val="0"/>
          <w:marTop w:val="0"/>
          <w:marBottom w:val="0"/>
          <w:divBdr>
            <w:top w:val="none" w:sz="0" w:space="0" w:color="auto"/>
            <w:left w:val="none" w:sz="0" w:space="0" w:color="auto"/>
            <w:bottom w:val="none" w:sz="0" w:space="0" w:color="auto"/>
            <w:right w:val="none" w:sz="0" w:space="0" w:color="auto"/>
          </w:divBdr>
        </w:div>
        <w:div w:id="1525754550">
          <w:marLeft w:val="0"/>
          <w:marRight w:val="0"/>
          <w:marTop w:val="0"/>
          <w:marBottom w:val="0"/>
          <w:divBdr>
            <w:top w:val="none" w:sz="0" w:space="0" w:color="auto"/>
            <w:left w:val="none" w:sz="0" w:space="0" w:color="auto"/>
            <w:bottom w:val="none" w:sz="0" w:space="0" w:color="auto"/>
            <w:right w:val="none" w:sz="0" w:space="0" w:color="auto"/>
          </w:divBdr>
        </w:div>
        <w:div w:id="1596018512">
          <w:marLeft w:val="0"/>
          <w:marRight w:val="0"/>
          <w:marTop w:val="0"/>
          <w:marBottom w:val="0"/>
          <w:divBdr>
            <w:top w:val="none" w:sz="0" w:space="0" w:color="auto"/>
            <w:left w:val="none" w:sz="0" w:space="0" w:color="auto"/>
            <w:bottom w:val="none" w:sz="0" w:space="0" w:color="auto"/>
            <w:right w:val="none" w:sz="0" w:space="0" w:color="auto"/>
          </w:divBdr>
        </w:div>
        <w:div w:id="1643345159">
          <w:marLeft w:val="0"/>
          <w:marRight w:val="0"/>
          <w:marTop w:val="0"/>
          <w:marBottom w:val="0"/>
          <w:divBdr>
            <w:top w:val="none" w:sz="0" w:space="0" w:color="auto"/>
            <w:left w:val="none" w:sz="0" w:space="0" w:color="auto"/>
            <w:bottom w:val="none" w:sz="0" w:space="0" w:color="auto"/>
            <w:right w:val="none" w:sz="0" w:space="0" w:color="auto"/>
          </w:divBdr>
        </w:div>
        <w:div w:id="1650162289">
          <w:marLeft w:val="0"/>
          <w:marRight w:val="0"/>
          <w:marTop w:val="0"/>
          <w:marBottom w:val="0"/>
          <w:divBdr>
            <w:top w:val="none" w:sz="0" w:space="0" w:color="auto"/>
            <w:left w:val="none" w:sz="0" w:space="0" w:color="auto"/>
            <w:bottom w:val="none" w:sz="0" w:space="0" w:color="auto"/>
            <w:right w:val="none" w:sz="0" w:space="0" w:color="auto"/>
          </w:divBdr>
        </w:div>
        <w:div w:id="1684235717">
          <w:marLeft w:val="0"/>
          <w:marRight w:val="0"/>
          <w:marTop w:val="0"/>
          <w:marBottom w:val="0"/>
          <w:divBdr>
            <w:top w:val="none" w:sz="0" w:space="0" w:color="auto"/>
            <w:left w:val="none" w:sz="0" w:space="0" w:color="auto"/>
            <w:bottom w:val="none" w:sz="0" w:space="0" w:color="auto"/>
            <w:right w:val="none" w:sz="0" w:space="0" w:color="auto"/>
          </w:divBdr>
        </w:div>
      </w:divsChild>
    </w:div>
    <w:div w:id="1745952595">
      <w:bodyDiv w:val="1"/>
      <w:marLeft w:val="0"/>
      <w:marRight w:val="0"/>
      <w:marTop w:val="0"/>
      <w:marBottom w:val="0"/>
      <w:divBdr>
        <w:top w:val="none" w:sz="0" w:space="0" w:color="auto"/>
        <w:left w:val="none" w:sz="0" w:space="0" w:color="auto"/>
        <w:bottom w:val="none" w:sz="0" w:space="0" w:color="auto"/>
        <w:right w:val="none" w:sz="0" w:space="0" w:color="auto"/>
      </w:divBdr>
    </w:div>
    <w:div w:id="1806697579">
      <w:bodyDiv w:val="1"/>
      <w:marLeft w:val="0"/>
      <w:marRight w:val="0"/>
      <w:marTop w:val="0"/>
      <w:marBottom w:val="0"/>
      <w:divBdr>
        <w:top w:val="none" w:sz="0" w:space="0" w:color="auto"/>
        <w:left w:val="none" w:sz="0" w:space="0" w:color="auto"/>
        <w:bottom w:val="none" w:sz="0" w:space="0" w:color="auto"/>
        <w:right w:val="none" w:sz="0" w:space="0" w:color="auto"/>
      </w:divBdr>
    </w:div>
    <w:div w:id="1849322656">
      <w:bodyDiv w:val="1"/>
      <w:marLeft w:val="0"/>
      <w:marRight w:val="0"/>
      <w:marTop w:val="0"/>
      <w:marBottom w:val="0"/>
      <w:divBdr>
        <w:top w:val="none" w:sz="0" w:space="0" w:color="auto"/>
        <w:left w:val="none" w:sz="0" w:space="0" w:color="auto"/>
        <w:bottom w:val="none" w:sz="0" w:space="0" w:color="auto"/>
        <w:right w:val="none" w:sz="0" w:space="0" w:color="auto"/>
      </w:divBdr>
    </w:div>
    <w:div w:id="1853840722">
      <w:bodyDiv w:val="1"/>
      <w:marLeft w:val="0"/>
      <w:marRight w:val="0"/>
      <w:marTop w:val="0"/>
      <w:marBottom w:val="0"/>
      <w:divBdr>
        <w:top w:val="none" w:sz="0" w:space="0" w:color="auto"/>
        <w:left w:val="none" w:sz="0" w:space="0" w:color="auto"/>
        <w:bottom w:val="none" w:sz="0" w:space="0" w:color="auto"/>
        <w:right w:val="none" w:sz="0" w:space="0" w:color="auto"/>
      </w:divBdr>
    </w:div>
    <w:div w:id="1977376135">
      <w:bodyDiv w:val="1"/>
      <w:marLeft w:val="0"/>
      <w:marRight w:val="0"/>
      <w:marTop w:val="0"/>
      <w:marBottom w:val="0"/>
      <w:divBdr>
        <w:top w:val="none" w:sz="0" w:space="0" w:color="auto"/>
        <w:left w:val="none" w:sz="0" w:space="0" w:color="auto"/>
        <w:bottom w:val="none" w:sz="0" w:space="0" w:color="auto"/>
        <w:right w:val="none" w:sz="0" w:space="0" w:color="auto"/>
      </w:divBdr>
    </w:div>
    <w:div w:id="2009356718">
      <w:bodyDiv w:val="1"/>
      <w:marLeft w:val="0"/>
      <w:marRight w:val="0"/>
      <w:marTop w:val="0"/>
      <w:marBottom w:val="0"/>
      <w:divBdr>
        <w:top w:val="none" w:sz="0" w:space="0" w:color="auto"/>
        <w:left w:val="none" w:sz="0" w:space="0" w:color="auto"/>
        <w:bottom w:val="none" w:sz="0" w:space="0" w:color="auto"/>
        <w:right w:val="none" w:sz="0" w:space="0" w:color="auto"/>
      </w:divBdr>
    </w:div>
    <w:div w:id="21385250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godforall.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hurchofengland.org/life-events/vocations/ministry-experience-schem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arlislediocese.org.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nylp.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etworkyouthchurch.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SharedWithUsers xmlns="221c572b-02da-4378-9347-c29af73f4896">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E9B125-87BB-411B-9328-A03EB5CA2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customXml/itemProps4.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Builder newsletter</Template>
  <TotalTime>0</TotalTime>
  <Pages>8</Pages>
  <Words>1831</Words>
  <Characters>10437</Characters>
  <Application>Microsoft Office Word</Application>
  <DocSecurity>0</DocSecurity>
  <Lines>86</Lines>
  <Paragraphs>24</Paragraphs>
  <ScaleCrop>false</ScaleCrop>
  <Company/>
  <LinksUpToDate>false</LinksUpToDate>
  <CharactersWithSpaces>12244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2025-02-25T19:13:00Z</dcterms:created>
  <dcterms:modified xsi:type="dcterms:W3CDTF">2025-02-27T16:05:00Z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y fmtid="{D5CDD505-2E9C-101B-9397-08002B2CF9AE}" pid="4" name="Order">
    <vt:r8>125200</vt:r8>
  </property>
  <property fmtid="{D5CDD505-2E9C-101B-9397-08002B2CF9AE}" pid="5" name="ComplianceAssetId">
    <vt:lpwstr/>
  </property>
  <property fmtid="{D5CDD505-2E9C-101B-9397-08002B2CF9AE}" pid="6" name="_activity">
    <vt:lpwstr>{"FileActivityType":"6","FileActivityTimeStamp":"2025-02-27T13:17:19.493Z","FileActivityUsersOnPage":[{"DisplayName":"Rachel Head","Id":"rachel.head@carlislediocese.org.uk"}],"FileActivityNavigationId":null}</vt:lpwstr>
  </property>
  <property fmtid="{D5CDD505-2E9C-101B-9397-08002B2CF9AE}" pid="7" name="_ExtendedDescription">
    <vt:lpwstr/>
  </property>
  <property fmtid="{D5CDD505-2E9C-101B-9397-08002B2CF9AE}" pid="8" name="TriggerFlowInfo">
    <vt:lpwstr/>
  </property>
</Properties>
</file>