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9A5CF58" w14:textId="4932CF87" w:rsidR="00AE2ABA" w:rsidRPr="00446D13" w:rsidRDefault="00C60A28" w:rsidP="0072088E">
      <w:pPr>
        <w:rPr>
          <w:lang w:val="en-GB"/>
        </w:rPr>
      </w:pPr>
      <w:r w:rsidRPr="00446D13">
        <w:rPr>
          <w:noProof/>
          <w:lang w:val="en-GB"/>
        </w:rPr>
        <w:drawing>
          <wp:anchor distT="0" distB="0" distL="114300" distR="114300" simplePos="0" relativeHeight="251660300" behindDoc="0" locked="0" layoutInCell="1" allowOverlap="1" wp14:anchorId="3D504449" wp14:editId="430A49A1">
            <wp:simplePos x="0" y="0"/>
            <wp:positionH relativeFrom="column">
              <wp:posOffset>-207720</wp:posOffset>
            </wp:positionH>
            <wp:positionV relativeFrom="page">
              <wp:posOffset>-340360</wp:posOffset>
            </wp:positionV>
            <wp:extent cx="3572664" cy="2528047"/>
            <wp:effectExtent l="0" t="0" r="0" b="0"/>
            <wp:wrapNone/>
            <wp:docPr id="1176899328" name="Picture 1" descr="A colorful dots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91532" name="Picture 1" descr="A colorful dots on a black background&#10;&#10;Description automatically generated"/>
                    <pic:cNvPicPr/>
                  </pic:nvPicPr>
                  <pic:blipFill>
                    <a:blip r:embed="rId11">
                      <a:extLst>
                        <a:ext uri="{28A0092B-C50C-407E-A947-70E740481C1C}">
                          <a14:useLocalDpi xmlns:a14="http://schemas.microsoft.com/office/drawing/2010/main" val="0"/>
                        </a:ext>
                      </a:extLst>
                    </a:blip>
                    <a:stretch>
                      <a:fillRect/>
                    </a:stretch>
                  </pic:blipFill>
                  <pic:spPr>
                    <a:xfrm>
                      <a:off x="0" y="0"/>
                      <a:ext cx="3572664" cy="2528047"/>
                    </a:xfrm>
                    <a:prstGeom prst="rect">
                      <a:avLst/>
                    </a:prstGeom>
                  </pic:spPr>
                </pic:pic>
              </a:graphicData>
            </a:graphic>
            <wp14:sizeRelH relativeFrom="page">
              <wp14:pctWidth>0</wp14:pctWidth>
            </wp14:sizeRelH>
            <wp14:sizeRelV relativeFrom="page">
              <wp14:pctHeight>0</wp14:pctHeight>
            </wp14:sizeRelV>
          </wp:anchor>
        </w:drawing>
      </w:r>
      <w:r w:rsidR="00761283" w:rsidRPr="00446D13">
        <w:rPr>
          <w:lang w:val="en-GB"/>
        </w:rPr>
        <w:br/>
      </w:r>
    </w:p>
    <w:p w14:paraId="68186A88" w14:textId="458F5A23" w:rsidR="00C53B69" w:rsidRPr="00446D13" w:rsidRDefault="00C53B69" w:rsidP="0072088E">
      <w:pPr>
        <w:rPr>
          <w:lang w:val="en-GB"/>
        </w:rPr>
      </w:pPr>
    </w:p>
    <w:p w14:paraId="65AAFDDD" w14:textId="3D022B49" w:rsidR="005B7DD6" w:rsidRPr="00446D13" w:rsidRDefault="005B7DD6" w:rsidP="0072088E">
      <w:pPr>
        <w:rPr>
          <w:lang w:val="en-GB"/>
        </w:rPr>
      </w:pPr>
    </w:p>
    <w:tbl>
      <w:tblPr>
        <w:tblpPr w:leftFromText="180" w:rightFromText="180" w:vertAnchor="text" w:horzAnchor="page" w:tblpX="2938" w:tblpY="3370"/>
        <w:tblOverlap w:val="never"/>
        <w:tblW w:w="3499" w:type="pct"/>
        <w:tblCellMar>
          <w:left w:w="0" w:type="dxa"/>
          <w:right w:w="115" w:type="dxa"/>
        </w:tblCellMar>
        <w:tblLook w:val="0600" w:firstRow="0" w:lastRow="0" w:firstColumn="0" w:lastColumn="0" w:noHBand="1" w:noVBand="1"/>
      </w:tblPr>
      <w:tblGrid>
        <w:gridCol w:w="7374"/>
      </w:tblGrid>
      <w:tr w:rsidR="00004C4A" w:rsidRPr="00446D13" w14:paraId="72E7EE89" w14:textId="77777777" w:rsidTr="00244607">
        <w:trPr>
          <w:trHeight w:val="2674"/>
        </w:trPr>
        <w:tc>
          <w:tcPr>
            <w:tcW w:w="5000" w:type="pct"/>
            <w:tcMar>
              <w:top w:w="72" w:type="dxa"/>
            </w:tcMar>
          </w:tcPr>
          <w:bookmarkStart w:id="0" w:name="_Hlk514587801"/>
          <w:p w14:paraId="56BB84F1" w14:textId="71E5FC0D" w:rsidR="00004C4A" w:rsidRPr="00446D13" w:rsidRDefault="0072088E" w:rsidP="0072088E">
            <w:pPr>
              <w:rPr>
                <w:lang w:val="en-GB"/>
              </w:rPr>
            </w:pPr>
            <w:r w:rsidRPr="00446D13">
              <w:rPr>
                <w:noProof/>
                <w:lang w:val="en-GB"/>
              </w:rPr>
              <mc:AlternateContent>
                <mc:Choice Requires="wps">
                  <w:drawing>
                    <wp:anchor distT="0" distB="0" distL="114300" distR="114300" simplePos="0" relativeHeight="251658242" behindDoc="0" locked="0" layoutInCell="1" allowOverlap="1" wp14:anchorId="4493B8B4" wp14:editId="458F6D5D">
                      <wp:simplePos x="0" y="0"/>
                      <wp:positionH relativeFrom="column">
                        <wp:posOffset>-950595</wp:posOffset>
                      </wp:positionH>
                      <wp:positionV relativeFrom="paragraph">
                        <wp:posOffset>398780</wp:posOffset>
                      </wp:positionV>
                      <wp:extent cx="2394858" cy="673735"/>
                      <wp:effectExtent l="0" t="0" r="0" b="0"/>
                      <wp:wrapNone/>
                      <wp:docPr id="478120626" name="Text Box 478120626"/>
                      <wp:cNvGraphicFramePr/>
                      <a:graphic xmlns:a="http://schemas.openxmlformats.org/drawingml/2006/main">
                        <a:graphicData uri="http://schemas.microsoft.com/office/word/2010/wordprocessingShape">
                          <wps:wsp>
                            <wps:cNvSpPr txBox="1"/>
                            <wps:spPr>
                              <a:xfrm>
                                <a:off x="0" y="0"/>
                                <a:ext cx="2394858" cy="673735"/>
                              </a:xfrm>
                              <a:prstGeom prst="rect">
                                <a:avLst/>
                              </a:prstGeom>
                              <a:noFill/>
                              <a:ln w="6350">
                                <a:noFill/>
                              </a:ln>
                            </wps:spPr>
                            <wps:txbx>
                              <w:txbxContent>
                                <w:p w14:paraId="10CF86D1" w14:textId="65B5345F" w:rsidR="002A75F9" w:rsidRPr="002A75F9" w:rsidRDefault="002A75F9" w:rsidP="0072088E">
                                  <w:pPr>
                                    <w:jc w:val="center"/>
                                    <w:rPr>
                                      <w:b/>
                                      <w:bCs/>
                                      <w:color w:val="2F2F2F" w:themeColor="accent5" w:themeShade="80"/>
                                      <w:sz w:val="32"/>
                                      <w:szCs w:val="32"/>
                                    </w:rPr>
                                  </w:pPr>
                                  <w:r w:rsidRPr="002A75F9">
                                    <w:rPr>
                                      <w:b/>
                                      <w:bCs/>
                                      <w:color w:val="2F2F2F" w:themeColor="accent5" w:themeShade="80"/>
                                      <w:sz w:val="32"/>
                                      <w:szCs w:val="32"/>
                                    </w:rPr>
                                    <w:t>RECRUITMENT INFORMATION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4493B8B4" id="_x0000_t202" coordsize="21600,21600" o:spt="202" path="m,l,21600r21600,l21600,xe">
                      <v:stroke joinstyle="miter"/>
                      <v:path gradientshapeok="t" o:connecttype="rect"/>
                    </v:shapetype>
                    <v:shape id="Text Box 478120626" o:spid="_x0000_s1026" type="#_x0000_t202" style="position:absolute;margin-left:-74.85pt;margin-top:31.4pt;width:188.55pt;height:53.05pt;z-index:25165824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" filled="f" stroked="f" strokeweight=".5pt">
                      <v:textbox>
                        <w:txbxContent>
                          <w:p w14:paraId="10CF86D1" w14:textId="65B5345F" w:rsidR="002A75F9" w:rsidRPr="002A75F9" w:rsidRDefault="002A75F9" w:rsidP="0072088E">
                            <w:pPr>
                              <w:jc w:val="center"/>
                              <w:rPr>
                                <w:b/>
                                <w:bCs/>
                                <w:color w:val="2F2F2F" w:themeColor="accent5" w:themeShade="80"/>
                                <w:sz w:val="32"/>
                                <w:szCs w:val="32"/>
                              </w:rPr>
                            </w:pPr>
                            <w:r w:rsidRPr="002A75F9">
                              <w:rPr>
                                <w:b/>
                                <w:bCs/>
                                <w:color w:val="2F2F2F" w:themeColor="accent5" w:themeShade="80"/>
                                <w:sz w:val="32"/>
                                <w:szCs w:val="32"/>
                              </w:rPr>
                              <w:t>RECRUITMENT INFORMATION</w:t>
                            </w:r>
                          </w:p>
                        </w:txbxContent>
                      </v:textbox>
                    </v:shape>
                  </w:pict>
                </mc:Fallback>
              </mc:AlternateContent>
            </w:r>
          </w:p>
        </w:tc>
      </w:tr>
    </w:tbl>
    <w:p w14:paraId="10CCEA77" w14:textId="77777777" w:rsidR="00F86BFA" w:rsidRPr="00446D13" w:rsidRDefault="00C60A28" w:rsidP="00945359">
      <w:pPr>
        <w:jc w:val="center"/>
        <w:rPr>
          <w:b/>
          <w:bCs/>
          <w:sz w:val="40"/>
          <w:szCs w:val="40"/>
          <w:lang w:val="en-GB"/>
        </w:rPr>
      </w:pPr>
      <w:r w:rsidRPr="00446D13">
        <w:rPr>
          <w:noProof/>
          <w:lang w:val="en-GB"/>
        </w:rPr>
        <mc:AlternateContent>
          <mc:Choice Requires="wps">
            <w:drawing>
              <wp:anchor distT="0" distB="0" distL="114300" distR="114300" simplePos="0" relativeHeight="251658246" behindDoc="0" locked="0" layoutInCell="1" allowOverlap="1" wp14:anchorId="734F6B00" wp14:editId="01EE823C">
                <wp:simplePos x="0" y="0"/>
                <wp:positionH relativeFrom="column">
                  <wp:posOffset>256279</wp:posOffset>
                </wp:positionH>
                <wp:positionV relativeFrom="paragraph">
                  <wp:posOffset>202229</wp:posOffset>
                </wp:positionV>
                <wp:extent cx="2661920" cy="2275840"/>
                <wp:effectExtent l="0" t="0" r="0" b="0"/>
                <wp:wrapNone/>
                <wp:docPr id="844635020" name="Text Box 5"/>
                <wp:cNvGraphicFramePr/>
                <a:graphic xmlns:a="http://schemas.openxmlformats.org/drawingml/2006/main">
                  <a:graphicData uri="http://schemas.microsoft.com/office/word/2010/wordprocessingShape">
                    <wps:wsp>
                      <wps:cNvSpPr txBox="1"/>
                      <wps:spPr>
                        <a:xfrm>
                          <a:off x="0" y="0"/>
                          <a:ext cx="2661920" cy="2275840"/>
                        </a:xfrm>
                        <a:prstGeom prst="rect">
                          <a:avLst/>
                        </a:prstGeom>
                        <a:noFill/>
                        <a:ln w="6350">
                          <a:noFill/>
                        </a:ln>
                      </wps:spPr>
                      <wps:txbx>
                        <w:txbxContent>
                          <w:p w14:paraId="707FACA7" w14:textId="232871E5" w:rsidR="0072088E" w:rsidRPr="008F55E6" w:rsidRDefault="0072088E" w:rsidP="008F55E6">
                            <w:pPr>
                              <w:jc w:val="center"/>
                              <w:rPr>
                                <w:rFonts w:ascii="Calibri" w:hAnsi="Calibri" w:cs="Calibri"/>
                                <w:b/>
                                <w:bCs/>
                                <w:sz w:val="44"/>
                                <w:szCs w:val="44"/>
                              </w:rPr>
                            </w:pPr>
                            <w:r w:rsidRPr="008F55E6">
                              <w:rPr>
                                <w:rFonts w:ascii="Calibri" w:hAnsi="Calibri" w:cs="Calibri"/>
                                <w:b/>
                                <w:bCs/>
                                <w:sz w:val="44"/>
                                <w:szCs w:val="44"/>
                              </w:rPr>
                              <w:t>Network Youth</w:t>
                            </w:r>
                          </w:p>
                          <w:p w14:paraId="048194C4" w14:textId="61A63661" w:rsidR="0072088E" w:rsidRPr="008F55E6" w:rsidRDefault="0072088E" w:rsidP="008F55E6">
                            <w:pPr>
                              <w:jc w:val="center"/>
                              <w:rPr>
                                <w:rFonts w:ascii="Calibri" w:hAnsi="Calibri" w:cs="Calibri"/>
                                <w:b/>
                                <w:bCs/>
                                <w:sz w:val="44"/>
                                <w:szCs w:val="44"/>
                              </w:rPr>
                            </w:pPr>
                            <w:r w:rsidRPr="008F55E6">
                              <w:rPr>
                                <w:rFonts w:ascii="Calibri" w:hAnsi="Calibri" w:cs="Calibri"/>
                                <w:b/>
                                <w:bCs/>
                                <w:sz w:val="44"/>
                                <w:szCs w:val="44"/>
                              </w:rPr>
                              <w:t xml:space="preserve">Church </w:t>
                            </w:r>
                            <w:proofErr w:type="gramStart"/>
                            <w:r w:rsidRPr="008F55E6">
                              <w:rPr>
                                <w:rFonts w:ascii="Calibri" w:hAnsi="Calibri" w:cs="Calibri"/>
                                <w:b/>
                                <w:bCs/>
                                <w:sz w:val="44"/>
                                <w:szCs w:val="44"/>
                              </w:rPr>
                              <w:t>Lead</w:t>
                            </w:r>
                            <w:proofErr w:type="gramEnd"/>
                            <w:r w:rsidRPr="008F55E6">
                              <w:rPr>
                                <w:rFonts w:ascii="Calibri" w:hAnsi="Calibri" w:cs="Calibri"/>
                                <w:b/>
                                <w:bCs/>
                                <w:sz w:val="44"/>
                                <w:szCs w:val="44"/>
                              </w:rPr>
                              <w:t xml:space="preserve"> –</w:t>
                            </w:r>
                          </w:p>
                          <w:p w14:paraId="5089EE39" w14:textId="2D432D6C" w:rsidR="0072088E" w:rsidRPr="008F55E6" w:rsidRDefault="007A1257" w:rsidP="008F55E6">
                            <w:pPr>
                              <w:jc w:val="center"/>
                              <w:rPr>
                                <w:rFonts w:ascii="Calibri" w:hAnsi="Calibri" w:cs="Calibri"/>
                                <w:b/>
                                <w:bCs/>
                                <w:sz w:val="44"/>
                                <w:szCs w:val="44"/>
                              </w:rPr>
                            </w:pPr>
                            <w:r>
                              <w:rPr>
                                <w:rFonts w:ascii="Calibri" w:hAnsi="Calibri" w:cs="Calibri"/>
                                <w:b/>
                                <w:bCs/>
                                <w:sz w:val="44"/>
                                <w:szCs w:val="44"/>
                              </w:rPr>
                              <w:t>DERWENT</w:t>
                            </w:r>
                            <w:r w:rsidR="0072088E" w:rsidRPr="008F55E6">
                              <w:rPr>
                                <w:rFonts w:ascii="Calibri" w:hAnsi="Calibri" w:cs="Calibri"/>
                                <w:b/>
                                <w:bCs/>
                                <w:sz w:val="44"/>
                                <w:szCs w:val="44"/>
                              </w:rPr>
                              <w:t xml:space="preserve"> Cumbria</w:t>
                            </w:r>
                          </w:p>
                          <w:p w14:paraId="07A5492F" w14:textId="77777777" w:rsidR="0072088E" w:rsidRPr="0072088E" w:rsidRDefault="0072088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34F6B00" id="Text Box 5" o:spid="_x0000_s1027" type="#_x0000_t202" style="position:absolute;left:0;text-align:left;margin-left:20.2pt;margin-top:15.9pt;width:209.6pt;height:179.2pt;z-index:25165824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" filled="f" stroked="f" strokeweight=".5pt">
                <v:textbox>
                  <w:txbxContent>
                    <w:p w14:paraId="707FACA7" w14:textId="232871E5" w:rsidR="0072088E" w:rsidRPr="008F55E6" w:rsidRDefault="0072088E" w:rsidP="008F55E6">
                      <w:pPr>
                        <w:jc w:val="center"/>
                        <w:rPr>
                          <w:rFonts w:ascii="Calibri" w:hAnsi="Calibri" w:cs="Calibri"/>
                          <w:b/>
                          <w:bCs/>
                          <w:sz w:val="44"/>
                          <w:szCs w:val="44"/>
                        </w:rPr>
                      </w:pPr>
                      <w:r w:rsidRPr="008F55E6">
                        <w:rPr>
                          <w:rFonts w:ascii="Calibri" w:hAnsi="Calibri" w:cs="Calibri"/>
                          <w:b/>
                          <w:bCs/>
                          <w:sz w:val="44"/>
                          <w:szCs w:val="44"/>
                        </w:rPr>
                        <w:t>Network Youth</w:t>
                      </w:r>
                    </w:p>
                    <w:p w14:paraId="048194C4" w14:textId="61A63661" w:rsidR="0072088E" w:rsidRPr="008F55E6" w:rsidRDefault="0072088E" w:rsidP="008F55E6">
                      <w:pPr>
                        <w:jc w:val="center"/>
                        <w:rPr>
                          <w:rFonts w:ascii="Calibri" w:hAnsi="Calibri" w:cs="Calibri"/>
                          <w:b/>
                          <w:bCs/>
                          <w:sz w:val="44"/>
                          <w:szCs w:val="44"/>
                        </w:rPr>
                      </w:pPr>
                      <w:r w:rsidRPr="008F55E6">
                        <w:rPr>
                          <w:rFonts w:ascii="Calibri" w:hAnsi="Calibri" w:cs="Calibri"/>
                          <w:b/>
                          <w:bCs/>
                          <w:sz w:val="44"/>
                          <w:szCs w:val="44"/>
                        </w:rPr>
                        <w:t xml:space="preserve">Church </w:t>
                      </w:r>
                      <w:proofErr w:type="gramStart"/>
                      <w:r w:rsidRPr="008F55E6">
                        <w:rPr>
                          <w:rFonts w:ascii="Calibri" w:hAnsi="Calibri" w:cs="Calibri"/>
                          <w:b/>
                          <w:bCs/>
                          <w:sz w:val="44"/>
                          <w:szCs w:val="44"/>
                        </w:rPr>
                        <w:t>Lead</w:t>
                      </w:r>
                      <w:proofErr w:type="gramEnd"/>
                      <w:r w:rsidRPr="008F55E6">
                        <w:rPr>
                          <w:rFonts w:ascii="Calibri" w:hAnsi="Calibri" w:cs="Calibri"/>
                          <w:b/>
                          <w:bCs/>
                          <w:sz w:val="44"/>
                          <w:szCs w:val="44"/>
                        </w:rPr>
                        <w:t xml:space="preserve"> –</w:t>
                      </w:r>
                    </w:p>
                    <w:p w14:paraId="5089EE39" w14:textId="2D432D6C" w:rsidR="0072088E" w:rsidRPr="008F55E6" w:rsidRDefault="007A1257" w:rsidP="008F55E6">
                      <w:pPr>
                        <w:jc w:val="center"/>
                        <w:rPr>
                          <w:rFonts w:ascii="Calibri" w:hAnsi="Calibri" w:cs="Calibri"/>
                          <w:b/>
                          <w:bCs/>
                          <w:sz w:val="44"/>
                          <w:szCs w:val="44"/>
                        </w:rPr>
                      </w:pPr>
                      <w:r>
                        <w:rPr>
                          <w:rFonts w:ascii="Calibri" w:hAnsi="Calibri" w:cs="Calibri"/>
                          <w:b/>
                          <w:bCs/>
                          <w:sz w:val="44"/>
                          <w:szCs w:val="44"/>
                        </w:rPr>
                        <w:t>DERWENT</w:t>
                      </w:r>
                      <w:r w:rsidR="0072088E" w:rsidRPr="008F55E6">
                        <w:rPr>
                          <w:rFonts w:ascii="Calibri" w:hAnsi="Calibri" w:cs="Calibri"/>
                          <w:b/>
                          <w:bCs/>
                          <w:sz w:val="44"/>
                          <w:szCs w:val="44"/>
                        </w:rPr>
                        <w:t xml:space="preserve"> Cumbria</w:t>
                      </w:r>
                    </w:p>
                    <w:p w14:paraId="07A5492F" w14:textId="77777777" w:rsidR="0072088E" w:rsidRPr="0072088E" w:rsidRDefault="0072088E"/>
                  </w:txbxContent>
                </v:textbox>
              </v:shape>
            </w:pict>
          </mc:Fallback>
        </mc:AlternateContent>
      </w:r>
      <w:r w:rsidR="0072088E" w:rsidRPr="00446D13">
        <w:rPr>
          <w:noProof/>
          <w:lang w:val="en-GB"/>
        </w:rPr>
        <w:drawing>
          <wp:anchor distT="0" distB="0" distL="114300" distR="114300" simplePos="0" relativeHeight="251658243" behindDoc="0" locked="0" layoutInCell="1" allowOverlap="1" wp14:anchorId="63305DEB" wp14:editId="54C8E983">
            <wp:simplePos x="0" y="0"/>
            <wp:positionH relativeFrom="column">
              <wp:posOffset>-355600</wp:posOffset>
            </wp:positionH>
            <wp:positionV relativeFrom="page">
              <wp:posOffset>7571740</wp:posOffset>
            </wp:positionV>
            <wp:extent cx="2336800" cy="1653540"/>
            <wp:effectExtent l="0" t="0" r="0" b="0"/>
            <wp:wrapNone/>
            <wp:docPr id="16891532" name="Picture 1" descr="A colorful dots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91532" name="Picture 1" descr="A colorful dots on a black background&#10;&#10;Description automatically generated"/>
                    <pic:cNvPicPr/>
                  </pic:nvPicPr>
                  <pic:blipFill>
                    <a:blip r:embed="rId11">
                      <a:extLst>
                        <a:ext uri="{28A0092B-C50C-407E-A947-70E740481C1C}">
                          <a14:useLocalDpi xmlns:a14="http://schemas.microsoft.com/office/drawing/2010/main" val="0"/>
                        </a:ext>
                      </a:extLst>
                    </a:blip>
                    <a:stretch>
                      <a:fillRect/>
                    </a:stretch>
                  </pic:blipFill>
                  <pic:spPr>
                    <a:xfrm>
                      <a:off x="0" y="0"/>
                      <a:ext cx="2336800" cy="1653540"/>
                    </a:xfrm>
                    <a:prstGeom prst="rect">
                      <a:avLst/>
                    </a:prstGeom>
                  </pic:spPr>
                </pic:pic>
              </a:graphicData>
            </a:graphic>
            <wp14:sizeRelH relativeFrom="page">
              <wp14:pctWidth>0</wp14:pctWidth>
            </wp14:sizeRelH>
            <wp14:sizeRelV relativeFrom="page">
              <wp14:pctHeight>0</wp14:pctHeight>
            </wp14:sizeRelV>
          </wp:anchor>
        </w:drawing>
      </w:r>
      <w:r w:rsidR="0072088E" w:rsidRPr="00446D13">
        <w:rPr>
          <w:noProof/>
          <w:lang w:val="en-GB"/>
        </w:rPr>
        <w:drawing>
          <wp:anchor distT="0" distB="0" distL="114300" distR="114300" simplePos="0" relativeHeight="251658241" behindDoc="1" locked="0" layoutInCell="1" allowOverlap="1" wp14:anchorId="5E630C1D" wp14:editId="3AB33A94">
            <wp:simplePos x="0" y="0"/>
            <wp:positionH relativeFrom="column">
              <wp:posOffset>5986780</wp:posOffset>
            </wp:positionH>
            <wp:positionV relativeFrom="page">
              <wp:posOffset>7575550</wp:posOffset>
            </wp:positionV>
            <wp:extent cx="902970" cy="1645920"/>
            <wp:effectExtent l="0" t="0" r="0" b="5080"/>
            <wp:wrapNone/>
            <wp:docPr id="2" name="Picture 2" descr="Ic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Icon&#10;&#10;Description automatically generated with medium confidence"/>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902970" cy="1645920"/>
                    </a:xfrm>
                    <a:prstGeom prst="rect">
                      <a:avLst/>
                    </a:prstGeom>
                    <a:noFill/>
                    <a:ln>
                      <a:noFill/>
                    </a:ln>
                  </pic:spPr>
                </pic:pic>
              </a:graphicData>
            </a:graphic>
            <wp14:sizeRelH relativeFrom="page">
              <wp14:pctWidth>0</wp14:pctWidth>
            </wp14:sizeRelH>
            <wp14:sizeRelV relativeFrom="page">
              <wp14:pctHeight>0</wp14:pctHeight>
            </wp14:sizeRelV>
          </wp:anchor>
        </w:drawing>
      </w:r>
      <w:r w:rsidR="00F86BFA" w:rsidRPr="00446D13">
        <w:rPr>
          <w:lang w:val="en-GB"/>
        </w:rPr>
        <w:br w:type="page"/>
      </w:r>
      <w:r w:rsidR="0072088E">
        <w:rPr>
          <w:noProof/>
        </w:rPr>
        <w:lastRenderedPageBreak/>
        <mc:AlternateContent>
          <mc:Choice Requires="wps">
            <w:drawing>
              <wp:inline distT="0" distB="0" distL="114300" distR="114300" wp14:anchorId="47BA2071" wp14:editId="40FE32F7">
                <wp:extent cx="4114507" cy="2133600"/>
                <wp:effectExtent l="0" t="0" r="0" b="0"/>
                <wp:docPr id="224273904" name="Text Box 4"/>
                <wp:cNvGraphicFramePr/>
                <a:graphic xmlns:a="http://schemas.openxmlformats.org/drawingml/2006/main">
                  <a:graphicData uri="http://schemas.microsoft.com/office/word/2010/wordprocessingShape">
                    <wps:wsp>
                      <wps:cNvSpPr txBox="1"/>
                      <wps:spPr>
                        <a:xfrm>
                          <a:off x="0" y="0"/>
                          <a:ext cx="4114507" cy="2133600"/>
                        </a:xfrm>
                        <a:prstGeom prst="rect">
                          <a:avLst/>
                        </a:prstGeom>
                        <a:noFill/>
                        <a:ln w="6350">
                          <a:noFill/>
                        </a:ln>
                      </wps:spPr>
                      <wps:txbx>
                        <w:txbxContent>
                          <w:p w14:paraId="5F39F6B4" w14:textId="77777777" w:rsidR="0072088E" w:rsidRPr="0072088E" w:rsidRDefault="0072088E" w:rsidP="0072088E">
                            <w:pPr>
                              <w:suppressOverlap/>
                              <w:jc w:val="center"/>
                              <w:rPr>
                                <w:b/>
                                <w:bCs/>
                                <w:sz w:val="40"/>
                                <w:szCs w:val="40"/>
                              </w:rPr>
                            </w:pPr>
                            <w:r w:rsidRPr="0072088E">
                              <w:rPr>
                                <w:b/>
                                <w:bCs/>
                                <w:sz w:val="40"/>
                                <w:szCs w:val="40"/>
                              </w:rPr>
                              <w:t>In this pack you will find:</w:t>
                            </w:r>
                          </w:p>
                          <w:p w14:paraId="4693FA5C" w14:textId="77777777" w:rsidR="0072088E" w:rsidRPr="0072088E" w:rsidRDefault="0072088E" w:rsidP="0072088E">
                            <w:pPr>
                              <w:spacing w:after="0" w:line="240" w:lineRule="auto"/>
                              <w:suppressOverlap/>
                              <w:jc w:val="center"/>
                              <w:rPr>
                                <w:sz w:val="28"/>
                                <w:szCs w:val="28"/>
                              </w:rPr>
                            </w:pPr>
                            <w:r w:rsidRPr="0072088E">
                              <w:rPr>
                                <w:sz w:val="28"/>
                                <w:szCs w:val="28"/>
                              </w:rPr>
                              <w:t>Introduction to NYC</w:t>
                            </w:r>
                          </w:p>
                          <w:p w14:paraId="0D863D52" w14:textId="1F20C0DF" w:rsidR="0072088E" w:rsidRPr="0072088E" w:rsidRDefault="0072088E" w:rsidP="0072088E">
                            <w:pPr>
                              <w:spacing w:after="0" w:line="240" w:lineRule="auto"/>
                              <w:suppressOverlap/>
                              <w:jc w:val="center"/>
                              <w:rPr>
                                <w:sz w:val="28"/>
                                <w:szCs w:val="28"/>
                              </w:rPr>
                            </w:pPr>
                            <w:r w:rsidRPr="0072088E">
                              <w:rPr>
                                <w:sz w:val="28"/>
                                <w:szCs w:val="28"/>
                              </w:rPr>
                              <w:t>About Growing Younger in the Diocese of Carlisle</w:t>
                            </w:r>
                          </w:p>
                          <w:p w14:paraId="71EB2D75" w14:textId="77777777" w:rsidR="0072088E" w:rsidRPr="0072088E" w:rsidRDefault="0072088E" w:rsidP="0072088E">
                            <w:pPr>
                              <w:spacing w:after="0" w:line="240" w:lineRule="auto"/>
                              <w:suppressOverlap/>
                              <w:jc w:val="center"/>
                              <w:rPr>
                                <w:sz w:val="28"/>
                                <w:szCs w:val="28"/>
                              </w:rPr>
                            </w:pPr>
                            <w:r w:rsidRPr="0072088E">
                              <w:rPr>
                                <w:sz w:val="28"/>
                                <w:szCs w:val="28"/>
                              </w:rPr>
                              <w:t>About the role</w:t>
                            </w:r>
                          </w:p>
                          <w:p w14:paraId="663BC3F5" w14:textId="77777777" w:rsidR="0072088E" w:rsidRPr="0072088E" w:rsidRDefault="0072088E" w:rsidP="0072088E">
                            <w:pPr>
                              <w:spacing w:after="0" w:line="240" w:lineRule="auto"/>
                              <w:suppressOverlap/>
                              <w:jc w:val="center"/>
                              <w:rPr>
                                <w:sz w:val="28"/>
                                <w:szCs w:val="28"/>
                              </w:rPr>
                            </w:pPr>
                            <w:r w:rsidRPr="0072088E">
                              <w:rPr>
                                <w:sz w:val="28"/>
                                <w:szCs w:val="28"/>
                              </w:rPr>
                              <w:t>Information on the local area</w:t>
                            </w:r>
                          </w:p>
                          <w:p w14:paraId="1DD981C5" w14:textId="77777777" w:rsidR="0072088E" w:rsidRPr="0072088E" w:rsidRDefault="0072088E" w:rsidP="0072088E">
                            <w:pPr>
                              <w:spacing w:after="0" w:line="240" w:lineRule="auto"/>
                              <w:suppressOverlap/>
                              <w:jc w:val="center"/>
                              <w:rPr>
                                <w:sz w:val="28"/>
                                <w:szCs w:val="28"/>
                              </w:rPr>
                            </w:pPr>
                            <w:r w:rsidRPr="0072088E">
                              <w:rPr>
                                <w:sz w:val="28"/>
                                <w:szCs w:val="28"/>
                              </w:rPr>
                              <w:t>Job Description and Person Specification</w:t>
                            </w:r>
                          </w:p>
                          <w:p w14:paraId="4500EBB5" w14:textId="3C542E65" w:rsidR="0072088E" w:rsidRPr="0072088E" w:rsidRDefault="0072088E" w:rsidP="0072088E">
                            <w:pPr>
                              <w:jc w:val="center"/>
                              <w:rPr>
                                <w:sz w:val="28"/>
                                <w:szCs w:val="28"/>
                              </w:rPr>
                            </w:pPr>
                            <w:r w:rsidRPr="0072088E">
                              <w:rPr>
                                <w:sz w:val="28"/>
                                <w:szCs w:val="28"/>
                              </w:rPr>
                              <w:t>Key links for more information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47BA2071" id="Text Box 4" o:spid="_x0000_s1028" type="#_x0000_t202" style="width:324pt;height:16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" filled="f" stroked="f" strokeweight=".5pt">
                <v:textbox>
                  <w:txbxContent>
                    <w:p w14:paraId="5F39F6B4" w14:textId="77777777" w:rsidR="0072088E" w:rsidRPr="0072088E" w:rsidRDefault="0072088E" w:rsidP="0072088E">
                      <w:pPr>
                        <w:suppressOverlap/>
                        <w:jc w:val="center"/>
                        <w:rPr>
                          <w:b/>
                          <w:bCs/>
                          <w:sz w:val="40"/>
                          <w:szCs w:val="40"/>
                        </w:rPr>
                      </w:pPr>
                      <w:r w:rsidRPr="0072088E">
                        <w:rPr>
                          <w:b/>
                          <w:bCs/>
                          <w:sz w:val="40"/>
                          <w:szCs w:val="40"/>
                        </w:rPr>
                        <w:t>In this pack you will find:</w:t>
                      </w:r>
                    </w:p>
                    <w:p w14:paraId="4693FA5C" w14:textId="77777777" w:rsidR="0072088E" w:rsidRPr="0072088E" w:rsidRDefault="0072088E" w:rsidP="0072088E">
                      <w:pPr>
                        <w:spacing w:after="0" w:line="240" w:lineRule="auto"/>
                        <w:suppressOverlap/>
                        <w:jc w:val="center"/>
                        <w:rPr>
                          <w:sz w:val="28"/>
                          <w:szCs w:val="28"/>
                        </w:rPr>
                      </w:pPr>
                      <w:r w:rsidRPr="0072088E">
                        <w:rPr>
                          <w:sz w:val="28"/>
                          <w:szCs w:val="28"/>
                        </w:rPr>
                        <w:t>Introduction to NYC</w:t>
                      </w:r>
                    </w:p>
                    <w:p w14:paraId="0D863D52" w14:textId="1F20C0DF" w:rsidR="0072088E" w:rsidRPr="0072088E" w:rsidRDefault="0072088E" w:rsidP="0072088E">
                      <w:pPr>
                        <w:spacing w:after="0" w:line="240" w:lineRule="auto"/>
                        <w:suppressOverlap/>
                        <w:jc w:val="center"/>
                        <w:rPr>
                          <w:sz w:val="28"/>
                          <w:szCs w:val="28"/>
                        </w:rPr>
                      </w:pPr>
                      <w:r w:rsidRPr="0072088E">
                        <w:rPr>
                          <w:sz w:val="28"/>
                          <w:szCs w:val="28"/>
                        </w:rPr>
                        <w:t>About Growing Younger in the Diocese of Carlisle</w:t>
                      </w:r>
                    </w:p>
                    <w:p w14:paraId="71EB2D75" w14:textId="77777777" w:rsidR="0072088E" w:rsidRPr="0072088E" w:rsidRDefault="0072088E" w:rsidP="0072088E">
                      <w:pPr>
                        <w:spacing w:after="0" w:line="240" w:lineRule="auto"/>
                        <w:suppressOverlap/>
                        <w:jc w:val="center"/>
                        <w:rPr>
                          <w:sz w:val="28"/>
                          <w:szCs w:val="28"/>
                        </w:rPr>
                      </w:pPr>
                      <w:r w:rsidRPr="0072088E">
                        <w:rPr>
                          <w:sz w:val="28"/>
                          <w:szCs w:val="28"/>
                        </w:rPr>
                        <w:t>About the role</w:t>
                      </w:r>
                    </w:p>
                    <w:p w14:paraId="663BC3F5" w14:textId="77777777" w:rsidR="0072088E" w:rsidRPr="0072088E" w:rsidRDefault="0072088E" w:rsidP="0072088E">
                      <w:pPr>
                        <w:spacing w:after="0" w:line="240" w:lineRule="auto"/>
                        <w:suppressOverlap/>
                        <w:jc w:val="center"/>
                        <w:rPr>
                          <w:sz w:val="28"/>
                          <w:szCs w:val="28"/>
                        </w:rPr>
                      </w:pPr>
                      <w:r w:rsidRPr="0072088E">
                        <w:rPr>
                          <w:sz w:val="28"/>
                          <w:szCs w:val="28"/>
                        </w:rPr>
                        <w:t>Information on the local area</w:t>
                      </w:r>
                    </w:p>
                    <w:p w14:paraId="1DD981C5" w14:textId="77777777" w:rsidR="0072088E" w:rsidRPr="0072088E" w:rsidRDefault="0072088E" w:rsidP="0072088E">
                      <w:pPr>
                        <w:spacing w:after="0" w:line="240" w:lineRule="auto"/>
                        <w:suppressOverlap/>
                        <w:jc w:val="center"/>
                        <w:rPr>
                          <w:sz w:val="28"/>
                          <w:szCs w:val="28"/>
                        </w:rPr>
                      </w:pPr>
                      <w:r w:rsidRPr="0072088E">
                        <w:rPr>
                          <w:sz w:val="28"/>
                          <w:szCs w:val="28"/>
                        </w:rPr>
                        <w:t>Job Description and Person Specification</w:t>
                      </w:r>
                    </w:p>
                    <w:p w14:paraId="4500EBB5" w14:textId="3C542E65" w:rsidR="0072088E" w:rsidRPr="0072088E" w:rsidRDefault="0072088E" w:rsidP="0072088E">
                      <w:pPr>
                        <w:jc w:val="center"/>
                        <w:rPr>
                          <w:sz w:val="28"/>
                          <w:szCs w:val="28"/>
                        </w:rPr>
                      </w:pPr>
                      <w:r w:rsidRPr="0072088E">
                        <w:rPr>
                          <w:sz w:val="28"/>
                          <w:szCs w:val="28"/>
                        </w:rPr>
                        <w:t>Key links for more information</w:t>
                      </w:r>
                    </w:p>
                  </w:txbxContent>
                </v:textbox>
                <w10:anchorlock/>
              </v:shape>
            </w:pict>
          </mc:Fallback>
        </mc:AlternateContent>
      </w:r>
    </w:p>
    <w:tbl>
      <w:tblPr>
        <w:tblpPr w:leftFromText="180" w:rightFromText="180" w:vertAnchor="text" w:tblpY="1"/>
        <w:tblOverlap w:val="never"/>
        <w:tblW w:w="4977" w:type="pct"/>
        <w:tblCellMar>
          <w:left w:w="115" w:type="dxa"/>
          <w:right w:w="115" w:type="dxa"/>
        </w:tblCellMar>
        <w:tblLook w:val="0600" w:firstRow="0" w:lastRow="0" w:firstColumn="0" w:lastColumn="0" w:noHBand="1" w:noVBand="1"/>
      </w:tblPr>
      <w:tblGrid>
        <w:gridCol w:w="10490"/>
      </w:tblGrid>
      <w:tr w:rsidR="00B33006" w:rsidRPr="00446D13" w14:paraId="3F2B479B" w14:textId="77777777" w:rsidTr="3DF8A062">
        <w:trPr>
          <w:trHeight w:val="567"/>
        </w:trPr>
        <w:tc>
          <w:tcPr>
            <w:tcW w:w="5000" w:type="pct"/>
          </w:tcPr>
          <w:p w14:paraId="2572C639" w14:textId="6FE3E8D6" w:rsidR="00B33006" w:rsidRPr="00446D13" w:rsidRDefault="00C55525" w:rsidP="00945359">
            <w:pPr>
              <w:jc w:val="center"/>
              <w:rPr>
                <w:b/>
                <w:bCs/>
                <w:sz w:val="40"/>
                <w:szCs w:val="40"/>
                <w:lang w:val="en-GB"/>
              </w:rPr>
            </w:pPr>
            <w:r w:rsidRPr="3DF8A062">
              <w:rPr>
                <w:b/>
                <w:bCs/>
                <w:sz w:val="40"/>
                <w:szCs w:val="40"/>
                <w:lang w:val="en-GB"/>
              </w:rPr>
              <w:t>Introduction to Network Youth Church</w:t>
            </w:r>
          </w:p>
        </w:tc>
      </w:tr>
      <w:tr w:rsidR="00122507" w:rsidRPr="00446D13" w14:paraId="06E07622" w14:textId="77777777" w:rsidTr="3DF8A062">
        <w:trPr>
          <w:trHeight w:val="7440"/>
        </w:trPr>
        <w:tc>
          <w:tcPr>
            <w:tcW w:w="5000" w:type="pct"/>
          </w:tcPr>
          <w:p w14:paraId="1B3E6491" w14:textId="6127F772" w:rsidR="00170B0E" w:rsidRPr="00446D13" w:rsidRDefault="00091718" w:rsidP="00AF15F7">
            <w:pPr>
              <w:pStyle w:val="NoSpacing"/>
              <w:jc w:val="both"/>
              <w:rPr>
                <w:rFonts w:cstheme="minorHAnsi"/>
                <w:bCs/>
                <w:sz w:val="22"/>
                <w:szCs w:val="22"/>
                <w:lang w:val="en-GB"/>
              </w:rPr>
            </w:pPr>
            <w:r>
              <w:rPr>
                <w:rFonts w:cstheme="minorHAnsi"/>
                <w:bCs/>
                <w:sz w:val="22"/>
                <w:szCs w:val="22"/>
                <w:lang w:val="en-GB"/>
              </w:rPr>
              <w:t xml:space="preserve">We are seeking to appoint new leaders for </w:t>
            </w:r>
            <w:r w:rsidR="00170B0E" w:rsidRPr="00446D13">
              <w:rPr>
                <w:rFonts w:cstheme="minorHAnsi"/>
                <w:bCs/>
                <w:sz w:val="22"/>
                <w:szCs w:val="22"/>
                <w:lang w:val="en-GB"/>
              </w:rPr>
              <w:t>Network Youth Church</w:t>
            </w:r>
            <w:r w:rsidR="00226E0F">
              <w:rPr>
                <w:rFonts w:cstheme="minorHAnsi"/>
                <w:bCs/>
                <w:sz w:val="22"/>
                <w:szCs w:val="22"/>
                <w:lang w:val="en-GB"/>
              </w:rPr>
              <w:t>. Network Youth Church</w:t>
            </w:r>
            <w:r w:rsidR="00170B0E" w:rsidRPr="00446D13">
              <w:rPr>
                <w:rFonts w:cstheme="minorHAnsi"/>
                <w:bCs/>
                <w:sz w:val="22"/>
                <w:szCs w:val="22"/>
                <w:lang w:val="en-GB"/>
              </w:rPr>
              <w:t xml:space="preserve"> is a new way of doing and being church with young people across Cumbria. We create spaces which are safe and welcoming, but don’t shy away from the big questions of life, working to encourage confidence, participation, understanding and growth. It is a part of the county-wide God for All strategy, which recognises that we need to develop different and new ways of being church, alongside those that already exist. This means that our work is informed by the strengths of the local church, but everything we do is governed by what works best for our young people, and th</w:t>
            </w:r>
            <w:r w:rsidR="00BF2B31">
              <w:rPr>
                <w:rFonts w:cstheme="minorHAnsi"/>
                <w:bCs/>
                <w:sz w:val="22"/>
                <w:szCs w:val="22"/>
                <w:lang w:val="en-GB"/>
              </w:rPr>
              <w:t>is may mean</w:t>
            </w:r>
            <w:r w:rsidR="00170B0E" w:rsidRPr="00446D13">
              <w:rPr>
                <w:rFonts w:cstheme="minorHAnsi"/>
                <w:bCs/>
                <w:sz w:val="22"/>
                <w:szCs w:val="22"/>
                <w:lang w:val="en-GB"/>
              </w:rPr>
              <w:t xml:space="preserve"> doing things differently.</w:t>
            </w:r>
          </w:p>
          <w:p w14:paraId="43A4C227" w14:textId="77777777" w:rsidR="00170B0E" w:rsidRPr="00446D13" w:rsidRDefault="00170B0E" w:rsidP="00AF15F7">
            <w:pPr>
              <w:pStyle w:val="NoSpacing"/>
              <w:jc w:val="both"/>
              <w:rPr>
                <w:rFonts w:cstheme="minorHAnsi"/>
                <w:bCs/>
                <w:sz w:val="22"/>
                <w:szCs w:val="22"/>
                <w:lang w:val="en-GB"/>
              </w:rPr>
            </w:pPr>
          </w:p>
          <w:p w14:paraId="22B923D8" w14:textId="6D802D02" w:rsidR="00170B0E" w:rsidRPr="00446D13" w:rsidRDefault="00170B0E" w:rsidP="00AF15F7">
            <w:pPr>
              <w:pStyle w:val="NoSpacing"/>
              <w:jc w:val="both"/>
              <w:rPr>
                <w:rFonts w:cstheme="minorHAnsi"/>
                <w:bCs/>
                <w:sz w:val="22"/>
                <w:szCs w:val="22"/>
                <w:lang w:val="en-GB"/>
              </w:rPr>
            </w:pPr>
            <w:r w:rsidRPr="00446D13">
              <w:rPr>
                <w:rFonts w:cstheme="minorHAnsi"/>
                <w:bCs/>
                <w:sz w:val="22"/>
                <w:szCs w:val="22"/>
                <w:lang w:val="en-GB"/>
              </w:rPr>
              <w:t>We began in response to low numbers of young people engaging with church in Cumbria ten years ago and have since grown into one of the most creative faith-based youth projects in the UK. We take a pioneering and inclusive youth work approach to support the personal, social and spiritual development of young people across the county. NYC is open to all young peopl</w:t>
            </w:r>
            <w:r w:rsidR="00FF05B6">
              <w:rPr>
                <w:rFonts w:cstheme="minorHAnsi"/>
                <w:bCs/>
                <w:sz w:val="22"/>
                <w:szCs w:val="22"/>
                <w:lang w:val="en-GB"/>
              </w:rPr>
              <w:t>e</w:t>
            </w:r>
            <w:r w:rsidRPr="00446D13">
              <w:rPr>
                <w:rFonts w:cstheme="minorHAnsi"/>
                <w:bCs/>
                <w:sz w:val="22"/>
                <w:szCs w:val="22"/>
                <w:lang w:val="en-GB"/>
              </w:rPr>
              <w:t>.</w:t>
            </w:r>
            <w:r w:rsidRPr="00446D13">
              <w:rPr>
                <w:rFonts w:cstheme="minorHAnsi"/>
                <w:bCs/>
                <w:sz w:val="22"/>
                <w:szCs w:val="22"/>
                <w:lang w:val="en-GB"/>
              </w:rPr>
              <w:br/>
            </w:r>
            <w:r w:rsidRPr="00446D13">
              <w:rPr>
                <w:rFonts w:cstheme="minorHAnsi"/>
                <w:bCs/>
                <w:sz w:val="22"/>
                <w:szCs w:val="22"/>
                <w:lang w:val="en-GB"/>
              </w:rPr>
              <w:br/>
              <w:t>NYC runs everything from drop-in youth clubs to question spaces, cafe spaces to prayer spaces, schools work to street-based youth work, outdoor activities, days out, and indoor sports. There are activities happening in halls, churches, cafés, classrooms and bus stops. There are large scale events which happen once a year, gathering all the young people from across NYC Cumbria, and there are smaller, more local events where young people from different areas can meet. We also provide opportunities for young people to go on different residentials: both locally and nationally run.</w:t>
            </w:r>
          </w:p>
          <w:p w14:paraId="33A0C87F" w14:textId="77777777" w:rsidR="00170B0E" w:rsidRPr="00446D13" w:rsidRDefault="00170B0E" w:rsidP="00AF15F7">
            <w:pPr>
              <w:pStyle w:val="NoSpacing"/>
              <w:jc w:val="both"/>
              <w:rPr>
                <w:rFonts w:cstheme="minorHAnsi"/>
                <w:bCs/>
                <w:sz w:val="22"/>
                <w:szCs w:val="22"/>
                <w:lang w:val="en-GB"/>
              </w:rPr>
            </w:pPr>
          </w:p>
          <w:p w14:paraId="3A387E5D" w14:textId="77777777" w:rsidR="00170B0E" w:rsidRPr="00446D13" w:rsidRDefault="00170B0E" w:rsidP="00AF15F7">
            <w:pPr>
              <w:pStyle w:val="NoSpacing"/>
              <w:jc w:val="both"/>
              <w:rPr>
                <w:rFonts w:cstheme="minorHAnsi"/>
                <w:bCs/>
                <w:sz w:val="22"/>
                <w:szCs w:val="22"/>
                <w:lang w:val="en-GB"/>
              </w:rPr>
            </w:pPr>
            <w:r w:rsidRPr="00446D13">
              <w:rPr>
                <w:rFonts w:cstheme="minorHAnsi"/>
                <w:bCs/>
                <w:sz w:val="22"/>
                <w:szCs w:val="22"/>
                <w:lang w:val="en-GB"/>
              </w:rPr>
              <w:t xml:space="preserve">When the NYC is at full strength there are 11 NYC leads each responsible for the development of ministry across a deanery. We employ different approaches in different areas depending on the context and geography and each NYC has a local steering group to help set strategy, develop local connections and support the worker. </w:t>
            </w:r>
          </w:p>
          <w:p w14:paraId="2454818A" w14:textId="77777777" w:rsidR="00170B0E" w:rsidRPr="00446D13" w:rsidRDefault="00170B0E" w:rsidP="00AF15F7">
            <w:pPr>
              <w:pStyle w:val="NoSpacing"/>
              <w:jc w:val="both"/>
              <w:rPr>
                <w:rFonts w:cstheme="minorHAnsi"/>
                <w:bCs/>
                <w:sz w:val="22"/>
                <w:szCs w:val="22"/>
                <w:lang w:val="en-GB"/>
              </w:rPr>
            </w:pPr>
          </w:p>
          <w:p w14:paraId="58FA571C" w14:textId="08038ABC" w:rsidR="00170B0E" w:rsidRPr="00446D13" w:rsidRDefault="005F2C81" w:rsidP="00AF15F7">
            <w:pPr>
              <w:pStyle w:val="NoSpacing"/>
              <w:jc w:val="both"/>
              <w:rPr>
                <w:rFonts w:cstheme="minorHAnsi"/>
                <w:bCs/>
                <w:sz w:val="22"/>
                <w:szCs w:val="22"/>
                <w:lang w:val="en-GB"/>
              </w:rPr>
            </w:pPr>
            <w:r>
              <w:rPr>
                <w:rFonts w:cstheme="minorHAnsi"/>
                <w:bCs/>
                <w:sz w:val="22"/>
                <w:szCs w:val="22"/>
                <w:lang w:val="en-GB"/>
              </w:rPr>
              <w:t>Leaders</w:t>
            </w:r>
            <w:r w:rsidR="00170B0E" w:rsidRPr="00446D13">
              <w:rPr>
                <w:rFonts w:cstheme="minorHAnsi"/>
                <w:bCs/>
                <w:sz w:val="22"/>
                <w:szCs w:val="22"/>
                <w:lang w:val="en-GB"/>
              </w:rPr>
              <w:t xml:space="preserve"> are employed by the diocese and local work expenses are covered by the deanery. A local line manger helps oversee the work in partnership with </w:t>
            </w:r>
            <w:r w:rsidR="003579BD">
              <w:rPr>
                <w:rFonts w:cstheme="minorHAnsi"/>
                <w:bCs/>
                <w:sz w:val="22"/>
                <w:szCs w:val="22"/>
                <w:lang w:val="en-GB"/>
              </w:rPr>
              <w:t xml:space="preserve">the </w:t>
            </w:r>
            <w:r w:rsidR="00170B0E" w:rsidRPr="00446D13">
              <w:rPr>
                <w:rFonts w:cstheme="minorHAnsi"/>
                <w:bCs/>
                <w:sz w:val="22"/>
                <w:szCs w:val="22"/>
                <w:lang w:val="en-GB"/>
              </w:rPr>
              <w:t xml:space="preserve">Growing Younger Enabler for Youth who oversees the whole of NYC. </w:t>
            </w:r>
          </w:p>
          <w:p w14:paraId="0D8D757A" w14:textId="03666346" w:rsidR="00122507" w:rsidRPr="00446D13" w:rsidRDefault="00122507" w:rsidP="0072088E">
            <w:pPr>
              <w:rPr>
                <w:lang w:val="en-GB"/>
              </w:rPr>
            </w:pPr>
          </w:p>
        </w:tc>
      </w:tr>
      <w:bookmarkEnd w:id="0"/>
    </w:tbl>
    <w:p w14:paraId="06355A1F" w14:textId="72DBA0BC" w:rsidR="00C55525" w:rsidRPr="00446D13" w:rsidRDefault="00116286" w:rsidP="0072088E">
      <w:pPr>
        <w:rPr>
          <w:lang w:val="en-GB"/>
        </w:rPr>
      </w:pPr>
      <w:r w:rsidRPr="00446D13">
        <w:rPr>
          <w:lang w:val="en-GB"/>
        </w:rPr>
        <w:br w:type="page"/>
      </w:r>
    </w:p>
    <w:p w14:paraId="13D58C5E" w14:textId="4D99FF3C" w:rsidR="00A64C0F" w:rsidRDefault="00A64C0F"/>
    <w:tbl>
      <w:tblPr>
        <w:tblpPr w:leftFromText="180" w:rightFromText="180" w:vertAnchor="text" w:tblpY="1"/>
        <w:tblOverlap w:val="never"/>
        <w:tblW w:w="5000" w:type="pct"/>
        <w:tblCellMar>
          <w:left w:w="115" w:type="dxa"/>
          <w:right w:w="115" w:type="dxa"/>
        </w:tblCellMar>
        <w:tblLook w:val="0600" w:firstRow="0" w:lastRow="0" w:firstColumn="0" w:lastColumn="0" w:noHBand="1" w:noVBand="1"/>
      </w:tblPr>
      <w:tblGrid>
        <w:gridCol w:w="10538"/>
      </w:tblGrid>
      <w:tr w:rsidR="00C55525" w:rsidRPr="00446D13" w14:paraId="0B7315C1" w14:textId="77777777" w:rsidTr="78BB172E">
        <w:trPr>
          <w:trHeight w:val="567"/>
        </w:trPr>
        <w:tc>
          <w:tcPr>
            <w:tcW w:w="5000" w:type="pct"/>
          </w:tcPr>
          <w:p w14:paraId="18C5CE98" w14:textId="2B771E63" w:rsidR="00C55525" w:rsidRDefault="00C55525" w:rsidP="0072088E">
            <w:pPr>
              <w:spacing w:after="0"/>
              <w:rPr>
                <w:b/>
                <w:bCs/>
                <w:sz w:val="40"/>
                <w:szCs w:val="40"/>
                <w:lang w:val="en-GB"/>
              </w:rPr>
            </w:pPr>
            <w:r w:rsidRPr="00446D13">
              <w:rPr>
                <w:b/>
                <w:bCs/>
                <w:sz w:val="40"/>
                <w:szCs w:val="40"/>
                <w:lang w:val="en-GB"/>
              </w:rPr>
              <w:t>About Growing Younger and the Diocese of Carlisle</w:t>
            </w:r>
          </w:p>
          <w:p w14:paraId="32AB60BE" w14:textId="77777777" w:rsidR="0003745F" w:rsidRDefault="0003745F" w:rsidP="0072088E">
            <w:pPr>
              <w:spacing w:after="0"/>
              <w:rPr>
                <w:b/>
                <w:bCs/>
                <w:sz w:val="40"/>
                <w:szCs w:val="40"/>
                <w:lang w:val="en-GB"/>
              </w:rPr>
            </w:pPr>
          </w:p>
          <w:tbl>
            <w:tblPr>
              <w:tblpPr w:leftFromText="180" w:rightFromText="180" w:vertAnchor="text" w:tblpY="1"/>
              <w:tblOverlap w:val="never"/>
              <w:tblW w:w="5000" w:type="pct"/>
              <w:tblCellMar>
                <w:left w:w="115" w:type="dxa"/>
                <w:right w:w="115" w:type="dxa"/>
              </w:tblCellMar>
              <w:tblLook w:val="0600" w:firstRow="0" w:lastRow="0" w:firstColumn="0" w:lastColumn="0" w:noHBand="1" w:noVBand="1"/>
            </w:tblPr>
            <w:tblGrid>
              <w:gridCol w:w="10308"/>
            </w:tblGrid>
            <w:tr w:rsidR="0003745F" w:rsidRPr="0003745F" w14:paraId="4D57F640" w14:textId="77777777" w:rsidTr="00E25784">
              <w:trPr>
                <w:trHeight w:val="7440"/>
              </w:trPr>
              <w:tc>
                <w:tcPr>
                  <w:tcW w:w="5000" w:type="pct"/>
                </w:tcPr>
                <w:p w14:paraId="0DBE795C" w14:textId="77777777" w:rsidR="0003745F" w:rsidRPr="0003745F" w:rsidRDefault="0003745F" w:rsidP="0003745F">
                  <w:pPr>
                    <w:spacing w:after="0" w:line="276" w:lineRule="auto"/>
                    <w:jc w:val="both"/>
                    <w:rPr>
                      <w:rFonts w:ascii="Arial" w:hAnsi="Arial" w:cs="Arial"/>
                      <w:sz w:val="22"/>
                      <w:szCs w:val="22"/>
                      <w:lang w:val="en-GB"/>
                    </w:rPr>
                  </w:pPr>
                  <w:r w:rsidRPr="0003745F">
                    <w:rPr>
                      <w:rFonts w:ascii="Arial" w:hAnsi="Arial" w:cs="Arial"/>
                      <w:sz w:val="22"/>
                      <w:szCs w:val="22"/>
                      <w:lang w:val="en-GB"/>
                    </w:rPr>
                    <w:t xml:space="preserve">This is a significant, hope-filled but challenging time for the Church of England in Cumbria. </w:t>
                  </w:r>
                </w:p>
                <w:p w14:paraId="5F42762B" w14:textId="77777777" w:rsidR="0003745F" w:rsidRPr="0003745F" w:rsidRDefault="0003745F" w:rsidP="0003745F">
                  <w:pPr>
                    <w:spacing w:after="0" w:line="276" w:lineRule="auto"/>
                    <w:jc w:val="both"/>
                    <w:rPr>
                      <w:rFonts w:ascii="Arial" w:hAnsi="Arial" w:cs="Arial"/>
                      <w:sz w:val="22"/>
                      <w:szCs w:val="22"/>
                      <w:lang w:val="en-GB"/>
                    </w:rPr>
                  </w:pPr>
                </w:p>
                <w:p w14:paraId="13BC2EDC" w14:textId="77777777" w:rsidR="0003745F" w:rsidRPr="0003745F" w:rsidRDefault="0003745F" w:rsidP="0003745F">
                  <w:pPr>
                    <w:spacing w:after="0" w:line="276" w:lineRule="auto"/>
                    <w:jc w:val="both"/>
                    <w:rPr>
                      <w:rFonts w:ascii="Arial" w:hAnsi="Arial" w:cs="Arial"/>
                      <w:sz w:val="22"/>
                      <w:szCs w:val="22"/>
                      <w:lang w:val="en-GB"/>
                    </w:rPr>
                  </w:pPr>
                  <w:r w:rsidRPr="0003745F">
                    <w:rPr>
                      <w:rFonts w:ascii="Arial" w:hAnsi="Arial" w:cs="Arial"/>
                      <w:sz w:val="22"/>
                      <w:szCs w:val="22"/>
                      <w:lang w:val="en-GB"/>
                    </w:rPr>
                    <w:t xml:space="preserve">Alongside our ecumenical partners we have recently renewed our vision and strategy, </w:t>
                  </w:r>
                  <w:hyperlink r:id="rId13" w:history="1">
                    <w:r w:rsidRPr="0003745F">
                      <w:rPr>
                        <w:rFonts w:ascii="Arial" w:hAnsi="Arial" w:cs="Arial"/>
                        <w:b/>
                        <w:bCs/>
                        <w:color w:val="5F5F5F" w:themeColor="hyperlink"/>
                        <w:sz w:val="22"/>
                        <w:szCs w:val="22"/>
                        <w:u w:val="single"/>
                        <w:lang w:val="en-GB"/>
                      </w:rPr>
                      <w:t>God for All</w:t>
                    </w:r>
                  </w:hyperlink>
                  <w:r w:rsidRPr="0003745F">
                    <w:rPr>
                      <w:rFonts w:ascii="Arial" w:hAnsi="Arial" w:cs="Arial"/>
                      <w:sz w:val="22"/>
                      <w:szCs w:val="22"/>
                      <w:lang w:val="en-GB"/>
                    </w:rPr>
                    <w:t xml:space="preserve">, as we look to the next decade. </w:t>
                  </w:r>
                </w:p>
                <w:p w14:paraId="355E5C3B" w14:textId="77777777" w:rsidR="0003745F" w:rsidRPr="0003745F" w:rsidRDefault="0003745F" w:rsidP="0003745F">
                  <w:pPr>
                    <w:spacing w:after="0" w:line="276" w:lineRule="auto"/>
                    <w:jc w:val="both"/>
                    <w:rPr>
                      <w:rFonts w:ascii="Arial" w:hAnsi="Arial" w:cs="Arial"/>
                      <w:sz w:val="22"/>
                      <w:szCs w:val="22"/>
                      <w:lang w:val="en-GB"/>
                    </w:rPr>
                  </w:pPr>
                </w:p>
                <w:p w14:paraId="000500A7" w14:textId="77777777" w:rsidR="0003745F" w:rsidRPr="0003745F" w:rsidRDefault="0003745F" w:rsidP="0003745F">
                  <w:pPr>
                    <w:spacing w:after="0" w:line="276" w:lineRule="auto"/>
                    <w:jc w:val="both"/>
                    <w:rPr>
                      <w:rFonts w:ascii="Arial" w:hAnsi="Arial" w:cs="Arial"/>
                      <w:sz w:val="22"/>
                      <w:szCs w:val="22"/>
                      <w:lang w:val="en-GB"/>
                    </w:rPr>
                  </w:pPr>
                  <w:r w:rsidRPr="0003745F">
                    <w:rPr>
                      <w:rFonts w:ascii="Arial" w:hAnsi="Arial" w:cs="Arial"/>
                      <w:sz w:val="22"/>
                      <w:szCs w:val="22"/>
                      <w:lang w:val="en-GB"/>
                    </w:rPr>
                    <w:t xml:space="preserve">The vision centres around four key values which frame our priorities: </w:t>
                  </w:r>
                </w:p>
                <w:p w14:paraId="5AF6C981" w14:textId="77777777" w:rsidR="0003745F" w:rsidRPr="0003745F" w:rsidRDefault="0003745F" w:rsidP="0003745F">
                  <w:pPr>
                    <w:spacing w:after="0" w:line="276" w:lineRule="auto"/>
                    <w:jc w:val="both"/>
                    <w:rPr>
                      <w:rFonts w:ascii="Arial" w:hAnsi="Arial" w:cs="Arial"/>
                      <w:sz w:val="22"/>
                      <w:szCs w:val="22"/>
                      <w:lang w:val="en-GB"/>
                    </w:rPr>
                  </w:pPr>
                </w:p>
                <w:p w14:paraId="489D349A" w14:textId="77777777" w:rsidR="0003745F" w:rsidRPr="0003745F" w:rsidRDefault="0003745F" w:rsidP="0003745F">
                  <w:pPr>
                    <w:spacing w:after="0" w:line="276" w:lineRule="auto"/>
                    <w:jc w:val="both"/>
                    <w:rPr>
                      <w:rFonts w:ascii="Arial" w:hAnsi="Arial" w:cs="Arial"/>
                      <w:sz w:val="22"/>
                      <w:szCs w:val="22"/>
                      <w:lang w:val="en-GB"/>
                    </w:rPr>
                  </w:pPr>
                  <w:r w:rsidRPr="0003745F">
                    <w:rPr>
                      <w:rFonts w:ascii="Arial" w:hAnsi="Arial" w:cs="Arial"/>
                      <w:b/>
                      <w:bCs/>
                      <w:sz w:val="22"/>
                      <w:szCs w:val="22"/>
                      <w:lang w:val="en-GB"/>
                    </w:rPr>
                    <w:t>1. Follow Daily:</w:t>
                  </w:r>
                  <w:r w:rsidRPr="0003745F">
                    <w:rPr>
                      <w:rFonts w:ascii="Arial" w:hAnsi="Arial" w:cs="Arial"/>
                      <w:sz w:val="22"/>
                      <w:szCs w:val="22"/>
                      <w:lang w:val="en-GB"/>
                    </w:rPr>
                    <w:t xml:space="preserve"> </w:t>
                  </w:r>
                </w:p>
                <w:p w14:paraId="51F7DE5F" w14:textId="77777777" w:rsidR="0003745F" w:rsidRPr="0003745F" w:rsidRDefault="0003745F" w:rsidP="0003745F">
                  <w:pPr>
                    <w:spacing w:after="0" w:line="276" w:lineRule="auto"/>
                    <w:jc w:val="both"/>
                    <w:rPr>
                      <w:rFonts w:ascii="Arial" w:hAnsi="Arial" w:cs="Arial"/>
                      <w:sz w:val="22"/>
                      <w:szCs w:val="22"/>
                      <w:lang w:val="en-GB"/>
                    </w:rPr>
                  </w:pPr>
                  <w:r w:rsidRPr="0003745F">
                    <w:rPr>
                      <w:rFonts w:ascii="Arial" w:hAnsi="Arial" w:cs="Arial"/>
                      <w:sz w:val="22"/>
                      <w:szCs w:val="22"/>
                      <w:lang w:val="en-GB"/>
                    </w:rPr>
                    <w:t>We will help each other to follow Jesus more closely, seeking to grow as his disciples in all aspects of life, both corporately and as individuals</w:t>
                  </w:r>
                </w:p>
                <w:p w14:paraId="2D1AC7F7" w14:textId="77777777" w:rsidR="0003745F" w:rsidRPr="0003745F" w:rsidRDefault="0003745F" w:rsidP="0003745F">
                  <w:pPr>
                    <w:spacing w:after="0" w:line="276" w:lineRule="auto"/>
                    <w:jc w:val="both"/>
                    <w:rPr>
                      <w:rFonts w:ascii="Arial" w:hAnsi="Arial" w:cs="Arial"/>
                      <w:b/>
                      <w:bCs/>
                      <w:sz w:val="22"/>
                      <w:szCs w:val="22"/>
                      <w:lang w:val="en-GB"/>
                    </w:rPr>
                  </w:pPr>
                  <w:r w:rsidRPr="0003745F">
                    <w:rPr>
                      <w:rFonts w:ascii="Arial" w:hAnsi="Arial" w:cs="Arial"/>
                      <w:b/>
                      <w:bCs/>
                      <w:sz w:val="22"/>
                      <w:szCs w:val="22"/>
                      <w:lang w:val="en-GB"/>
                    </w:rPr>
                    <w:t>2. Care Deeply:</w:t>
                  </w:r>
                </w:p>
                <w:p w14:paraId="77762652" w14:textId="77777777" w:rsidR="0003745F" w:rsidRPr="0003745F" w:rsidRDefault="0003745F" w:rsidP="0003745F">
                  <w:pPr>
                    <w:spacing w:after="0" w:line="276" w:lineRule="auto"/>
                    <w:jc w:val="both"/>
                    <w:rPr>
                      <w:rFonts w:ascii="Arial" w:hAnsi="Arial" w:cs="Arial"/>
                      <w:sz w:val="22"/>
                      <w:szCs w:val="22"/>
                      <w:lang w:val="en-GB"/>
                    </w:rPr>
                  </w:pPr>
                  <w:r w:rsidRPr="0003745F">
                    <w:rPr>
                      <w:rFonts w:ascii="Arial" w:hAnsi="Arial" w:cs="Arial"/>
                      <w:sz w:val="22"/>
                      <w:szCs w:val="22"/>
                      <w:lang w:val="en-GB"/>
                    </w:rPr>
                    <w:t>We will listen to our local communities and respond in loving service, seeking to transform injustice, challenge oppression and pursue peace &amp; reconciliation.</w:t>
                  </w:r>
                </w:p>
                <w:p w14:paraId="0AA8FE98" w14:textId="77777777" w:rsidR="0003745F" w:rsidRPr="0003745F" w:rsidRDefault="0003745F" w:rsidP="0003745F">
                  <w:pPr>
                    <w:spacing w:after="0" w:line="276" w:lineRule="auto"/>
                    <w:jc w:val="both"/>
                    <w:rPr>
                      <w:rFonts w:ascii="Arial" w:hAnsi="Arial" w:cs="Arial"/>
                      <w:sz w:val="22"/>
                      <w:szCs w:val="22"/>
                      <w:lang w:val="en-GB"/>
                    </w:rPr>
                  </w:pPr>
                  <w:r w:rsidRPr="0003745F">
                    <w:rPr>
                      <w:rFonts w:ascii="Arial" w:hAnsi="Arial" w:cs="Arial"/>
                      <w:b/>
                      <w:bCs/>
                      <w:sz w:val="22"/>
                      <w:szCs w:val="22"/>
                      <w:lang w:val="en-GB"/>
                    </w:rPr>
                    <w:t>3. Speak Boldly:</w:t>
                  </w:r>
                  <w:r w:rsidRPr="0003745F">
                    <w:rPr>
                      <w:rFonts w:ascii="Arial" w:hAnsi="Arial" w:cs="Arial"/>
                      <w:sz w:val="22"/>
                      <w:szCs w:val="22"/>
                      <w:lang w:val="en-GB"/>
                    </w:rPr>
                    <w:t xml:space="preserve"> </w:t>
                  </w:r>
                </w:p>
                <w:p w14:paraId="103BC8CA" w14:textId="77777777" w:rsidR="0003745F" w:rsidRPr="0003745F" w:rsidRDefault="0003745F" w:rsidP="0003745F">
                  <w:pPr>
                    <w:spacing w:after="0" w:line="276" w:lineRule="auto"/>
                    <w:jc w:val="both"/>
                    <w:rPr>
                      <w:rFonts w:ascii="Arial" w:hAnsi="Arial" w:cs="Arial"/>
                      <w:sz w:val="22"/>
                      <w:szCs w:val="22"/>
                      <w:lang w:val="en-GB"/>
                    </w:rPr>
                  </w:pPr>
                  <w:r w:rsidRPr="0003745F">
                    <w:rPr>
                      <w:rFonts w:ascii="Arial" w:hAnsi="Arial" w:cs="Arial"/>
                      <w:sz w:val="22"/>
                      <w:szCs w:val="22"/>
                      <w:lang w:val="en-GB"/>
                    </w:rPr>
                    <w:t xml:space="preserve">We will share our faith in Jesus Christ in everyday ways, seeking to connect with everyone, especially those currently unrepresented in our churches. We’ll do this in both time-honoured &amp; pioneering ways. </w:t>
                  </w:r>
                </w:p>
                <w:p w14:paraId="6092B05E" w14:textId="77777777" w:rsidR="0003745F" w:rsidRPr="0003745F" w:rsidRDefault="0003745F" w:rsidP="0003745F">
                  <w:pPr>
                    <w:spacing w:after="0" w:line="276" w:lineRule="auto"/>
                    <w:jc w:val="both"/>
                    <w:rPr>
                      <w:rFonts w:ascii="Arial" w:hAnsi="Arial" w:cs="Arial"/>
                      <w:sz w:val="22"/>
                      <w:szCs w:val="22"/>
                      <w:lang w:val="en-GB"/>
                    </w:rPr>
                  </w:pPr>
                  <w:r w:rsidRPr="0003745F">
                    <w:rPr>
                      <w:rFonts w:ascii="Arial" w:hAnsi="Arial" w:cs="Arial"/>
                      <w:b/>
                      <w:bCs/>
                      <w:sz w:val="22"/>
                      <w:szCs w:val="22"/>
                      <w:lang w:val="en-GB"/>
                    </w:rPr>
                    <w:t>4. Tread Gently:</w:t>
                  </w:r>
                  <w:r w:rsidRPr="0003745F">
                    <w:rPr>
                      <w:rFonts w:ascii="Arial" w:hAnsi="Arial" w:cs="Arial"/>
                      <w:sz w:val="22"/>
                      <w:szCs w:val="22"/>
                      <w:lang w:val="en-GB"/>
                    </w:rPr>
                    <w:t xml:space="preserve"> </w:t>
                  </w:r>
                </w:p>
                <w:p w14:paraId="7684EED2" w14:textId="77777777" w:rsidR="0003745F" w:rsidRPr="0003745F" w:rsidRDefault="0003745F" w:rsidP="0003745F">
                  <w:pPr>
                    <w:spacing w:after="0" w:line="276" w:lineRule="auto"/>
                    <w:jc w:val="both"/>
                    <w:rPr>
                      <w:rFonts w:ascii="Arial" w:hAnsi="Arial" w:cs="Arial"/>
                      <w:sz w:val="22"/>
                      <w:szCs w:val="22"/>
                      <w:lang w:val="en-GB"/>
                    </w:rPr>
                  </w:pPr>
                  <w:r w:rsidRPr="0003745F">
                    <w:rPr>
                      <w:rFonts w:ascii="Arial" w:hAnsi="Arial" w:cs="Arial"/>
                      <w:sz w:val="22"/>
                      <w:szCs w:val="22"/>
                      <w:lang w:val="en-GB"/>
                    </w:rPr>
                    <w:t xml:space="preserve">We will strive to safeguard the integrity of God’s creation, seeking to sustain and renew the life of the earth. </w:t>
                  </w:r>
                </w:p>
                <w:p w14:paraId="64CAE4F9" w14:textId="77777777" w:rsidR="0003745F" w:rsidRPr="0003745F" w:rsidRDefault="0003745F" w:rsidP="0003745F">
                  <w:pPr>
                    <w:spacing w:after="0" w:line="276" w:lineRule="auto"/>
                    <w:jc w:val="both"/>
                    <w:rPr>
                      <w:rFonts w:ascii="Arial" w:hAnsi="Arial" w:cs="Arial"/>
                      <w:sz w:val="22"/>
                      <w:szCs w:val="22"/>
                      <w:lang w:val="en-GB"/>
                    </w:rPr>
                  </w:pPr>
                </w:p>
                <w:p w14:paraId="56BF19DE" w14:textId="77777777" w:rsidR="0003745F" w:rsidRPr="0003745F" w:rsidRDefault="0003745F" w:rsidP="0003745F">
                  <w:pPr>
                    <w:spacing w:after="0" w:line="276" w:lineRule="auto"/>
                    <w:jc w:val="both"/>
                    <w:rPr>
                      <w:rFonts w:ascii="Arial" w:hAnsi="Arial" w:cs="Arial"/>
                      <w:sz w:val="22"/>
                      <w:szCs w:val="22"/>
                      <w:lang w:val="en-GB"/>
                    </w:rPr>
                  </w:pPr>
                  <w:r w:rsidRPr="0003745F">
                    <w:rPr>
                      <w:rFonts w:ascii="Arial" w:hAnsi="Arial" w:cs="Arial"/>
                      <w:sz w:val="22"/>
                      <w:szCs w:val="22"/>
                      <w:lang w:val="en-GB"/>
                    </w:rPr>
                    <w:t>These are the building blocks that help us define our core purpose as Church and our main tasks.</w:t>
                  </w:r>
                </w:p>
                <w:p w14:paraId="7C504BB0" w14:textId="77777777" w:rsidR="0003745F" w:rsidRPr="0003745F" w:rsidRDefault="0003745F" w:rsidP="0003745F">
                  <w:pPr>
                    <w:spacing w:after="0"/>
                    <w:rPr>
                      <w:sz w:val="22"/>
                      <w:szCs w:val="22"/>
                      <w:lang w:val="en-GB"/>
                    </w:rPr>
                  </w:pPr>
                </w:p>
                <w:p w14:paraId="2F748A50" w14:textId="77777777" w:rsidR="0003745F" w:rsidRPr="0003745F" w:rsidRDefault="0003745F" w:rsidP="00DA728E">
                  <w:pPr>
                    <w:spacing w:after="0" w:line="240" w:lineRule="auto"/>
                    <w:jc w:val="both"/>
                    <w:rPr>
                      <w:rFonts w:ascii="Arial" w:hAnsi="Arial" w:cs="Arial"/>
                      <w:sz w:val="22"/>
                      <w:szCs w:val="22"/>
                      <w:lang w:val="en-GB"/>
                    </w:rPr>
                  </w:pPr>
                  <w:r w:rsidRPr="0003745F">
                    <w:rPr>
                      <w:noProof/>
                      <w:sz w:val="22"/>
                      <w:szCs w:val="22"/>
                      <w:lang w:val="en-GB"/>
                    </w:rPr>
                    <w:lastRenderedPageBreak/>
                    <mc:AlternateContent>
                      <mc:Choice Requires="wps">
                        <w:drawing>
                          <wp:anchor distT="0" distB="0" distL="114300" distR="114300" simplePos="0" relativeHeight="251662348" behindDoc="0" locked="0" layoutInCell="1" allowOverlap="1" wp14:anchorId="7D12C6DC" wp14:editId="5463D544">
                            <wp:simplePos x="0" y="0"/>
                            <wp:positionH relativeFrom="column">
                              <wp:posOffset>3316605</wp:posOffset>
                            </wp:positionH>
                            <wp:positionV relativeFrom="page">
                              <wp:posOffset>5700395</wp:posOffset>
                            </wp:positionV>
                            <wp:extent cx="3252470" cy="1868805"/>
                            <wp:effectExtent l="12700" t="12700" r="24130" b="23495"/>
                            <wp:wrapSquare wrapText="bothSides"/>
                            <wp:docPr id="1295008015" name="Rounded Rectangle 6"/>
                            <wp:cNvGraphicFramePr/>
                            <a:graphic xmlns:a="http://schemas.openxmlformats.org/drawingml/2006/main">
                              <a:graphicData uri="http://schemas.microsoft.com/office/word/2010/wordprocessingShape">
                                <wps:wsp>
                                  <wps:cNvSpPr/>
                                  <wps:spPr>
                                    <a:xfrm>
                                      <a:off x="0" y="0"/>
                                      <a:ext cx="3252470" cy="1868805"/>
                                    </a:xfrm>
                                    <a:prstGeom prst="roundRect">
                                      <a:avLst/>
                                    </a:prstGeom>
                                    <a:blipFill>
                                      <a:blip r:embed="rId14"/>
                                      <a:stretch>
                                        <a:fillRect/>
                                      </a:stretch>
                                    </a:blipFill>
                                    <a:ln w="38100" cap="flat" cmpd="sng" algn="ctr">
                                      <a:solidFill>
                                        <a:srgbClr val="DDDDDD">
                                          <a:lumMod val="9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69BAF9B" id="Rounded Rectangle 6" o:spid="_x0000_s1026" style="position:absolute;margin-left:261.15pt;margin-top:448.85pt;width:256.1pt;height:147.15pt;z-index:25166234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arcsize="10923f" o:gfxdata="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&#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" strokecolor="#c7c7c7" strokeweight="3pt">
                            <v:fill r:id="rId15" o:title="" recolor="t" rotate="t" type="frame"/>
                            <v:stroke joinstyle="miter"/>
                            <w10:wrap type="square" anchory="page"/>
                          </v:roundrect>
                        </w:pict>
                      </mc:Fallback>
                    </mc:AlternateContent>
                  </w:r>
                  <w:r w:rsidRPr="0003745F">
                    <w:rPr>
                      <w:rFonts w:ascii="Arial" w:hAnsi="Arial" w:cs="Arial"/>
                      <w:sz w:val="22"/>
                      <w:szCs w:val="22"/>
                      <w:lang w:val="en-GB"/>
                    </w:rPr>
                    <w:t>The Diocese of Carlisle covers</w:t>
                  </w:r>
                  <w:r w:rsidRPr="0003745F">
                    <w:rPr>
                      <w:rFonts w:ascii="Arial" w:hAnsi="Arial" w:cs="Arial"/>
                      <w:b/>
                      <w:sz w:val="22"/>
                      <w:szCs w:val="22"/>
                      <w:lang w:val="en-GB"/>
                    </w:rPr>
                    <w:t xml:space="preserve"> </w:t>
                  </w:r>
                  <w:r w:rsidRPr="0003745F">
                    <w:rPr>
                      <w:rFonts w:ascii="Arial" w:hAnsi="Arial" w:cs="Arial"/>
                      <w:sz w:val="22"/>
                      <w:szCs w:val="22"/>
                      <w:lang w:val="en-GB"/>
                    </w:rPr>
                    <w:t>(more or less) the County of Cumbria and is part of an ecumenical covenanted partnership with three other</w:t>
                  </w:r>
                  <w:r w:rsidRPr="0003745F">
                    <w:rPr>
                      <w:rFonts w:ascii="Arial" w:hAnsi="Arial" w:cs="Arial"/>
                      <w:b/>
                      <w:sz w:val="22"/>
                      <w:szCs w:val="22"/>
                      <w:lang w:val="en-GB"/>
                    </w:rPr>
                    <w:t xml:space="preserve"> </w:t>
                  </w:r>
                  <w:r w:rsidRPr="0003745F">
                    <w:rPr>
                      <w:rFonts w:ascii="Arial" w:hAnsi="Arial" w:cs="Arial"/>
                      <w:sz w:val="22"/>
                      <w:szCs w:val="22"/>
                      <w:lang w:val="en-GB"/>
                    </w:rPr>
                    <w:t xml:space="preserve">denominations - the United Reformed Church, the Methodist Church and The Salvation Army. The county is divided into 34 Mission </w:t>
                  </w:r>
                  <w:proofErr w:type="gramStart"/>
                  <w:r w:rsidRPr="0003745F">
                    <w:rPr>
                      <w:rFonts w:ascii="Arial" w:hAnsi="Arial" w:cs="Arial"/>
                      <w:sz w:val="22"/>
                      <w:szCs w:val="22"/>
                      <w:lang w:val="en-GB"/>
                    </w:rPr>
                    <w:t>Communities;</w:t>
                  </w:r>
                  <w:proofErr w:type="gramEnd"/>
                  <w:r w:rsidRPr="0003745F">
                    <w:rPr>
                      <w:rFonts w:ascii="Arial" w:hAnsi="Arial" w:cs="Arial"/>
                      <w:sz w:val="22"/>
                      <w:szCs w:val="22"/>
                      <w:lang w:val="en-GB"/>
                    </w:rPr>
                    <w:t xml:space="preserve"> local ecumenical groupings of parishes and other churches. Mission Communities bring together churches in a geographical location to share ministry and work together in mission and outreach. </w:t>
                  </w:r>
                </w:p>
                <w:p w14:paraId="24EADDC8" w14:textId="77777777" w:rsidR="0003745F" w:rsidRPr="0003745F" w:rsidRDefault="0003745F" w:rsidP="0003745F">
                  <w:pPr>
                    <w:spacing w:after="0"/>
                    <w:rPr>
                      <w:sz w:val="22"/>
                      <w:szCs w:val="22"/>
                      <w:lang w:val="en-GB"/>
                    </w:rPr>
                  </w:pPr>
                </w:p>
                <w:p w14:paraId="614AF667" w14:textId="77777777" w:rsidR="0003745F" w:rsidRPr="0003745F" w:rsidRDefault="0003745F" w:rsidP="0003745F">
                  <w:pPr>
                    <w:spacing w:after="0" w:line="240" w:lineRule="auto"/>
                    <w:jc w:val="both"/>
                    <w:rPr>
                      <w:rFonts w:cstheme="minorHAnsi"/>
                      <w:sz w:val="22"/>
                      <w:szCs w:val="22"/>
                      <w:lang w:val="en-GB"/>
                    </w:rPr>
                  </w:pPr>
                  <w:r w:rsidRPr="0003745F">
                    <w:rPr>
                      <w:rFonts w:ascii="Arial" w:hAnsi="Arial" w:cs="Arial"/>
                      <w:sz w:val="22"/>
                      <w:szCs w:val="22"/>
                      <w:lang w:val="en-GB"/>
                    </w:rPr>
                    <w:t>We have recently been awarded funding from the national ‘People Capacity Funding’ enabling the recruitment of a Growing Younger Enabler for Youth to join us and help oversee Network Youth Church and the wider work with 10-25yrs.</w:t>
                  </w:r>
                  <w:r w:rsidRPr="0003745F">
                    <w:rPr>
                      <w:rFonts w:cstheme="minorHAnsi"/>
                      <w:sz w:val="22"/>
                      <w:szCs w:val="22"/>
                      <w:lang w:val="en-GB"/>
                    </w:rPr>
                    <w:t xml:space="preserve"> </w:t>
                  </w:r>
                </w:p>
                <w:p w14:paraId="13DBC8D4" w14:textId="77777777" w:rsidR="0003745F" w:rsidRPr="0003745F" w:rsidRDefault="0003745F" w:rsidP="0003745F">
                  <w:pPr>
                    <w:spacing w:after="0"/>
                    <w:rPr>
                      <w:sz w:val="22"/>
                      <w:szCs w:val="22"/>
                      <w:lang w:val="en-GB"/>
                    </w:rPr>
                  </w:pPr>
                </w:p>
                <w:p w14:paraId="71B426B5" w14:textId="77777777" w:rsidR="0003745F" w:rsidRPr="0003745F" w:rsidRDefault="0003745F" w:rsidP="0003745F">
                  <w:pPr>
                    <w:spacing w:after="0" w:line="240" w:lineRule="auto"/>
                    <w:jc w:val="both"/>
                    <w:rPr>
                      <w:noProof/>
                      <w:sz w:val="22"/>
                      <w:szCs w:val="22"/>
                      <w:lang w:val="en-GB"/>
                    </w:rPr>
                  </w:pPr>
                  <w:r w:rsidRPr="0003745F">
                    <w:rPr>
                      <w:rFonts w:cstheme="minorHAnsi"/>
                      <w:sz w:val="22"/>
                      <w:szCs w:val="22"/>
                      <w:lang w:val="en-GB"/>
                    </w:rPr>
                    <w:t xml:space="preserve">One of our strategic areas is Growing Younger. </w:t>
                  </w:r>
                  <w:r w:rsidRPr="0003745F">
                    <w:rPr>
                      <w:noProof/>
                      <w:sz w:val="22"/>
                      <w:szCs w:val="22"/>
                      <w:lang w:val="en-GB"/>
                    </w:rPr>
                    <w:t>As in so many places, our congregations are generally getting older and smaller. In the ten years from 2010 to 2019, numbers worshipping on Sunday in the diocese fell by 27% from 13,100 to 9,500. This decline has happened across all sizes of churches. Church attendance and membership in our less affluent urban areas is particularly low.</w:t>
                  </w:r>
                </w:p>
                <w:p w14:paraId="273DE8B7" w14:textId="77777777" w:rsidR="0003745F" w:rsidRPr="0003745F" w:rsidRDefault="0003745F" w:rsidP="0003745F">
                  <w:pPr>
                    <w:spacing w:after="0"/>
                    <w:rPr>
                      <w:sz w:val="22"/>
                      <w:szCs w:val="22"/>
                      <w:lang w:val="en-GB"/>
                    </w:rPr>
                  </w:pPr>
                </w:p>
                <w:p w14:paraId="0D156ACF" w14:textId="77777777" w:rsidR="0003745F" w:rsidRPr="0003745F" w:rsidRDefault="0003745F" w:rsidP="0003745F">
                  <w:pPr>
                    <w:spacing w:after="0" w:line="240" w:lineRule="auto"/>
                    <w:jc w:val="both"/>
                    <w:rPr>
                      <w:sz w:val="22"/>
                      <w:szCs w:val="22"/>
                      <w:lang w:val="en-GB"/>
                    </w:rPr>
                  </w:pPr>
                  <w:r w:rsidRPr="0003745F">
                    <w:rPr>
                      <w:rFonts w:cstheme="minorHAnsi"/>
                      <w:sz w:val="22"/>
                      <w:szCs w:val="22"/>
                      <w:lang w:val="en-GB"/>
                    </w:rPr>
                    <w:t xml:space="preserve">NYC has been a key element and over the last 10 years the diocese has invested in </w:t>
                  </w:r>
                  <w:hyperlink r:id="rId16" w:history="1">
                    <w:r w:rsidRPr="0003745F">
                      <w:rPr>
                        <w:color w:val="5F5F5F" w:themeColor="hyperlink"/>
                        <w:sz w:val="22"/>
                        <w:szCs w:val="22"/>
                        <w:u w:val="single"/>
                        <w:lang w:val="en-GB"/>
                      </w:rPr>
                      <w:t>Network Youth Church</w:t>
                    </w:r>
                  </w:hyperlink>
                  <w:r w:rsidRPr="0003745F">
                    <w:rPr>
                      <w:sz w:val="22"/>
                      <w:szCs w:val="22"/>
                      <w:lang w:val="en-GB"/>
                    </w:rPr>
                    <w:t xml:space="preserve"> (NYC) as a response to the challenges we are facing. NYC is a way of doing and being church that helps young people discover life in all its fullness, explore the Christian faith, the skills they need to live, learn, work, and interact successfully with other people, and engage with the wider world. Between 2016 and 2022, NYC has grown in core attendance by 33%. There are almost 2000 young people who interact with NYC, and around 800 core (regular) members.  </w:t>
                  </w:r>
                </w:p>
                <w:p w14:paraId="09AF2EC4" w14:textId="77777777" w:rsidR="0003745F" w:rsidRPr="0003745F" w:rsidRDefault="0003745F" w:rsidP="0003745F">
                  <w:pPr>
                    <w:spacing w:after="0"/>
                    <w:rPr>
                      <w:sz w:val="22"/>
                      <w:szCs w:val="22"/>
                      <w:lang w:val="en-GB"/>
                    </w:rPr>
                  </w:pPr>
                </w:p>
                <w:p w14:paraId="20A1C516" w14:textId="77777777" w:rsidR="0003745F" w:rsidRPr="0003745F" w:rsidRDefault="0003745F" w:rsidP="0003745F">
                  <w:pPr>
                    <w:spacing w:after="0" w:line="240" w:lineRule="auto"/>
                    <w:jc w:val="both"/>
                    <w:rPr>
                      <w:rFonts w:cstheme="minorHAnsi"/>
                      <w:sz w:val="22"/>
                      <w:szCs w:val="22"/>
                      <w:lang w:val="en-GB"/>
                    </w:rPr>
                  </w:pPr>
                  <w:r w:rsidRPr="0003745F">
                    <w:rPr>
                      <w:rFonts w:cstheme="minorHAnsi"/>
                      <w:sz w:val="22"/>
                      <w:szCs w:val="22"/>
                      <w:lang w:val="en-GB"/>
                    </w:rPr>
                    <w:t xml:space="preserve">We also have a strategic objective of growing younger in our leadership. Currently just under half of our clergy could potentially retire in the next 10 years, and only 9.4% of our ordained leaders are aged under 40. In 2022, the diocese relaunched its Intern Scheme, the </w:t>
                  </w:r>
                  <w:hyperlink r:id="rId17" w:history="1">
                    <w:r w:rsidRPr="0003745F">
                      <w:rPr>
                        <w:rFonts w:cstheme="minorHAnsi"/>
                        <w:color w:val="5F5F5F" w:themeColor="hyperlink"/>
                        <w:sz w:val="22"/>
                        <w:szCs w:val="22"/>
                        <w:u w:val="single"/>
                        <w:lang w:val="en-GB"/>
                      </w:rPr>
                      <w:t>Northern Young Leaders Project</w:t>
                    </w:r>
                  </w:hyperlink>
                  <w:r w:rsidRPr="0003745F">
                    <w:rPr>
                      <w:rFonts w:cstheme="minorHAnsi"/>
                      <w:sz w:val="22"/>
                      <w:szCs w:val="22"/>
                      <w:lang w:val="en-GB"/>
                    </w:rPr>
                    <w:t xml:space="preserve">. This scheme is part of the </w:t>
                  </w:r>
                  <w:hyperlink r:id="rId18" w:history="1">
                    <w:r w:rsidRPr="0003745F">
                      <w:rPr>
                        <w:rFonts w:cstheme="minorHAnsi"/>
                        <w:color w:val="5F5F5F" w:themeColor="hyperlink"/>
                        <w:sz w:val="22"/>
                        <w:szCs w:val="22"/>
                        <w:u w:val="single"/>
                        <w:lang w:val="en-GB"/>
                      </w:rPr>
                      <w:t>Ministry Experience Scheme</w:t>
                    </w:r>
                  </w:hyperlink>
                  <w:r w:rsidRPr="0003745F">
                    <w:rPr>
                      <w:rFonts w:cstheme="minorHAnsi"/>
                      <w:sz w:val="22"/>
                      <w:szCs w:val="22"/>
                      <w:lang w:val="en-GB"/>
                    </w:rPr>
                    <w:t xml:space="preserve"> for the Church of England. We also partner with the </w:t>
                  </w:r>
                  <w:hyperlink r:id="rId19" w:history="1">
                    <w:r w:rsidRPr="0003745F">
                      <w:rPr>
                        <w:rFonts w:cstheme="minorHAnsi"/>
                        <w:color w:val="5F5F5F" w:themeColor="hyperlink"/>
                        <w:sz w:val="22"/>
                        <w:szCs w:val="22"/>
                        <w:u w:val="single"/>
                        <w:lang w:val="en-GB"/>
                      </w:rPr>
                      <w:t>Norwegian Mission Society</w:t>
                    </w:r>
                  </w:hyperlink>
                  <w:r w:rsidRPr="0003745F">
                    <w:rPr>
                      <w:rFonts w:cstheme="minorHAnsi"/>
                      <w:sz w:val="22"/>
                      <w:szCs w:val="22"/>
                      <w:lang w:val="en-GB"/>
                    </w:rPr>
                    <w:t xml:space="preserve"> to accept interns from across the globe. Working in placement churches, this year long scheme offers opportunities for young people to grow in leadership and explore their calling to ministry. We are currently recruiting for the 2025 intake. </w:t>
                  </w:r>
                </w:p>
                <w:p w14:paraId="79129316" w14:textId="77777777" w:rsidR="0003745F" w:rsidRPr="0003745F" w:rsidRDefault="0003745F" w:rsidP="0003745F">
                  <w:pPr>
                    <w:spacing w:after="0"/>
                    <w:rPr>
                      <w:lang w:val="en-GB"/>
                    </w:rPr>
                  </w:pPr>
                </w:p>
                <w:p w14:paraId="58A1B8BD" w14:textId="77777777" w:rsidR="0003745F" w:rsidRPr="0003745F" w:rsidRDefault="0003745F" w:rsidP="0003745F">
                  <w:pPr>
                    <w:spacing w:after="0"/>
                    <w:rPr>
                      <w:b/>
                      <w:bCs/>
                      <w:sz w:val="40"/>
                      <w:szCs w:val="40"/>
                      <w:lang w:val="en-GB"/>
                    </w:rPr>
                  </w:pPr>
                  <w:r w:rsidRPr="0003745F">
                    <w:rPr>
                      <w:b/>
                      <w:bCs/>
                      <w:sz w:val="40"/>
                      <w:szCs w:val="40"/>
                      <w:lang w:val="en-GB"/>
                    </w:rPr>
                    <w:t>About the local Area and Derwent role</w:t>
                  </w:r>
                </w:p>
                <w:p w14:paraId="4F390D57" w14:textId="77777777" w:rsidR="0003745F" w:rsidRPr="0003745F" w:rsidRDefault="0003745F" w:rsidP="0003745F">
                  <w:pPr>
                    <w:spacing w:after="0"/>
                    <w:rPr>
                      <w:sz w:val="22"/>
                      <w:szCs w:val="22"/>
                      <w:lang w:val="en-GB"/>
                    </w:rPr>
                  </w:pPr>
                </w:p>
                <w:p w14:paraId="5AC1A4E9" w14:textId="77777777" w:rsidR="0003745F" w:rsidRPr="0003745F" w:rsidRDefault="0003745F" w:rsidP="0003745F">
                  <w:pPr>
                    <w:spacing w:after="0" w:line="240" w:lineRule="auto"/>
                    <w:jc w:val="both"/>
                    <w:rPr>
                      <w:rFonts w:cstheme="minorHAnsi"/>
                      <w:sz w:val="22"/>
                      <w:szCs w:val="22"/>
                      <w:lang w:val="en-GB"/>
                    </w:rPr>
                  </w:pPr>
                  <w:r w:rsidRPr="0003745F">
                    <w:rPr>
                      <w:rFonts w:cstheme="minorHAnsi"/>
                      <w:sz w:val="22"/>
                      <w:szCs w:val="22"/>
                      <w:lang w:val="en-GB"/>
                    </w:rPr>
                    <w:t>This is an exciting time for NYC in the area. There has been a long gap since the previous Deanery Network Youth Worker moved to pastures new. This in part has been an effect of COVID. The Mission Communities of the Deanery are excited about the possibilities a new worker will bring to support and develop our work amongst children and young people in our Deanery, connected to church but especially, not connected to church!</w:t>
                  </w:r>
                </w:p>
                <w:p w14:paraId="51E06479" w14:textId="77777777" w:rsidR="0003745F" w:rsidRPr="0003745F" w:rsidRDefault="0003745F" w:rsidP="0003745F">
                  <w:pPr>
                    <w:spacing w:after="0" w:line="240" w:lineRule="auto"/>
                    <w:jc w:val="both"/>
                    <w:rPr>
                      <w:rFonts w:cstheme="minorHAnsi"/>
                      <w:sz w:val="22"/>
                      <w:szCs w:val="22"/>
                      <w:lang w:val="en-GB"/>
                    </w:rPr>
                  </w:pPr>
                </w:p>
                <w:p w14:paraId="287B4A07" w14:textId="77777777" w:rsidR="0003745F" w:rsidRPr="0003745F" w:rsidRDefault="0003745F" w:rsidP="0003745F">
                  <w:pPr>
                    <w:spacing w:after="0" w:line="240" w:lineRule="auto"/>
                    <w:jc w:val="both"/>
                    <w:rPr>
                      <w:rFonts w:cstheme="minorHAnsi"/>
                      <w:sz w:val="22"/>
                      <w:szCs w:val="22"/>
                      <w:lang w:val="en-GB"/>
                    </w:rPr>
                  </w:pPr>
                  <w:r w:rsidRPr="0003745F">
                    <w:rPr>
                      <w:rFonts w:cstheme="minorHAnsi"/>
                      <w:sz w:val="22"/>
                      <w:szCs w:val="22"/>
                      <w:lang w:val="en-GB"/>
                    </w:rPr>
                    <w:t xml:space="preserve">The deanery is made up of two towns (Cockermouth &amp; Keswick) and numerous villages, in some areas there is significant youth ministry established, whilst other areas are yet to be developed. </w:t>
                  </w:r>
                </w:p>
                <w:p w14:paraId="1CD3C0BE" w14:textId="77777777" w:rsidR="0003745F" w:rsidRPr="0003745F" w:rsidRDefault="0003745F" w:rsidP="0003745F">
                  <w:pPr>
                    <w:spacing w:after="0" w:line="240" w:lineRule="auto"/>
                    <w:jc w:val="both"/>
                    <w:rPr>
                      <w:rFonts w:cstheme="minorHAnsi"/>
                      <w:sz w:val="22"/>
                      <w:szCs w:val="22"/>
                      <w:lang w:val="en-GB"/>
                    </w:rPr>
                  </w:pPr>
                </w:p>
                <w:p w14:paraId="4CF3139F" w14:textId="77777777" w:rsidR="009F545E" w:rsidRDefault="009F545E" w:rsidP="0003745F">
                  <w:pPr>
                    <w:spacing w:after="0" w:line="240" w:lineRule="auto"/>
                    <w:rPr>
                      <w:b/>
                      <w:sz w:val="22"/>
                      <w:szCs w:val="22"/>
                    </w:rPr>
                  </w:pPr>
                </w:p>
                <w:p w14:paraId="0295F678" w14:textId="490B2E11" w:rsidR="0003745F" w:rsidRPr="0003745F" w:rsidRDefault="0003745F" w:rsidP="0003745F">
                  <w:pPr>
                    <w:spacing w:after="0" w:line="240" w:lineRule="auto"/>
                    <w:rPr>
                      <w:b/>
                      <w:sz w:val="22"/>
                      <w:szCs w:val="22"/>
                    </w:rPr>
                  </w:pPr>
                  <w:proofErr w:type="spellStart"/>
                  <w:r w:rsidRPr="0003745F">
                    <w:rPr>
                      <w:b/>
                      <w:sz w:val="22"/>
                      <w:szCs w:val="22"/>
                    </w:rPr>
                    <w:lastRenderedPageBreak/>
                    <w:t>Grasmoor</w:t>
                  </w:r>
                  <w:proofErr w:type="spellEnd"/>
                  <w:r w:rsidRPr="0003745F">
                    <w:rPr>
                      <w:b/>
                      <w:sz w:val="22"/>
                      <w:szCs w:val="22"/>
                    </w:rPr>
                    <w:t xml:space="preserve"> Mission Community </w:t>
                  </w:r>
                </w:p>
                <w:p w14:paraId="4E1D0AF9" w14:textId="77777777" w:rsidR="0003745F" w:rsidRPr="0003745F" w:rsidRDefault="0003745F" w:rsidP="0003745F">
                  <w:pPr>
                    <w:spacing w:after="0" w:line="240" w:lineRule="auto"/>
                    <w:rPr>
                      <w:sz w:val="22"/>
                      <w:szCs w:val="22"/>
                    </w:rPr>
                  </w:pPr>
                </w:p>
                <w:p w14:paraId="4B3AC0D6" w14:textId="77777777" w:rsidR="0003745F" w:rsidRPr="0003745F" w:rsidRDefault="0003745F" w:rsidP="0003745F">
                  <w:pPr>
                    <w:spacing w:after="0" w:line="240" w:lineRule="auto"/>
                    <w:rPr>
                      <w:sz w:val="22"/>
                      <w:szCs w:val="22"/>
                    </w:rPr>
                  </w:pPr>
                  <w:proofErr w:type="spellStart"/>
                  <w:r w:rsidRPr="0003745F">
                    <w:rPr>
                      <w:sz w:val="22"/>
                      <w:szCs w:val="22"/>
                    </w:rPr>
                    <w:t>Grasmoor</w:t>
                  </w:r>
                  <w:proofErr w:type="spellEnd"/>
                  <w:r w:rsidRPr="0003745F">
                    <w:rPr>
                      <w:sz w:val="22"/>
                      <w:szCs w:val="22"/>
                    </w:rPr>
                    <w:t xml:space="preserve"> Mission Community serves the gem town of Cockermouth and surrounding area. It consists of the Parish of the Cockermouth Area Team (All Saints Cockermouth, Christ Church Cockermouth, Great Broughton and </w:t>
                  </w:r>
                  <w:proofErr w:type="spellStart"/>
                  <w:r w:rsidRPr="0003745F">
                    <w:rPr>
                      <w:sz w:val="22"/>
                      <w:szCs w:val="22"/>
                    </w:rPr>
                    <w:t>Bridekirk</w:t>
                  </w:r>
                  <w:proofErr w:type="spellEnd"/>
                  <w:r w:rsidRPr="0003745F">
                    <w:rPr>
                      <w:sz w:val="22"/>
                      <w:szCs w:val="22"/>
                    </w:rPr>
                    <w:t xml:space="preserve">) with the benefice of Brigham, Clifton, Dean and Mosser to the West and the benefice of Lorton, </w:t>
                  </w:r>
                  <w:proofErr w:type="spellStart"/>
                  <w:r w:rsidRPr="0003745F">
                    <w:rPr>
                      <w:sz w:val="22"/>
                      <w:szCs w:val="22"/>
                    </w:rPr>
                    <w:t>Loweswater</w:t>
                  </w:r>
                  <w:proofErr w:type="spellEnd"/>
                  <w:r w:rsidRPr="0003745F">
                    <w:rPr>
                      <w:sz w:val="22"/>
                      <w:szCs w:val="22"/>
                    </w:rPr>
                    <w:t xml:space="preserve"> and Buttermere to the East. </w:t>
                  </w:r>
                </w:p>
                <w:p w14:paraId="28049C13" w14:textId="77777777" w:rsidR="0003745F" w:rsidRPr="0003745F" w:rsidRDefault="0003745F" w:rsidP="0003745F">
                  <w:pPr>
                    <w:spacing w:after="0" w:line="240" w:lineRule="auto"/>
                    <w:rPr>
                      <w:sz w:val="22"/>
                      <w:szCs w:val="22"/>
                    </w:rPr>
                  </w:pPr>
                </w:p>
                <w:p w14:paraId="53E43F92" w14:textId="77777777" w:rsidR="0003745F" w:rsidRPr="0003745F" w:rsidRDefault="0003745F" w:rsidP="0003745F">
                  <w:pPr>
                    <w:spacing w:after="0" w:line="240" w:lineRule="auto"/>
                    <w:rPr>
                      <w:sz w:val="22"/>
                      <w:szCs w:val="22"/>
                    </w:rPr>
                  </w:pPr>
                  <w:r w:rsidRPr="0003745F">
                    <w:rPr>
                      <w:sz w:val="22"/>
                      <w:szCs w:val="22"/>
                    </w:rPr>
                    <w:t xml:space="preserve">We work in partnership as three denominations (Church of England, Methodist and URC) across 86 square miles of iconic Lakeland. </w:t>
                  </w:r>
                  <w:proofErr w:type="spellStart"/>
                  <w:r w:rsidRPr="0003745F">
                    <w:rPr>
                      <w:sz w:val="22"/>
                      <w:szCs w:val="22"/>
                    </w:rPr>
                    <w:t>CTiCA</w:t>
                  </w:r>
                  <w:proofErr w:type="spellEnd"/>
                  <w:r w:rsidRPr="0003745F">
                    <w:rPr>
                      <w:sz w:val="22"/>
                      <w:szCs w:val="22"/>
                    </w:rPr>
                    <w:t xml:space="preserve"> also includes St Joseph’s Catholic Church, Kings Church, Cockermouth Christian Centre and the Society of Friends. Within the Mission Community we </w:t>
                  </w:r>
                  <w:proofErr w:type="gramStart"/>
                  <w:r w:rsidRPr="0003745F">
                    <w:rPr>
                      <w:sz w:val="22"/>
                      <w:szCs w:val="22"/>
                    </w:rPr>
                    <w:t>engage with</w:t>
                  </w:r>
                  <w:proofErr w:type="gramEnd"/>
                  <w:r w:rsidRPr="0003745F">
                    <w:rPr>
                      <w:sz w:val="22"/>
                      <w:szCs w:val="22"/>
                    </w:rPr>
                    <w:t xml:space="preserve"> nine primary schools, of which five are church schools, and with Cockermouth Secondary School. </w:t>
                  </w:r>
                </w:p>
                <w:p w14:paraId="7667A67E" w14:textId="77777777" w:rsidR="0003745F" w:rsidRPr="0003745F" w:rsidRDefault="0003745F" w:rsidP="0003745F">
                  <w:pPr>
                    <w:spacing w:after="0" w:line="240" w:lineRule="auto"/>
                    <w:rPr>
                      <w:sz w:val="22"/>
                      <w:szCs w:val="22"/>
                    </w:rPr>
                  </w:pPr>
                </w:p>
                <w:p w14:paraId="016B238B" w14:textId="77777777" w:rsidR="0003745F" w:rsidRPr="0003745F" w:rsidRDefault="0003745F" w:rsidP="0003745F">
                  <w:pPr>
                    <w:spacing w:after="0" w:line="240" w:lineRule="auto"/>
                    <w:rPr>
                      <w:rFonts w:ascii="Arial" w:hAnsi="Arial" w:cs="Arial"/>
                      <w:sz w:val="22"/>
                      <w:szCs w:val="22"/>
                    </w:rPr>
                  </w:pPr>
                  <w:r w:rsidRPr="0003745F">
                    <w:rPr>
                      <w:sz w:val="22"/>
                      <w:szCs w:val="22"/>
                    </w:rPr>
                    <w:t xml:space="preserve">We provide </w:t>
                  </w:r>
                  <w:r w:rsidRPr="0003745F">
                    <w:rPr>
                      <w:rFonts w:ascii="Arial" w:hAnsi="Arial" w:cs="Arial"/>
                      <w:sz w:val="22"/>
                      <w:szCs w:val="22"/>
                    </w:rPr>
                    <w:t xml:space="preserve">ministry to children through Sunday School, Children’s Church and Messy Church and to young people through JUMP (ages 11 – 18) and Lighthouse (ages 16 – 30) and we are keen to expand and develop this work. </w:t>
                  </w:r>
                </w:p>
                <w:p w14:paraId="063F310A" w14:textId="77777777" w:rsidR="0003745F" w:rsidRPr="0003745F" w:rsidRDefault="0003745F" w:rsidP="0003745F">
                  <w:pPr>
                    <w:spacing w:after="0" w:line="240" w:lineRule="auto"/>
                    <w:rPr>
                      <w:rFonts w:ascii="Arial" w:hAnsi="Arial" w:cs="Arial"/>
                      <w:sz w:val="22"/>
                      <w:szCs w:val="22"/>
                    </w:rPr>
                  </w:pPr>
                </w:p>
                <w:p w14:paraId="4149002F" w14:textId="044CACAF" w:rsidR="0003745F" w:rsidRPr="0003745F" w:rsidRDefault="0003745F" w:rsidP="0003745F">
                  <w:pPr>
                    <w:spacing w:after="0" w:line="240" w:lineRule="auto"/>
                    <w:rPr>
                      <w:rFonts w:ascii="Arial" w:hAnsi="Arial" w:cs="Arial"/>
                      <w:sz w:val="22"/>
                      <w:szCs w:val="22"/>
                      <w:lang w:val="en-GB"/>
                    </w:rPr>
                  </w:pPr>
                  <w:r w:rsidRPr="0003745F">
                    <w:rPr>
                      <w:rFonts w:ascii="Arial" w:hAnsi="Arial" w:cs="Arial"/>
                      <w:sz w:val="22"/>
                      <w:szCs w:val="22"/>
                      <w:lang w:val="en-GB"/>
                    </w:rPr>
                    <w:t xml:space="preserve">Clergy of the </w:t>
                  </w:r>
                  <w:proofErr w:type="spellStart"/>
                  <w:r w:rsidRPr="0003745F">
                    <w:rPr>
                      <w:rFonts w:ascii="Arial" w:hAnsi="Arial" w:cs="Arial"/>
                      <w:sz w:val="22"/>
                      <w:szCs w:val="22"/>
                      <w:lang w:val="en-GB"/>
                    </w:rPr>
                    <w:t>Grasmoor</w:t>
                  </w:r>
                  <w:proofErr w:type="spellEnd"/>
                  <w:r w:rsidRPr="0003745F">
                    <w:rPr>
                      <w:rFonts w:ascii="Arial" w:hAnsi="Arial" w:cs="Arial"/>
                      <w:sz w:val="22"/>
                      <w:szCs w:val="22"/>
                      <w:lang w:val="en-GB"/>
                    </w:rPr>
                    <w:t xml:space="preserve"> Mission Community </w:t>
                  </w:r>
                  <w:proofErr w:type="gramStart"/>
                  <w:r w:rsidRPr="0003745F">
                    <w:rPr>
                      <w:rFonts w:ascii="Arial" w:hAnsi="Arial" w:cs="Arial"/>
                      <w:sz w:val="22"/>
                      <w:szCs w:val="22"/>
                      <w:lang w:val="en-GB"/>
                    </w:rPr>
                    <w:t>are:</w:t>
                  </w:r>
                  <w:proofErr w:type="gramEnd"/>
                  <w:r w:rsidRPr="0003745F">
                    <w:rPr>
                      <w:rFonts w:ascii="Arial" w:hAnsi="Arial" w:cs="Arial"/>
                      <w:sz w:val="22"/>
                      <w:szCs w:val="22"/>
                      <w:lang w:val="en-GB"/>
                    </w:rPr>
                    <w:t xml:space="preserve">  Rev Canon Jane Charman (Team Rector, CAT &amp; Mission Community Leader); Rev Christina Brentnall, </w:t>
                  </w:r>
                  <w:r w:rsidR="007D689F">
                    <w:rPr>
                      <w:rFonts w:ascii="Arial" w:hAnsi="Arial" w:cs="Arial"/>
                      <w:sz w:val="22"/>
                      <w:szCs w:val="22"/>
                      <w:lang w:val="en-GB"/>
                    </w:rPr>
                    <w:t>(</w:t>
                  </w:r>
                  <w:r w:rsidRPr="0003745F">
                    <w:rPr>
                      <w:rFonts w:ascii="Arial" w:hAnsi="Arial" w:cs="Arial"/>
                      <w:sz w:val="22"/>
                      <w:szCs w:val="22"/>
                      <w:lang w:val="en-GB"/>
                    </w:rPr>
                    <w:t>Curate</w:t>
                  </w:r>
                  <w:r w:rsidR="007D689F">
                    <w:rPr>
                      <w:rFonts w:ascii="Arial" w:hAnsi="Arial" w:cs="Arial"/>
                      <w:sz w:val="22"/>
                      <w:szCs w:val="22"/>
                      <w:lang w:val="en-GB"/>
                    </w:rPr>
                    <w:t>)</w:t>
                  </w:r>
                  <w:r w:rsidRPr="0003745F">
                    <w:rPr>
                      <w:rFonts w:ascii="Arial" w:hAnsi="Arial" w:cs="Arial"/>
                      <w:sz w:val="22"/>
                      <w:szCs w:val="22"/>
                      <w:lang w:val="en-GB"/>
                    </w:rPr>
                    <w:t>, Rev Gill Davidson (SSM Curate), Rev Deborah Hoddinott (SSM Curate),</w:t>
                  </w:r>
                  <w:r w:rsidR="002E029D">
                    <w:rPr>
                      <w:rFonts w:ascii="Arial" w:hAnsi="Arial" w:cs="Arial"/>
                      <w:sz w:val="22"/>
                      <w:szCs w:val="22"/>
                      <w:lang w:val="en-GB"/>
                    </w:rPr>
                    <w:t xml:space="preserve"> </w:t>
                  </w:r>
                  <w:r w:rsidRPr="0003745F">
                    <w:rPr>
                      <w:rFonts w:ascii="Arial" w:hAnsi="Arial" w:cs="Arial"/>
                      <w:sz w:val="22"/>
                      <w:szCs w:val="22"/>
                      <w:lang w:val="en-GB"/>
                    </w:rPr>
                    <w:t>Rev Barbara Robinson (SSM Curate), Rev Nick Cole (SSM Curate), Rev Sue Cole (SSM Curate), Rev Andrea &amp; Pete Ward (</w:t>
                  </w:r>
                  <w:proofErr w:type="spellStart"/>
                  <w:r w:rsidRPr="0003745F">
                    <w:rPr>
                      <w:rFonts w:ascii="Arial" w:hAnsi="Arial" w:cs="Arial"/>
                      <w:sz w:val="22"/>
                      <w:szCs w:val="22"/>
                      <w:lang w:val="en-GB"/>
                    </w:rPr>
                    <w:t>HfD</w:t>
                  </w:r>
                  <w:proofErr w:type="spellEnd"/>
                  <w:r w:rsidRPr="0003745F">
                    <w:rPr>
                      <w:rFonts w:ascii="Arial" w:hAnsi="Arial" w:cs="Arial"/>
                      <w:sz w:val="22"/>
                      <w:szCs w:val="22"/>
                      <w:lang w:val="en-GB"/>
                    </w:rPr>
                    <w:t xml:space="preserve"> </w:t>
                  </w:r>
                  <w:proofErr w:type="spellStart"/>
                  <w:r w:rsidRPr="0003745F">
                    <w:rPr>
                      <w:rFonts w:ascii="Arial" w:hAnsi="Arial" w:cs="Arial"/>
                      <w:sz w:val="22"/>
                      <w:szCs w:val="22"/>
                      <w:lang w:val="en-GB"/>
                    </w:rPr>
                    <w:t>Pioema</w:t>
                  </w:r>
                  <w:proofErr w:type="spellEnd"/>
                  <w:r w:rsidRPr="0003745F">
                    <w:rPr>
                      <w:rFonts w:ascii="Arial" w:hAnsi="Arial" w:cs="Arial"/>
                      <w:sz w:val="22"/>
                      <w:szCs w:val="22"/>
                      <w:lang w:val="en-GB"/>
                    </w:rPr>
                    <w:t xml:space="preserve"> Community, </w:t>
                  </w:r>
                  <w:proofErr w:type="spellStart"/>
                  <w:r w:rsidRPr="0003745F">
                    <w:rPr>
                      <w:rFonts w:ascii="Arial" w:hAnsi="Arial" w:cs="Arial"/>
                      <w:sz w:val="22"/>
                      <w:szCs w:val="22"/>
                      <w:lang w:val="en-GB"/>
                    </w:rPr>
                    <w:t>Loweswater</w:t>
                  </w:r>
                  <w:proofErr w:type="spellEnd"/>
                  <w:r w:rsidRPr="0003745F">
                    <w:rPr>
                      <w:rFonts w:ascii="Arial" w:hAnsi="Arial" w:cs="Arial"/>
                      <w:sz w:val="22"/>
                      <w:szCs w:val="22"/>
                      <w:lang w:val="en-GB"/>
                    </w:rPr>
                    <w:t>).</w:t>
                  </w:r>
                </w:p>
                <w:p w14:paraId="2898EF37" w14:textId="77777777" w:rsidR="0003745F" w:rsidRPr="0003745F" w:rsidRDefault="0003745F" w:rsidP="0003745F">
                  <w:pPr>
                    <w:spacing w:after="0" w:line="240" w:lineRule="auto"/>
                    <w:rPr>
                      <w:rFonts w:ascii="Arial" w:hAnsi="Arial" w:cs="Arial"/>
                      <w:sz w:val="22"/>
                      <w:szCs w:val="22"/>
                    </w:rPr>
                  </w:pPr>
                </w:p>
                <w:p w14:paraId="0E1DC6EF" w14:textId="183BB811" w:rsidR="0003745F" w:rsidRPr="0003745F" w:rsidRDefault="0003745F" w:rsidP="0003745F">
                  <w:pPr>
                    <w:spacing w:after="0" w:line="240" w:lineRule="auto"/>
                    <w:rPr>
                      <w:sz w:val="22"/>
                      <w:szCs w:val="22"/>
                    </w:rPr>
                  </w:pPr>
                  <w:r w:rsidRPr="0003745F">
                    <w:rPr>
                      <w:rFonts w:ascii="Arial" w:hAnsi="Arial" w:cs="Arial"/>
                      <w:sz w:val="22"/>
                      <w:szCs w:val="22"/>
                    </w:rPr>
                    <w:t>For more information about</w:t>
                  </w:r>
                  <w:r w:rsidRPr="0003745F">
                    <w:rPr>
                      <w:sz w:val="22"/>
                      <w:szCs w:val="22"/>
                    </w:rPr>
                    <w:t xml:space="preserve"> </w:t>
                  </w:r>
                  <w:proofErr w:type="spellStart"/>
                  <w:r w:rsidRPr="0003745F">
                    <w:rPr>
                      <w:sz w:val="22"/>
                      <w:szCs w:val="22"/>
                    </w:rPr>
                    <w:t>Grasmoor</w:t>
                  </w:r>
                  <w:proofErr w:type="spellEnd"/>
                  <w:r w:rsidRPr="0003745F">
                    <w:rPr>
                      <w:sz w:val="22"/>
                      <w:szCs w:val="22"/>
                    </w:rPr>
                    <w:t xml:space="preserve"> Mission Community </w:t>
                  </w:r>
                  <w:r w:rsidR="007D689F">
                    <w:rPr>
                      <w:sz w:val="22"/>
                      <w:szCs w:val="22"/>
                    </w:rPr>
                    <w:t xml:space="preserve">please </w:t>
                  </w:r>
                  <w:r w:rsidRPr="0003745F">
                    <w:rPr>
                      <w:sz w:val="22"/>
                      <w:szCs w:val="22"/>
                    </w:rPr>
                    <w:t>visit our website</w:t>
                  </w:r>
                  <w:r w:rsidR="007D689F">
                    <w:rPr>
                      <w:sz w:val="22"/>
                      <w:szCs w:val="22"/>
                    </w:rPr>
                    <w:t>:</w:t>
                  </w:r>
                  <w:r w:rsidRPr="0003745F">
                    <w:rPr>
                      <w:sz w:val="22"/>
                      <w:szCs w:val="22"/>
                    </w:rPr>
                    <w:t xml:space="preserve"> </w:t>
                  </w:r>
                  <w:hyperlink r:id="rId20" w:history="1">
                    <w:r w:rsidRPr="0003745F">
                      <w:rPr>
                        <w:color w:val="5F5F5F" w:themeColor="hyperlink"/>
                        <w:sz w:val="22"/>
                        <w:szCs w:val="22"/>
                        <w:u w:val="single"/>
                      </w:rPr>
                      <w:t>https://grasmoormc.church</w:t>
                    </w:r>
                  </w:hyperlink>
                  <w:r w:rsidRPr="0003745F">
                    <w:rPr>
                      <w:sz w:val="22"/>
                      <w:szCs w:val="22"/>
                    </w:rPr>
                    <w:t xml:space="preserve"> where you’ll also find </w:t>
                  </w:r>
                  <w:proofErr w:type="gramStart"/>
                  <w:r w:rsidRPr="0003745F">
                    <w:rPr>
                      <w:sz w:val="22"/>
                      <w:szCs w:val="22"/>
                    </w:rPr>
                    <w:t>links to our socials.</w:t>
                  </w:r>
                  <w:proofErr w:type="gramEnd"/>
                </w:p>
                <w:p w14:paraId="276569E9" w14:textId="77777777" w:rsidR="0003745F" w:rsidRPr="0003745F" w:rsidRDefault="0003745F" w:rsidP="0003745F">
                  <w:pPr>
                    <w:rPr>
                      <w:sz w:val="22"/>
                      <w:szCs w:val="22"/>
                      <w:highlight w:val="yellow"/>
                    </w:rPr>
                  </w:pPr>
                </w:p>
                <w:p w14:paraId="789CD420" w14:textId="77777777" w:rsidR="0003745F" w:rsidRPr="0003745F" w:rsidRDefault="0003745F" w:rsidP="0003745F">
                  <w:pPr>
                    <w:rPr>
                      <w:b/>
                      <w:bCs/>
                      <w:sz w:val="22"/>
                      <w:szCs w:val="22"/>
                      <w:highlight w:val="yellow"/>
                    </w:rPr>
                  </w:pPr>
                  <w:r w:rsidRPr="0003745F">
                    <w:rPr>
                      <w:noProof/>
                      <w:sz w:val="22"/>
                      <w:szCs w:val="22"/>
                      <w:highlight w:val="yellow"/>
                    </w:rPr>
                    <w:drawing>
                      <wp:inline distT="0" distB="0" distL="0" distR="0" wp14:anchorId="14F9688C" wp14:editId="12B00820">
                        <wp:extent cx="2354334" cy="3401695"/>
                        <wp:effectExtent l="0" t="0" r="8255" b="8255"/>
                        <wp:docPr id="541905297" name="Picture 4" descr="May be an image of text that says &quot;and Come us for join Mess Church 2nd Sunday of every month Messy Church is for everyone Fun, crafts and activities Food, drinks and biscuits @ Christ Church Cockermouth 4pm til 6pm&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y be an image of text that says &quot;and Come us for join Mess Church 2nd Sunday of every month Messy Church is for everyone Fun, crafts and activities Food, drinks and biscuits @ Christ Church Cockermouth 4pm til 6pm&quot;"/>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381817" cy="3441404"/>
                                </a:xfrm>
                                <a:prstGeom prst="rect">
                                  <a:avLst/>
                                </a:prstGeom>
                                <a:noFill/>
                                <a:ln>
                                  <a:noFill/>
                                </a:ln>
                              </pic:spPr>
                            </pic:pic>
                          </a:graphicData>
                        </a:graphic>
                      </wp:inline>
                    </w:drawing>
                  </w:r>
                  <w:r w:rsidRPr="0003745F">
                    <w:rPr>
                      <w:b/>
                      <w:bCs/>
                      <w:sz w:val="22"/>
                      <w:szCs w:val="22"/>
                      <w:highlight w:val="yellow"/>
                    </w:rPr>
                    <w:t xml:space="preserve">   </w:t>
                  </w:r>
                </w:p>
                <w:p w14:paraId="3382D094" w14:textId="77777777" w:rsidR="0003745F" w:rsidRPr="0003745F" w:rsidRDefault="0003745F" w:rsidP="0003745F">
                  <w:pPr>
                    <w:rPr>
                      <w:b/>
                      <w:bCs/>
                      <w:sz w:val="22"/>
                      <w:szCs w:val="22"/>
                      <w:highlight w:val="yellow"/>
                    </w:rPr>
                  </w:pPr>
                  <w:r w:rsidRPr="0003745F">
                    <w:rPr>
                      <w:noProof/>
                    </w:rPr>
                    <w:lastRenderedPageBreak/>
                    <w:drawing>
                      <wp:inline distT="0" distB="0" distL="0" distR="0" wp14:anchorId="2AC41063" wp14:editId="3EB56534">
                        <wp:extent cx="4365669" cy="2847975"/>
                        <wp:effectExtent l="0" t="0" r="0" b="0"/>
                        <wp:docPr id="203528730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393480" cy="2866118"/>
                                </a:xfrm>
                                <a:prstGeom prst="rect">
                                  <a:avLst/>
                                </a:prstGeom>
                                <a:noFill/>
                                <a:ln>
                                  <a:noFill/>
                                </a:ln>
                              </pic:spPr>
                            </pic:pic>
                          </a:graphicData>
                        </a:graphic>
                      </wp:inline>
                    </w:drawing>
                  </w:r>
                </w:p>
                <w:p w14:paraId="5CE8411A" w14:textId="77777777" w:rsidR="0003745F" w:rsidRPr="0003745F" w:rsidRDefault="0003745F" w:rsidP="0003745F">
                  <w:pPr>
                    <w:rPr>
                      <w:sz w:val="22"/>
                      <w:szCs w:val="22"/>
                      <w:highlight w:val="yellow"/>
                    </w:rPr>
                  </w:pPr>
                  <w:proofErr w:type="spellStart"/>
                  <w:r w:rsidRPr="0003745F">
                    <w:rPr>
                      <w:b/>
                      <w:sz w:val="22"/>
                      <w:szCs w:val="22"/>
                    </w:rPr>
                    <w:t>Binsey</w:t>
                  </w:r>
                  <w:proofErr w:type="spellEnd"/>
                  <w:r w:rsidRPr="0003745F">
                    <w:rPr>
                      <w:b/>
                      <w:sz w:val="22"/>
                      <w:szCs w:val="22"/>
                    </w:rPr>
                    <w:t xml:space="preserve"> Mission Community</w:t>
                  </w:r>
                </w:p>
                <w:p w14:paraId="551676A8" w14:textId="7068862F" w:rsidR="0003745F" w:rsidRPr="0003745F" w:rsidRDefault="0003745F" w:rsidP="0003745F">
                  <w:pPr>
                    <w:spacing w:after="0" w:line="240" w:lineRule="auto"/>
                    <w:textAlignment w:val="baseline"/>
                    <w:rPr>
                      <w:rFonts w:eastAsia="Times New Roman" w:cstheme="minorHAnsi"/>
                      <w:sz w:val="22"/>
                      <w:szCs w:val="22"/>
                      <w:lang w:val="en-GB" w:eastAsia="en-GB"/>
                    </w:rPr>
                  </w:pPr>
                  <w:r w:rsidRPr="0003745F">
                    <w:rPr>
                      <w:rFonts w:eastAsia="Times New Roman" w:cstheme="minorHAnsi"/>
                      <w:sz w:val="22"/>
                      <w:szCs w:val="22"/>
                      <w:bdr w:val="none" w:sz="0" w:space="0" w:color="auto" w:frame="1"/>
                      <w:lang w:val="en-GB" w:eastAsia="en-GB"/>
                    </w:rPr>
                    <w:t xml:space="preserve">The </w:t>
                  </w:r>
                  <w:proofErr w:type="spellStart"/>
                  <w:r w:rsidRPr="0003745F">
                    <w:rPr>
                      <w:rFonts w:eastAsia="Times New Roman" w:cstheme="minorHAnsi"/>
                      <w:sz w:val="22"/>
                      <w:szCs w:val="22"/>
                      <w:bdr w:val="none" w:sz="0" w:space="0" w:color="auto" w:frame="1"/>
                      <w:lang w:val="en-GB" w:eastAsia="en-GB"/>
                    </w:rPr>
                    <w:t>Binsey</w:t>
                  </w:r>
                  <w:proofErr w:type="spellEnd"/>
                  <w:r w:rsidRPr="0003745F">
                    <w:rPr>
                      <w:rFonts w:eastAsia="Times New Roman" w:cstheme="minorHAnsi"/>
                      <w:sz w:val="22"/>
                      <w:szCs w:val="22"/>
                      <w:bdr w:val="none" w:sz="0" w:space="0" w:color="auto" w:frame="1"/>
                      <w:lang w:val="en-GB" w:eastAsia="en-GB"/>
                    </w:rPr>
                    <w:t xml:space="preserve"> Team Mission Community is made up of 12 Anglican Churches and a Methodist Chapel in the northern area of the Lake District. The parish of </w:t>
                  </w:r>
                  <w:proofErr w:type="spellStart"/>
                  <w:r w:rsidRPr="0003745F">
                    <w:rPr>
                      <w:rFonts w:eastAsia="Times New Roman" w:cstheme="minorHAnsi"/>
                      <w:sz w:val="22"/>
                      <w:szCs w:val="22"/>
                      <w:bdr w:val="none" w:sz="0" w:space="0" w:color="auto" w:frame="1"/>
                      <w:lang w:val="en-GB" w:eastAsia="en-GB"/>
                    </w:rPr>
                    <w:t>Binsey</w:t>
                  </w:r>
                  <w:proofErr w:type="spellEnd"/>
                  <w:r w:rsidRPr="0003745F">
                    <w:rPr>
                      <w:rFonts w:eastAsia="Times New Roman" w:cstheme="minorHAnsi"/>
                      <w:sz w:val="22"/>
                      <w:szCs w:val="22"/>
                      <w:bdr w:val="none" w:sz="0" w:space="0" w:color="auto" w:frame="1"/>
                      <w:lang w:val="en-GB" w:eastAsia="en-GB"/>
                    </w:rPr>
                    <w:t xml:space="preserve"> covers a total area of 250 square miles and is situated between the towns of Keswick, Cockermouth and Wigton, with over half of the parish being in the Lake District National Park. The Mission Community takes its name from </w:t>
                  </w:r>
                  <w:proofErr w:type="spellStart"/>
                  <w:r w:rsidRPr="0003745F">
                    <w:rPr>
                      <w:rFonts w:eastAsia="Times New Roman" w:cstheme="minorHAnsi"/>
                      <w:sz w:val="22"/>
                      <w:szCs w:val="22"/>
                      <w:bdr w:val="none" w:sz="0" w:space="0" w:color="auto" w:frame="1"/>
                      <w:lang w:val="en-GB" w:eastAsia="en-GB"/>
                    </w:rPr>
                    <w:t>Binsey</w:t>
                  </w:r>
                  <w:proofErr w:type="spellEnd"/>
                  <w:r w:rsidRPr="0003745F">
                    <w:rPr>
                      <w:rFonts w:eastAsia="Times New Roman" w:cstheme="minorHAnsi"/>
                      <w:sz w:val="22"/>
                      <w:szCs w:val="22"/>
                      <w:bdr w:val="none" w:sz="0" w:space="0" w:color="auto" w:frame="1"/>
                      <w:lang w:val="en-GB" w:eastAsia="en-GB"/>
                    </w:rPr>
                    <w:t>, which sits in the centre of the parish and is the most northerly of the Wainwright fells. From the summit each part of the parish can be seen.</w:t>
                  </w:r>
                </w:p>
                <w:p w14:paraId="59D300AB" w14:textId="77777777" w:rsidR="0003745F" w:rsidRPr="0003745F" w:rsidRDefault="0003745F" w:rsidP="0003745F">
                  <w:pPr>
                    <w:spacing w:after="0" w:line="312" w:lineRule="auto"/>
                    <w:textAlignment w:val="baseline"/>
                    <w:rPr>
                      <w:rFonts w:ascii="Times New Roman" w:eastAsia="Times New Roman" w:hAnsi="Times New Roman" w:cs="Times New Roman"/>
                      <w:sz w:val="22"/>
                      <w:szCs w:val="22"/>
                      <w:lang w:val="en-GB" w:eastAsia="en-GB"/>
                    </w:rPr>
                  </w:pPr>
                  <w:r w:rsidRPr="0003745F">
                    <w:rPr>
                      <w:rFonts w:ascii="Times New Roman" w:eastAsia="Times New Roman" w:hAnsi="Times New Roman" w:cs="Times New Roman"/>
                      <w:sz w:val="22"/>
                      <w:szCs w:val="22"/>
                      <w:bdr w:val="none" w:sz="0" w:space="0" w:color="auto" w:frame="1"/>
                      <w:lang w:val="en-GB" w:eastAsia="en-GB"/>
                    </w:rPr>
                    <w:t>​</w:t>
                  </w:r>
                </w:p>
                <w:p w14:paraId="0ECD80B5" w14:textId="77777777" w:rsidR="0003745F" w:rsidRPr="0003745F" w:rsidRDefault="0003745F" w:rsidP="0003745F">
                  <w:pPr>
                    <w:spacing w:after="0" w:line="240" w:lineRule="auto"/>
                    <w:rPr>
                      <w:rFonts w:ascii="Arial" w:hAnsi="Arial" w:cs="Arial"/>
                      <w:color w:val="000000" w:themeColor="text1"/>
                      <w:sz w:val="22"/>
                      <w:szCs w:val="22"/>
                    </w:rPr>
                  </w:pPr>
                  <w:r w:rsidRPr="0003745F">
                    <w:rPr>
                      <w:rFonts w:ascii="Arial" w:hAnsi="Arial" w:cs="Arial"/>
                      <w:color w:val="000000" w:themeColor="text1"/>
                      <w:sz w:val="22"/>
                      <w:szCs w:val="22"/>
                    </w:rPr>
                    <w:t>We have many beautiful and historic buildings which we see as beacons in our communities; we don’t want them to be historic relics but places where the lively community of God meets and welcomes new people into the family of the church.</w:t>
                  </w:r>
                </w:p>
                <w:p w14:paraId="7CCF5865" w14:textId="77777777" w:rsidR="0003745F" w:rsidRPr="0003745F" w:rsidRDefault="0003745F" w:rsidP="0003745F">
                  <w:pPr>
                    <w:spacing w:after="0" w:line="240" w:lineRule="auto"/>
                    <w:rPr>
                      <w:rFonts w:ascii="Arial" w:hAnsi="Arial" w:cs="Arial"/>
                      <w:color w:val="000000" w:themeColor="text1"/>
                      <w:sz w:val="22"/>
                      <w:szCs w:val="22"/>
                    </w:rPr>
                  </w:pPr>
                </w:p>
                <w:p w14:paraId="397F272F" w14:textId="77777777" w:rsidR="0003745F" w:rsidRPr="0003745F" w:rsidRDefault="0003745F" w:rsidP="0003745F">
                  <w:pPr>
                    <w:spacing w:after="0" w:line="240" w:lineRule="auto"/>
                    <w:rPr>
                      <w:rFonts w:ascii="Arial" w:hAnsi="Arial" w:cs="Arial"/>
                      <w:color w:val="000000" w:themeColor="text1"/>
                      <w:sz w:val="22"/>
                      <w:szCs w:val="22"/>
                    </w:rPr>
                  </w:pPr>
                  <w:r w:rsidRPr="0003745F">
                    <w:rPr>
                      <w:rFonts w:ascii="Arial" w:hAnsi="Arial" w:cs="Arial"/>
                      <w:color w:val="000000" w:themeColor="text1"/>
                      <w:sz w:val="22"/>
                      <w:szCs w:val="22"/>
                    </w:rPr>
                    <w:t>Currently, we have very few children attending church on a Sunday and at most services, there are no children present. However, we have very strong links with our six Primary schools, all of which have been rated as ‘Good’ by Ofsted and are looking for opportunities to further strengthen and develop these relationships. Currently, we lead collective worship in each of the schools (4 C of E Schools and 2 Community Schools) every week, and we are looking at ways in which we can build on these opportunities.</w:t>
                  </w:r>
                </w:p>
                <w:p w14:paraId="5E0EFFBA" w14:textId="77777777" w:rsidR="0003745F" w:rsidRPr="0003745F" w:rsidRDefault="0003745F" w:rsidP="0003745F">
                  <w:pPr>
                    <w:spacing w:after="0" w:line="240" w:lineRule="auto"/>
                    <w:rPr>
                      <w:rFonts w:ascii="Arial" w:hAnsi="Arial" w:cs="Arial"/>
                      <w:color w:val="000000" w:themeColor="text1"/>
                      <w:sz w:val="22"/>
                      <w:szCs w:val="22"/>
                    </w:rPr>
                  </w:pPr>
                </w:p>
                <w:p w14:paraId="0075719E" w14:textId="77777777" w:rsidR="0003745F" w:rsidRPr="0003745F" w:rsidRDefault="0003745F" w:rsidP="0003745F">
                  <w:pPr>
                    <w:spacing w:after="0" w:line="240" w:lineRule="auto"/>
                    <w:rPr>
                      <w:rFonts w:ascii="Arial" w:hAnsi="Arial" w:cs="Arial"/>
                      <w:color w:val="000000" w:themeColor="text1"/>
                      <w:sz w:val="22"/>
                      <w:szCs w:val="22"/>
                    </w:rPr>
                  </w:pPr>
                  <w:r w:rsidRPr="0003745F">
                    <w:rPr>
                      <w:rFonts w:ascii="Arial" w:hAnsi="Arial" w:cs="Arial"/>
                      <w:color w:val="000000" w:themeColor="text1"/>
                      <w:sz w:val="22"/>
                      <w:szCs w:val="22"/>
                    </w:rPr>
                    <w:t xml:space="preserve">The Clergy of the Mission Community are Rev Stephen Banks (Team Rector), Rev John Freeman (Associate Priest &amp; Church Leader for St Aidan’s Church Plant), Rev Charlie Day (Curate), and Steve Weston, St. Aidan’s Children and Families Pastor. </w:t>
                  </w:r>
                </w:p>
                <w:p w14:paraId="34947538" w14:textId="77777777" w:rsidR="0003745F" w:rsidRPr="0003745F" w:rsidRDefault="0003745F" w:rsidP="0003745F">
                  <w:pPr>
                    <w:spacing w:after="0" w:line="240" w:lineRule="auto"/>
                    <w:rPr>
                      <w:sz w:val="22"/>
                      <w:szCs w:val="22"/>
                    </w:rPr>
                  </w:pPr>
                </w:p>
                <w:p w14:paraId="3E61AF60" w14:textId="77777777" w:rsidR="0003745F" w:rsidRPr="0003745F" w:rsidRDefault="0003745F" w:rsidP="0003745F">
                  <w:pPr>
                    <w:spacing w:after="0" w:line="240" w:lineRule="auto"/>
                    <w:rPr>
                      <w:rFonts w:ascii="Arial" w:hAnsi="Arial" w:cs="Arial"/>
                      <w:b/>
                      <w:color w:val="000000" w:themeColor="text1"/>
                      <w:sz w:val="22"/>
                      <w:szCs w:val="22"/>
                    </w:rPr>
                  </w:pPr>
                  <w:r w:rsidRPr="0003745F">
                    <w:rPr>
                      <w:rFonts w:ascii="Arial" w:hAnsi="Arial" w:cs="Arial"/>
                      <w:b/>
                      <w:color w:val="000000" w:themeColor="text1"/>
                      <w:sz w:val="22"/>
                      <w:szCs w:val="22"/>
                    </w:rPr>
                    <w:t xml:space="preserve">Keswick Mission Community </w:t>
                  </w:r>
                </w:p>
                <w:p w14:paraId="4491C689" w14:textId="77777777" w:rsidR="0003745F" w:rsidRPr="0003745F" w:rsidRDefault="0003745F" w:rsidP="0003745F">
                  <w:pPr>
                    <w:spacing w:after="0" w:line="240" w:lineRule="auto"/>
                    <w:rPr>
                      <w:rFonts w:ascii="Arial" w:hAnsi="Arial" w:cs="Arial"/>
                      <w:color w:val="000000" w:themeColor="text1"/>
                      <w:sz w:val="22"/>
                      <w:szCs w:val="22"/>
                    </w:rPr>
                  </w:pPr>
                </w:p>
                <w:p w14:paraId="277A5109" w14:textId="23DF5841" w:rsidR="0003745F" w:rsidRPr="0003745F" w:rsidRDefault="0003745F" w:rsidP="0003745F">
                  <w:pPr>
                    <w:spacing w:after="0" w:line="240" w:lineRule="auto"/>
                    <w:rPr>
                      <w:rFonts w:ascii="Arial" w:hAnsi="Arial" w:cs="Arial"/>
                      <w:color w:val="000000" w:themeColor="text1"/>
                      <w:sz w:val="22"/>
                      <w:szCs w:val="22"/>
                    </w:rPr>
                  </w:pPr>
                  <w:r w:rsidRPr="0003745F">
                    <w:rPr>
                      <w:rFonts w:ascii="Arial" w:hAnsi="Arial" w:cs="Arial"/>
                      <w:color w:val="000000" w:themeColor="text1"/>
                      <w:sz w:val="22"/>
                      <w:szCs w:val="22"/>
                    </w:rPr>
                    <w:t xml:space="preserve">The Mission </w:t>
                  </w:r>
                  <w:r w:rsidRPr="0003745F">
                    <w:rPr>
                      <w:rFonts w:ascii="Arial" w:hAnsi="Arial" w:cs="Arial"/>
                      <w:sz w:val="22"/>
                      <w:szCs w:val="22"/>
                    </w:rPr>
                    <w:t xml:space="preserve">Community - (the Cumbrian form of ‘clustering’) </w:t>
                  </w:r>
                  <w:r w:rsidRPr="0003745F">
                    <w:rPr>
                      <w:rFonts w:ascii="Arial" w:hAnsi="Arial" w:cs="Arial"/>
                      <w:color w:val="000000" w:themeColor="text1"/>
                      <w:sz w:val="22"/>
                      <w:szCs w:val="22"/>
                    </w:rPr>
                    <w:t>- covers a huge area based on Keswick town, covering eight Anglican parishes and one Methodist Church.</w:t>
                  </w:r>
                  <w:r w:rsidRPr="0003745F">
                    <w:rPr>
                      <w:sz w:val="22"/>
                      <w:szCs w:val="22"/>
                    </w:rPr>
                    <w:t xml:space="preserve"> </w:t>
                  </w:r>
                  <w:r w:rsidRPr="0003745F">
                    <w:rPr>
                      <w:rFonts w:ascii="Arial" w:hAnsi="Arial" w:cs="Arial"/>
                      <w:color w:val="000000" w:themeColor="text1"/>
                      <w:sz w:val="22"/>
                      <w:szCs w:val="22"/>
                    </w:rPr>
                    <w:t xml:space="preserve">Churches Together in Keswick includes all these churches as well the local Catholic, Orthodox and Religious Society of Friends. There are also very strong connections with Keswick Ministries who run the Convention for three weeks a year. Messy Church, Summer Holiday Clubs and children’s </w:t>
                  </w:r>
                  <w:r w:rsidR="00F81352">
                    <w:rPr>
                      <w:rFonts w:ascii="Arial" w:hAnsi="Arial" w:cs="Arial"/>
                      <w:color w:val="000000" w:themeColor="text1"/>
                      <w:sz w:val="22"/>
                      <w:szCs w:val="22"/>
                    </w:rPr>
                    <w:t>A</w:t>
                  </w:r>
                  <w:r w:rsidRPr="0003745F">
                    <w:rPr>
                      <w:rFonts w:ascii="Arial" w:hAnsi="Arial" w:cs="Arial"/>
                      <w:color w:val="000000" w:themeColor="text1"/>
                      <w:sz w:val="22"/>
                      <w:szCs w:val="22"/>
                    </w:rPr>
                    <w:t xml:space="preserve">ctivity </w:t>
                  </w:r>
                  <w:r w:rsidR="00F81352">
                    <w:rPr>
                      <w:rFonts w:ascii="Arial" w:hAnsi="Arial" w:cs="Arial"/>
                      <w:color w:val="000000" w:themeColor="text1"/>
                      <w:sz w:val="22"/>
                      <w:szCs w:val="22"/>
                    </w:rPr>
                    <w:t>M</w:t>
                  </w:r>
                  <w:r w:rsidRPr="0003745F">
                    <w:rPr>
                      <w:rFonts w:ascii="Arial" w:hAnsi="Arial" w:cs="Arial"/>
                      <w:color w:val="000000" w:themeColor="text1"/>
                      <w:sz w:val="22"/>
                      <w:szCs w:val="22"/>
                    </w:rPr>
                    <w:t xml:space="preserve">ornings have been among the </w:t>
                  </w:r>
                  <w:r w:rsidRPr="0003745F">
                    <w:rPr>
                      <w:rFonts w:ascii="Arial" w:hAnsi="Arial" w:cs="Arial"/>
                      <w:color w:val="000000" w:themeColor="text1"/>
                      <w:sz w:val="22"/>
                      <w:szCs w:val="22"/>
                    </w:rPr>
                    <w:lastRenderedPageBreak/>
                    <w:t xml:space="preserve">regular features of our work together. The clergy meet weekly for prayer. One </w:t>
                  </w:r>
                  <w:proofErr w:type="gramStart"/>
                  <w:r w:rsidRPr="0003745F">
                    <w:rPr>
                      <w:rFonts w:ascii="Arial" w:hAnsi="Arial" w:cs="Arial"/>
                      <w:color w:val="000000" w:themeColor="text1"/>
                      <w:sz w:val="22"/>
                      <w:szCs w:val="22"/>
                    </w:rPr>
                    <w:t>particular ecumenical</w:t>
                  </w:r>
                  <w:proofErr w:type="gramEnd"/>
                  <w:r w:rsidRPr="0003745F">
                    <w:rPr>
                      <w:rFonts w:ascii="Arial" w:hAnsi="Arial" w:cs="Arial"/>
                      <w:color w:val="000000" w:themeColor="text1"/>
                      <w:sz w:val="22"/>
                      <w:szCs w:val="22"/>
                    </w:rPr>
                    <w:t xml:space="preserve"> feature in the town has been the </w:t>
                  </w:r>
                  <w:r w:rsidR="00DF0D2C" w:rsidRPr="0003745F">
                    <w:rPr>
                      <w:rFonts w:ascii="Arial" w:hAnsi="Arial" w:cs="Arial"/>
                      <w:color w:val="000000" w:themeColor="text1"/>
                      <w:sz w:val="22"/>
                      <w:szCs w:val="22"/>
                    </w:rPr>
                    <w:t>churches’</w:t>
                  </w:r>
                  <w:r w:rsidRPr="0003745F">
                    <w:rPr>
                      <w:rFonts w:ascii="Arial" w:hAnsi="Arial" w:cs="Arial"/>
                      <w:color w:val="000000" w:themeColor="text1"/>
                      <w:sz w:val="22"/>
                      <w:szCs w:val="22"/>
                    </w:rPr>
                    <w:t xml:space="preserve"> support for the establishment of Keswick Two’s Company, addressing loneliness in our town, and Keswick Area Food Share, addressing food poverty in our town.</w:t>
                  </w:r>
                </w:p>
                <w:p w14:paraId="1A8382E4" w14:textId="77777777" w:rsidR="0003745F" w:rsidRPr="0003745F" w:rsidRDefault="0003745F" w:rsidP="0003745F">
                  <w:pPr>
                    <w:spacing w:after="0" w:line="240" w:lineRule="auto"/>
                    <w:rPr>
                      <w:rFonts w:ascii="Arial" w:hAnsi="Arial" w:cs="Arial"/>
                      <w:color w:val="000000" w:themeColor="text1"/>
                      <w:sz w:val="22"/>
                      <w:szCs w:val="22"/>
                    </w:rPr>
                  </w:pPr>
                </w:p>
                <w:p w14:paraId="42411648" w14:textId="77777777" w:rsidR="0003745F" w:rsidRPr="0003745F" w:rsidRDefault="0003745F" w:rsidP="0003745F">
                  <w:pPr>
                    <w:spacing w:after="0" w:line="240" w:lineRule="auto"/>
                    <w:rPr>
                      <w:rFonts w:ascii="Arial" w:hAnsi="Arial" w:cs="Arial"/>
                      <w:color w:val="000000" w:themeColor="text1"/>
                      <w:sz w:val="22"/>
                      <w:szCs w:val="22"/>
                    </w:rPr>
                  </w:pPr>
                  <w:r w:rsidRPr="0003745F">
                    <w:rPr>
                      <w:rFonts w:ascii="Arial" w:hAnsi="Arial" w:cs="Arial"/>
                      <w:color w:val="000000" w:themeColor="text1"/>
                      <w:sz w:val="22"/>
                      <w:szCs w:val="22"/>
                    </w:rPr>
                    <w:t>The Churches and Parishes of our Mission Community are:</w:t>
                  </w:r>
                </w:p>
                <w:p w14:paraId="56009D80" w14:textId="77777777" w:rsidR="0003745F" w:rsidRPr="0003745F" w:rsidRDefault="0003745F" w:rsidP="0003745F">
                  <w:pPr>
                    <w:spacing w:after="0" w:line="240" w:lineRule="auto"/>
                    <w:rPr>
                      <w:rFonts w:ascii="Arial" w:hAnsi="Arial" w:cs="Arial"/>
                      <w:color w:val="000000" w:themeColor="text1"/>
                      <w:sz w:val="22"/>
                      <w:szCs w:val="22"/>
                    </w:rPr>
                  </w:pPr>
                </w:p>
                <w:p w14:paraId="70A70D11" w14:textId="77777777" w:rsidR="0003745F" w:rsidRPr="0003745F" w:rsidRDefault="0003745F" w:rsidP="0003745F">
                  <w:pPr>
                    <w:spacing w:after="0" w:line="240" w:lineRule="auto"/>
                    <w:rPr>
                      <w:rFonts w:ascii="Arial" w:hAnsi="Arial" w:cs="Arial"/>
                      <w:color w:val="000000" w:themeColor="text1"/>
                      <w:sz w:val="22"/>
                      <w:szCs w:val="22"/>
                      <w:lang w:val="en-GB"/>
                    </w:rPr>
                  </w:pPr>
                  <w:r w:rsidRPr="0003745F">
                    <w:rPr>
                      <w:rFonts w:ascii="Arial" w:hAnsi="Arial" w:cs="Arial"/>
                      <w:color w:val="000000" w:themeColor="text1"/>
                      <w:sz w:val="22"/>
                      <w:szCs w:val="22"/>
                      <w:u w:val="single"/>
                      <w:lang w:val="en-GB"/>
                    </w:rPr>
                    <w:t>Braithwaite, Newlands and Thornthwaite:</w:t>
                  </w:r>
                  <w:r w:rsidRPr="0003745F">
                    <w:rPr>
                      <w:rFonts w:ascii="Arial" w:hAnsi="Arial" w:cs="Arial"/>
                      <w:color w:val="000000" w:themeColor="text1"/>
                      <w:sz w:val="22"/>
                      <w:szCs w:val="22"/>
                      <w:lang w:val="en-GB"/>
                    </w:rPr>
                    <w:t xml:space="preserve"> </w:t>
                  </w:r>
                  <w:r w:rsidRPr="0003745F">
                    <w:rPr>
                      <w:rFonts w:ascii="Arial" w:eastAsia="Times New Roman" w:hAnsi="Arial" w:cs="Arial"/>
                      <w:color w:val="000000" w:themeColor="text1"/>
                      <w:sz w:val="22"/>
                      <w:szCs w:val="22"/>
                      <w:lang w:val="en-GB"/>
                    </w:rPr>
                    <w:t>The parish of Thornthwaite cum Braithwaite with Newlands contains three churches. St Mary's, on the edge of Thornthwaite, and Newlands Church, in the serene Newlands valley, are older, traditional buildings. St Herbert's, in Braithwaite, dates from 1900, and has recently been refurbished to provide a modern worship space. They serve a total community of around 600 people.</w:t>
                  </w:r>
                </w:p>
                <w:p w14:paraId="53AD2FA6" w14:textId="77777777" w:rsidR="0003745F" w:rsidRPr="0003745F" w:rsidRDefault="0003745F" w:rsidP="0003745F">
                  <w:pPr>
                    <w:spacing w:after="0" w:line="240" w:lineRule="auto"/>
                    <w:rPr>
                      <w:rFonts w:ascii="Arial" w:hAnsi="Arial" w:cs="Arial"/>
                      <w:color w:val="000000" w:themeColor="text1"/>
                      <w:sz w:val="22"/>
                      <w:szCs w:val="22"/>
                    </w:rPr>
                  </w:pPr>
                </w:p>
                <w:p w14:paraId="3609D17E" w14:textId="0167B9F5" w:rsidR="0003745F" w:rsidRPr="0003745F" w:rsidRDefault="0003745F" w:rsidP="0003745F">
                  <w:pPr>
                    <w:spacing w:after="0" w:line="240" w:lineRule="auto"/>
                    <w:rPr>
                      <w:rFonts w:ascii="Arial" w:hAnsi="Arial" w:cs="Arial"/>
                      <w:color w:val="000000" w:themeColor="text1"/>
                      <w:sz w:val="22"/>
                      <w:szCs w:val="22"/>
                      <w:lang w:val="en-GB"/>
                    </w:rPr>
                  </w:pPr>
                  <w:r w:rsidRPr="0003745F">
                    <w:rPr>
                      <w:rFonts w:ascii="Arial" w:hAnsi="Arial" w:cs="Arial"/>
                      <w:color w:val="000000" w:themeColor="text1"/>
                      <w:sz w:val="22"/>
                      <w:szCs w:val="22"/>
                      <w:u w:val="single"/>
                      <w:lang w:val="en-GB"/>
                    </w:rPr>
                    <w:t>Borrowdale:</w:t>
                  </w:r>
                  <w:r w:rsidRPr="0003745F">
                    <w:rPr>
                      <w:rFonts w:ascii="Arial" w:hAnsi="Arial" w:cs="Arial"/>
                      <w:color w:val="000000" w:themeColor="text1"/>
                      <w:sz w:val="22"/>
                      <w:szCs w:val="22"/>
                      <w:lang w:val="en-GB"/>
                    </w:rPr>
                    <w:t xml:space="preserve"> This is a </w:t>
                  </w:r>
                  <w:r w:rsidR="00DF0D2C" w:rsidRPr="0003745F">
                    <w:rPr>
                      <w:rFonts w:ascii="Arial" w:hAnsi="Arial" w:cs="Arial"/>
                      <w:color w:val="000000" w:themeColor="text1"/>
                      <w:sz w:val="22"/>
                      <w:szCs w:val="22"/>
                      <w:lang w:val="en-GB"/>
                    </w:rPr>
                    <w:t>twelve-mile-long</w:t>
                  </w:r>
                  <w:r w:rsidRPr="0003745F">
                    <w:rPr>
                      <w:rFonts w:ascii="Arial" w:hAnsi="Arial" w:cs="Arial"/>
                      <w:color w:val="000000" w:themeColor="text1"/>
                      <w:sz w:val="22"/>
                      <w:szCs w:val="22"/>
                      <w:lang w:val="en-GB"/>
                    </w:rPr>
                    <w:t xml:space="preserve"> parish with 240 residents living in five hamlets. There are 13 farms and 35 people involved in agriculture. Tourism is our main economic business. The Church in Borrowdale, with 21 Core Members, seeks to serve and facilitate this community. There is a small church school with about 30 children which the church actively supports. There is also a village hall available for all the community to use.</w:t>
                  </w:r>
                </w:p>
                <w:p w14:paraId="31B68E9D" w14:textId="77777777" w:rsidR="0003745F" w:rsidRPr="0003745F" w:rsidRDefault="0003745F" w:rsidP="0003745F">
                  <w:pPr>
                    <w:spacing w:after="0" w:line="240" w:lineRule="auto"/>
                    <w:rPr>
                      <w:rFonts w:ascii="Arial" w:hAnsi="Arial" w:cs="Arial"/>
                      <w:color w:val="000000" w:themeColor="text1"/>
                      <w:sz w:val="22"/>
                      <w:szCs w:val="22"/>
                      <w:lang w:val="en-GB"/>
                    </w:rPr>
                  </w:pPr>
                </w:p>
                <w:p w14:paraId="4389ED95" w14:textId="77777777" w:rsidR="0003745F" w:rsidRPr="0003745F" w:rsidRDefault="0003745F" w:rsidP="0003745F">
                  <w:pPr>
                    <w:spacing w:after="0" w:line="240" w:lineRule="auto"/>
                    <w:rPr>
                      <w:rFonts w:ascii="Arial" w:hAnsi="Arial" w:cs="Arial"/>
                      <w:color w:val="000000" w:themeColor="text1"/>
                      <w:sz w:val="22"/>
                      <w:szCs w:val="22"/>
                      <w:lang w:val="en-GB"/>
                    </w:rPr>
                  </w:pPr>
                  <w:r w:rsidRPr="0003745F">
                    <w:rPr>
                      <w:rFonts w:ascii="Arial" w:hAnsi="Arial" w:cs="Arial"/>
                      <w:color w:val="000000" w:themeColor="text1"/>
                      <w:sz w:val="22"/>
                      <w:szCs w:val="22"/>
                      <w:u w:val="single"/>
                      <w:lang w:val="en-GB"/>
                    </w:rPr>
                    <w:t>Crosthwaite Keswick</w:t>
                  </w:r>
                  <w:r w:rsidRPr="0003745F">
                    <w:rPr>
                      <w:rFonts w:ascii="Arial" w:hAnsi="Arial" w:cs="Arial"/>
                      <w:color w:val="000000" w:themeColor="text1"/>
                      <w:sz w:val="22"/>
                      <w:szCs w:val="22"/>
                      <w:lang w:val="en-GB"/>
                    </w:rPr>
                    <w:t xml:space="preserve">: </w:t>
                  </w:r>
                  <w:r w:rsidRPr="0003745F">
                    <w:rPr>
                      <w:rFonts w:ascii="Calibri" w:hAnsi="Calibri"/>
                      <w:sz w:val="22"/>
                      <w:szCs w:val="22"/>
                      <w:lang w:val="en-GB"/>
                    </w:rPr>
                    <w:t xml:space="preserve"> </w:t>
                  </w:r>
                  <w:r w:rsidRPr="0003745F">
                    <w:rPr>
                      <w:rFonts w:ascii="Arial" w:hAnsi="Arial" w:cs="Arial"/>
                      <w:color w:val="000000" w:themeColor="text1"/>
                      <w:sz w:val="22"/>
                      <w:szCs w:val="22"/>
                      <w:lang w:val="en-GB"/>
                    </w:rPr>
                    <w:t xml:space="preserve">This is the ‘mother church’ (founded 553AD) of the bulk of Derwent Deanery from which other parishes have been carved out over the years. The Parish now serves approximately a quarter of the town of Keswick and the villages of </w:t>
                  </w:r>
                  <w:proofErr w:type="spellStart"/>
                  <w:r w:rsidRPr="0003745F">
                    <w:rPr>
                      <w:rFonts w:ascii="Arial" w:hAnsi="Arial" w:cs="Arial"/>
                      <w:color w:val="000000" w:themeColor="text1"/>
                      <w:sz w:val="22"/>
                      <w:szCs w:val="22"/>
                      <w:lang w:val="en-GB"/>
                    </w:rPr>
                    <w:t>Portinscale</w:t>
                  </w:r>
                  <w:proofErr w:type="spellEnd"/>
                  <w:r w:rsidRPr="0003745F">
                    <w:rPr>
                      <w:rFonts w:ascii="Arial" w:hAnsi="Arial" w:cs="Arial"/>
                      <w:color w:val="000000" w:themeColor="text1"/>
                      <w:sz w:val="22"/>
                      <w:szCs w:val="22"/>
                      <w:lang w:val="en-GB"/>
                    </w:rPr>
                    <w:t xml:space="preserve">, </w:t>
                  </w:r>
                  <w:proofErr w:type="spellStart"/>
                  <w:r w:rsidRPr="0003745F">
                    <w:rPr>
                      <w:rFonts w:ascii="Arial" w:hAnsi="Arial" w:cs="Arial"/>
                      <w:color w:val="000000" w:themeColor="text1"/>
                      <w:sz w:val="22"/>
                      <w:szCs w:val="22"/>
                      <w:lang w:val="en-GB"/>
                    </w:rPr>
                    <w:t>Applethwaite</w:t>
                  </w:r>
                  <w:proofErr w:type="spellEnd"/>
                  <w:r w:rsidRPr="0003745F">
                    <w:rPr>
                      <w:rFonts w:ascii="Arial" w:hAnsi="Arial" w:cs="Arial"/>
                      <w:color w:val="000000" w:themeColor="text1"/>
                      <w:sz w:val="22"/>
                      <w:szCs w:val="22"/>
                      <w:lang w:val="en-GB"/>
                    </w:rPr>
                    <w:t xml:space="preserve"> and Under-Skiddaw. Crosthwaite Parish Room, in the centre of Keswick, is used by a variety of community groups as well as local churches. With Keswick St John’s, Crosthwaite shares the church school of St Herbert’s which serves the town and surrounding area. </w:t>
                  </w:r>
                  <w:hyperlink r:id="rId23" w:history="1">
                    <w:r w:rsidRPr="0003745F">
                      <w:rPr>
                        <w:rFonts w:ascii="Arial" w:hAnsi="Arial" w:cs="Arial"/>
                        <w:color w:val="5F5F5F" w:themeColor="hyperlink"/>
                        <w:sz w:val="22"/>
                        <w:szCs w:val="22"/>
                        <w:u w:val="single"/>
                        <w:lang w:val="en-GB"/>
                      </w:rPr>
                      <w:t>https://www.crosthwaitechurchkeswick.co.uk/</w:t>
                    </w:r>
                  </w:hyperlink>
                </w:p>
                <w:p w14:paraId="1D6C5116" w14:textId="77777777" w:rsidR="0003745F" w:rsidRPr="0003745F" w:rsidRDefault="0003745F" w:rsidP="0003745F">
                  <w:pPr>
                    <w:spacing w:after="0" w:line="240" w:lineRule="auto"/>
                    <w:rPr>
                      <w:rFonts w:ascii="Arial" w:hAnsi="Arial" w:cs="Arial"/>
                      <w:color w:val="000000" w:themeColor="text1"/>
                      <w:lang w:val="en-GB"/>
                    </w:rPr>
                  </w:pPr>
                </w:p>
                <w:p w14:paraId="5F6F784E" w14:textId="77777777" w:rsidR="0003745F" w:rsidRPr="0003745F" w:rsidRDefault="0003745F" w:rsidP="0003745F">
                  <w:pPr>
                    <w:spacing w:after="0" w:line="240" w:lineRule="auto"/>
                    <w:rPr>
                      <w:rFonts w:ascii="Arial" w:hAnsi="Arial" w:cs="Arial"/>
                      <w:color w:val="000000" w:themeColor="text1"/>
                      <w:sz w:val="22"/>
                      <w:szCs w:val="22"/>
                    </w:rPr>
                  </w:pPr>
                  <w:r w:rsidRPr="0003745F">
                    <w:rPr>
                      <w:rFonts w:ascii="Arial" w:hAnsi="Arial" w:cs="Arial"/>
                      <w:color w:val="000000" w:themeColor="text1"/>
                      <w:sz w:val="22"/>
                      <w:szCs w:val="22"/>
                      <w:u w:val="single"/>
                    </w:rPr>
                    <w:t>Keswick Methodist Church:</w:t>
                  </w:r>
                  <w:r w:rsidRPr="0003745F">
                    <w:rPr>
                      <w:rFonts w:ascii="Arial" w:hAnsi="Arial" w:cs="Arial"/>
                      <w:color w:val="000000" w:themeColor="text1"/>
                      <w:sz w:val="22"/>
                      <w:szCs w:val="22"/>
                    </w:rPr>
                    <w:t xml:space="preserve"> Keswick Methodist Church is the only Methodist Church in Keswick. The church has 58 members. The church has redeveloped the </w:t>
                  </w:r>
                  <w:proofErr w:type="gramStart"/>
                  <w:r w:rsidRPr="0003745F">
                    <w:rPr>
                      <w:rFonts w:ascii="Arial" w:hAnsi="Arial" w:cs="Arial"/>
                      <w:color w:val="000000" w:themeColor="text1"/>
                      <w:sz w:val="22"/>
                      <w:szCs w:val="22"/>
                    </w:rPr>
                    <w:t>nave</w:t>
                  </w:r>
                  <w:proofErr w:type="gramEnd"/>
                  <w:r w:rsidRPr="0003745F">
                    <w:rPr>
                      <w:rFonts w:ascii="Arial" w:hAnsi="Arial" w:cs="Arial"/>
                      <w:color w:val="000000" w:themeColor="text1"/>
                      <w:sz w:val="22"/>
                      <w:szCs w:val="22"/>
                    </w:rPr>
                    <w:t xml:space="preserve"> etc. to a more flexible worship space and a multipurpose hall both of which will allow us to meet the needs of the community increasing our outreach and mission in the town. </w:t>
                  </w:r>
                  <w:hyperlink r:id="rId24" w:history="1">
                    <w:r w:rsidRPr="0003745F">
                      <w:rPr>
                        <w:rFonts w:ascii="Arial" w:hAnsi="Arial" w:cs="Arial"/>
                        <w:color w:val="000000" w:themeColor="text1"/>
                        <w:spacing w:val="-7"/>
                        <w:sz w:val="22"/>
                        <w:szCs w:val="22"/>
                        <w:u w:val="single"/>
                      </w:rPr>
                      <w:t>www.kcmethodists.org.uk</w:t>
                    </w:r>
                  </w:hyperlink>
                </w:p>
                <w:p w14:paraId="526734D5" w14:textId="77777777" w:rsidR="0003745F" w:rsidRPr="0003745F" w:rsidRDefault="0003745F" w:rsidP="0003745F">
                  <w:pPr>
                    <w:spacing w:after="0" w:line="240" w:lineRule="auto"/>
                    <w:rPr>
                      <w:rFonts w:ascii="Arial" w:hAnsi="Arial" w:cs="Arial"/>
                      <w:color w:val="000000" w:themeColor="text1"/>
                      <w:sz w:val="22"/>
                      <w:szCs w:val="22"/>
                    </w:rPr>
                  </w:pPr>
                </w:p>
                <w:p w14:paraId="5C62A9D1" w14:textId="77777777" w:rsidR="0003745F" w:rsidRPr="0003745F" w:rsidRDefault="0003745F" w:rsidP="0003745F">
                  <w:pPr>
                    <w:spacing w:after="0" w:line="240" w:lineRule="auto"/>
                    <w:rPr>
                      <w:color w:val="000000" w:themeColor="text1"/>
                      <w:spacing w:val="-7"/>
                      <w:sz w:val="22"/>
                      <w:szCs w:val="22"/>
                      <w:u w:val="single"/>
                    </w:rPr>
                  </w:pPr>
                  <w:r w:rsidRPr="0003745F">
                    <w:rPr>
                      <w:rFonts w:ascii="Arial" w:hAnsi="Arial" w:cs="Arial"/>
                      <w:color w:val="000000" w:themeColor="text1"/>
                      <w:sz w:val="22"/>
                      <w:szCs w:val="22"/>
                      <w:u w:val="single"/>
                    </w:rPr>
                    <w:t>Keswick St John’s:</w:t>
                  </w:r>
                  <w:r w:rsidRPr="0003745F">
                    <w:rPr>
                      <w:rFonts w:ascii="Arial" w:hAnsi="Arial" w:cs="Arial"/>
                      <w:color w:val="000000" w:themeColor="text1"/>
                      <w:sz w:val="22"/>
                      <w:szCs w:val="22"/>
                    </w:rPr>
                    <w:t xml:space="preserve"> The town of Keswick is divided 1/4:3/4 between Crosthwaite and St John’s. Relationships between the two churches are good with many personal connections between members of the congregations. St John’s is traditionally ‘higher’ than St Kentigern’s giving a breadth of Anglican worship to the town. Normal ‘resident’ Sunday attendance is about 65-70 adults and a few children. We need to grow younger and more local. </w:t>
                  </w:r>
                  <w:hyperlink r:id="rId25" w:history="1">
                    <w:r w:rsidRPr="0003745F">
                      <w:rPr>
                        <w:rFonts w:ascii="Arial" w:hAnsi="Arial" w:cs="Arial"/>
                        <w:color w:val="000000" w:themeColor="text1"/>
                        <w:spacing w:val="-7"/>
                        <w:sz w:val="22"/>
                        <w:szCs w:val="22"/>
                        <w:u w:val="single"/>
                      </w:rPr>
                      <w:t>www.keswickstjohn.org.uk</w:t>
                    </w:r>
                  </w:hyperlink>
                </w:p>
                <w:p w14:paraId="501999FB" w14:textId="77777777" w:rsidR="0003745F" w:rsidRPr="0003745F" w:rsidRDefault="0003745F" w:rsidP="0003745F">
                  <w:pPr>
                    <w:spacing w:after="0" w:line="240" w:lineRule="auto"/>
                    <w:rPr>
                      <w:sz w:val="22"/>
                      <w:szCs w:val="22"/>
                    </w:rPr>
                  </w:pPr>
                </w:p>
                <w:p w14:paraId="013510F9" w14:textId="77777777" w:rsidR="0003745F" w:rsidRPr="0003745F" w:rsidRDefault="0003745F" w:rsidP="0003745F">
                  <w:pPr>
                    <w:spacing w:after="0" w:line="240" w:lineRule="auto"/>
                    <w:rPr>
                      <w:color w:val="000000" w:themeColor="text1"/>
                      <w:sz w:val="22"/>
                      <w:szCs w:val="22"/>
                      <w:u w:val="single"/>
                    </w:rPr>
                  </w:pPr>
                  <w:r w:rsidRPr="0003745F">
                    <w:rPr>
                      <w:rFonts w:ascii="Arial" w:hAnsi="Arial" w:cs="Arial"/>
                      <w:color w:val="000000" w:themeColor="text1"/>
                      <w:sz w:val="22"/>
                      <w:szCs w:val="22"/>
                      <w:u w:val="single"/>
                    </w:rPr>
                    <w:t>Threlkeld:</w:t>
                  </w:r>
                  <w:r w:rsidRPr="0003745F">
                    <w:rPr>
                      <w:rFonts w:ascii="Arial" w:hAnsi="Arial" w:cs="Arial"/>
                      <w:color w:val="000000" w:themeColor="text1"/>
                      <w:sz w:val="22"/>
                      <w:szCs w:val="22"/>
                    </w:rPr>
                    <w:t xml:space="preserve"> </w:t>
                  </w:r>
                  <w:r w:rsidRPr="0003745F">
                    <w:rPr>
                      <w:rFonts w:ascii="Arial" w:eastAsia="Times New Roman" w:hAnsi="Arial" w:cs="Arial"/>
                      <w:color w:val="000000" w:themeColor="text1"/>
                      <w:sz w:val="22"/>
                      <w:szCs w:val="22"/>
                    </w:rPr>
                    <w:t xml:space="preserve">The parish of St. Mary's, Threlkeld is the eastern outpost of the Mission Community, part of a United Benefice with St. John's in the Vale and </w:t>
                  </w:r>
                  <w:proofErr w:type="spellStart"/>
                  <w:r w:rsidRPr="0003745F">
                    <w:rPr>
                      <w:rFonts w:ascii="Arial" w:eastAsia="Times New Roman" w:hAnsi="Arial" w:cs="Arial"/>
                      <w:color w:val="000000" w:themeColor="text1"/>
                      <w:sz w:val="22"/>
                      <w:szCs w:val="22"/>
                    </w:rPr>
                    <w:t>Wythburn</w:t>
                  </w:r>
                  <w:proofErr w:type="spellEnd"/>
                  <w:r w:rsidRPr="0003745F">
                    <w:rPr>
                      <w:rFonts w:ascii="Arial" w:eastAsia="Times New Roman" w:hAnsi="Arial" w:cs="Arial"/>
                      <w:color w:val="000000" w:themeColor="text1"/>
                      <w:sz w:val="22"/>
                      <w:szCs w:val="22"/>
                    </w:rPr>
                    <w:t xml:space="preserve">. This is a rural village community employed in farming and tourism. Our Sunday congregations average 16 people, though for baptisms, weddings and funerals the church can be full to overflowing. When no minister can be present members of the congregation take the services </w:t>
                  </w:r>
                  <w:proofErr w:type="gramStart"/>
                  <w:r w:rsidRPr="0003745F">
                    <w:rPr>
                      <w:rFonts w:ascii="Arial" w:eastAsia="Times New Roman" w:hAnsi="Arial" w:cs="Arial"/>
                      <w:color w:val="000000" w:themeColor="text1"/>
                      <w:sz w:val="22"/>
                      <w:szCs w:val="22"/>
                    </w:rPr>
                    <w:t>and also</w:t>
                  </w:r>
                  <w:proofErr w:type="gramEnd"/>
                  <w:r w:rsidRPr="0003745F">
                    <w:rPr>
                      <w:rFonts w:ascii="Arial" w:eastAsia="Times New Roman" w:hAnsi="Arial" w:cs="Arial"/>
                      <w:color w:val="000000" w:themeColor="text1"/>
                      <w:sz w:val="22"/>
                      <w:szCs w:val="22"/>
                    </w:rPr>
                    <w:t xml:space="preserve"> take assembly at the village school. </w:t>
                  </w:r>
                  <w:hyperlink r:id="rId26" w:history="1">
                    <w:r w:rsidRPr="0003745F">
                      <w:rPr>
                        <w:rFonts w:ascii="Arial" w:hAnsi="Arial" w:cs="Arial"/>
                        <w:color w:val="000000" w:themeColor="text1"/>
                        <w:spacing w:val="-7"/>
                        <w:sz w:val="22"/>
                        <w:szCs w:val="22"/>
                        <w:u w:val="single"/>
                      </w:rPr>
                      <w:t>www.threlkeldchurch.org.uk</w:t>
                    </w:r>
                  </w:hyperlink>
                </w:p>
                <w:p w14:paraId="6BD8CB50" w14:textId="77777777" w:rsidR="0003745F" w:rsidRPr="0003745F" w:rsidRDefault="0003745F" w:rsidP="0003745F">
                  <w:pPr>
                    <w:spacing w:after="0" w:line="240" w:lineRule="auto"/>
                    <w:rPr>
                      <w:sz w:val="22"/>
                      <w:szCs w:val="22"/>
                    </w:rPr>
                  </w:pPr>
                </w:p>
                <w:p w14:paraId="76FCB85E" w14:textId="7A57F749" w:rsidR="0003745F" w:rsidRDefault="0003745F" w:rsidP="0003745F">
                  <w:pPr>
                    <w:spacing w:after="0" w:line="240" w:lineRule="auto"/>
                    <w:rPr>
                      <w:rFonts w:ascii="Arial" w:hAnsi="Arial" w:cs="Arial"/>
                      <w:color w:val="000000" w:themeColor="text1"/>
                      <w:sz w:val="22"/>
                      <w:szCs w:val="22"/>
                    </w:rPr>
                  </w:pPr>
                  <w:r w:rsidRPr="0003745F">
                    <w:rPr>
                      <w:rFonts w:ascii="Arial" w:hAnsi="Arial" w:cs="Arial"/>
                      <w:color w:val="000000" w:themeColor="text1"/>
                      <w:sz w:val="22"/>
                      <w:szCs w:val="22"/>
                      <w:u w:val="single"/>
                    </w:rPr>
                    <w:t>St John in the Vale:</w:t>
                  </w:r>
                  <w:r w:rsidRPr="0003745F">
                    <w:rPr>
                      <w:rFonts w:ascii="Arial" w:hAnsi="Arial" w:cs="Arial"/>
                      <w:color w:val="000000" w:themeColor="text1"/>
                      <w:sz w:val="22"/>
                      <w:szCs w:val="22"/>
                    </w:rPr>
                    <w:t xml:space="preserve"> Nestled between High Rigg and Low R</w:t>
                  </w:r>
                  <w:r w:rsidR="008F2FA6">
                    <w:rPr>
                      <w:rFonts w:ascii="Arial" w:hAnsi="Arial" w:cs="Arial"/>
                      <w:color w:val="000000" w:themeColor="text1"/>
                      <w:sz w:val="22"/>
                      <w:szCs w:val="22"/>
                    </w:rPr>
                    <w:t>i</w:t>
                  </w:r>
                  <w:r w:rsidRPr="0003745F">
                    <w:rPr>
                      <w:rFonts w:ascii="Arial" w:hAnsi="Arial" w:cs="Arial"/>
                      <w:color w:val="000000" w:themeColor="text1"/>
                      <w:sz w:val="22"/>
                      <w:szCs w:val="22"/>
                    </w:rPr>
                    <w:t>gg in an idyllic location is St John in the Vale, adjacent to the Diocesan Youth Centre. We are a small family church with strong links to the community.</w:t>
                  </w:r>
                </w:p>
                <w:p w14:paraId="39D363DA" w14:textId="77777777" w:rsidR="00BE455A" w:rsidRPr="0003745F" w:rsidRDefault="00BE455A" w:rsidP="0003745F">
                  <w:pPr>
                    <w:spacing w:after="0" w:line="240" w:lineRule="auto"/>
                    <w:rPr>
                      <w:rFonts w:ascii="Arial" w:hAnsi="Arial" w:cs="Arial"/>
                      <w:color w:val="000000" w:themeColor="text1"/>
                      <w:sz w:val="22"/>
                      <w:szCs w:val="22"/>
                    </w:rPr>
                  </w:pPr>
                </w:p>
                <w:p w14:paraId="5839E0B6" w14:textId="77777777" w:rsidR="0003745F" w:rsidRPr="0003745F" w:rsidRDefault="0003745F" w:rsidP="0003745F">
                  <w:pPr>
                    <w:spacing w:after="0" w:line="240" w:lineRule="auto"/>
                    <w:rPr>
                      <w:rFonts w:ascii="Arial" w:hAnsi="Arial" w:cs="Arial"/>
                      <w:color w:val="000000" w:themeColor="text1"/>
                      <w:sz w:val="22"/>
                      <w:szCs w:val="22"/>
                    </w:rPr>
                  </w:pPr>
                  <w:proofErr w:type="spellStart"/>
                  <w:r w:rsidRPr="0003745F">
                    <w:rPr>
                      <w:rFonts w:ascii="Arial" w:hAnsi="Arial" w:cs="Arial"/>
                      <w:color w:val="000000" w:themeColor="text1"/>
                      <w:sz w:val="22"/>
                      <w:szCs w:val="22"/>
                      <w:u w:val="single"/>
                    </w:rPr>
                    <w:t>Wythburn</w:t>
                  </w:r>
                  <w:proofErr w:type="spellEnd"/>
                  <w:r w:rsidRPr="0003745F">
                    <w:rPr>
                      <w:rFonts w:ascii="Arial" w:hAnsi="Arial" w:cs="Arial"/>
                      <w:color w:val="000000" w:themeColor="text1"/>
                      <w:sz w:val="22"/>
                      <w:szCs w:val="22"/>
                    </w:rPr>
                    <w:t xml:space="preserve">: Sister church to St John in the Vale. The church was built in 1640 and retorted in 1872 on the slopes of </w:t>
                  </w:r>
                  <w:proofErr w:type="spellStart"/>
                  <w:r w:rsidRPr="0003745F">
                    <w:rPr>
                      <w:rFonts w:ascii="Arial" w:hAnsi="Arial" w:cs="Arial"/>
                      <w:color w:val="000000" w:themeColor="text1"/>
                      <w:sz w:val="22"/>
                      <w:szCs w:val="22"/>
                    </w:rPr>
                    <w:t>Helvellyn</w:t>
                  </w:r>
                  <w:proofErr w:type="spellEnd"/>
                  <w:r w:rsidRPr="0003745F">
                    <w:rPr>
                      <w:rFonts w:ascii="Arial" w:hAnsi="Arial" w:cs="Arial"/>
                      <w:color w:val="000000" w:themeColor="text1"/>
                      <w:sz w:val="22"/>
                      <w:szCs w:val="22"/>
                    </w:rPr>
                    <w:t>. It lost its resident parishioners with the flooding of the valley by the Manchester Water Corporation in 1894. Worship is still held monthly in the summer.</w:t>
                  </w:r>
                </w:p>
                <w:p w14:paraId="3F6E9BFB" w14:textId="77777777" w:rsidR="0003745F" w:rsidRPr="0003745F" w:rsidRDefault="0003745F" w:rsidP="0003745F">
                  <w:pPr>
                    <w:spacing w:after="0" w:line="240" w:lineRule="auto"/>
                    <w:rPr>
                      <w:rFonts w:ascii="Arial" w:hAnsi="Arial" w:cs="Arial"/>
                      <w:color w:val="000000" w:themeColor="text1"/>
                      <w:sz w:val="22"/>
                      <w:szCs w:val="22"/>
                    </w:rPr>
                  </w:pPr>
                </w:p>
                <w:p w14:paraId="1162BB50" w14:textId="77777777" w:rsidR="0003745F" w:rsidRPr="0003745F" w:rsidRDefault="0003745F" w:rsidP="0003745F">
                  <w:pPr>
                    <w:spacing w:after="0" w:line="240" w:lineRule="auto"/>
                    <w:rPr>
                      <w:rFonts w:ascii="Arial" w:hAnsi="Arial" w:cs="Arial"/>
                      <w:color w:val="000000" w:themeColor="text1"/>
                      <w:sz w:val="22"/>
                      <w:szCs w:val="22"/>
                    </w:rPr>
                  </w:pPr>
                  <w:r w:rsidRPr="0003745F">
                    <w:rPr>
                      <w:rFonts w:ascii="Arial" w:hAnsi="Arial" w:cs="Arial"/>
                      <w:color w:val="000000" w:themeColor="text1"/>
                      <w:sz w:val="22"/>
                      <w:szCs w:val="22"/>
                    </w:rPr>
                    <w:lastRenderedPageBreak/>
                    <w:t>The clergy of the Mission Community are:</w:t>
                  </w:r>
                </w:p>
                <w:p w14:paraId="13B89859" w14:textId="77777777" w:rsidR="0003745F" w:rsidRPr="0003745F" w:rsidRDefault="0003745F" w:rsidP="0003745F">
                  <w:pPr>
                    <w:spacing w:after="0" w:line="240" w:lineRule="auto"/>
                    <w:rPr>
                      <w:rFonts w:ascii="Arial" w:hAnsi="Arial" w:cs="Arial"/>
                      <w:color w:val="000000" w:themeColor="text1"/>
                      <w:sz w:val="22"/>
                      <w:szCs w:val="22"/>
                    </w:rPr>
                  </w:pPr>
                  <w:r w:rsidRPr="0003745F">
                    <w:rPr>
                      <w:rFonts w:ascii="Arial" w:hAnsi="Arial" w:cs="Arial"/>
                      <w:color w:val="000000" w:themeColor="text1"/>
                      <w:sz w:val="22"/>
                      <w:szCs w:val="22"/>
                    </w:rPr>
                    <w:t xml:space="preserve">Rev Canon Dr Susi Wood (Associate Minister of Threlkeld, St John in the Vale with </w:t>
                  </w:r>
                  <w:proofErr w:type="spellStart"/>
                  <w:r w:rsidRPr="0003745F">
                    <w:rPr>
                      <w:rFonts w:ascii="Arial" w:hAnsi="Arial" w:cs="Arial"/>
                      <w:color w:val="000000" w:themeColor="text1"/>
                      <w:sz w:val="22"/>
                      <w:szCs w:val="22"/>
                    </w:rPr>
                    <w:t>Wythburn</w:t>
                  </w:r>
                  <w:proofErr w:type="spellEnd"/>
                  <w:r w:rsidRPr="0003745F">
                    <w:rPr>
                      <w:rFonts w:ascii="Arial" w:hAnsi="Arial" w:cs="Arial"/>
                      <w:color w:val="000000" w:themeColor="text1"/>
                      <w:sz w:val="22"/>
                      <w:szCs w:val="22"/>
                    </w:rPr>
                    <w:t xml:space="preserve">), Rev Charles Hope (Vicar Keswick St John with Borrowdale and </w:t>
                  </w:r>
                  <w:proofErr w:type="spellStart"/>
                  <w:r w:rsidRPr="0003745F">
                    <w:rPr>
                      <w:rFonts w:ascii="Arial" w:hAnsi="Arial" w:cs="Arial"/>
                      <w:color w:val="000000" w:themeColor="text1"/>
                      <w:sz w:val="22"/>
                      <w:szCs w:val="22"/>
                    </w:rPr>
                    <w:t>PiC</w:t>
                  </w:r>
                  <w:proofErr w:type="spellEnd"/>
                  <w:r w:rsidRPr="0003745F">
                    <w:rPr>
                      <w:rFonts w:ascii="Arial" w:hAnsi="Arial" w:cs="Arial"/>
                      <w:color w:val="000000" w:themeColor="text1"/>
                      <w:sz w:val="22"/>
                      <w:szCs w:val="22"/>
                    </w:rPr>
                    <w:t xml:space="preserve"> Threlkeld, St John in the Vale with </w:t>
                  </w:r>
                  <w:proofErr w:type="spellStart"/>
                  <w:r w:rsidRPr="0003745F">
                    <w:rPr>
                      <w:rFonts w:ascii="Arial" w:hAnsi="Arial" w:cs="Arial"/>
                      <w:color w:val="000000" w:themeColor="text1"/>
                      <w:sz w:val="22"/>
                      <w:szCs w:val="22"/>
                    </w:rPr>
                    <w:t>Wythburn</w:t>
                  </w:r>
                  <w:proofErr w:type="spellEnd"/>
                  <w:r w:rsidRPr="0003745F">
                    <w:rPr>
                      <w:rFonts w:ascii="Arial" w:hAnsi="Arial" w:cs="Arial"/>
                      <w:color w:val="000000" w:themeColor="text1"/>
                      <w:sz w:val="22"/>
                      <w:szCs w:val="22"/>
                    </w:rPr>
                    <w:t xml:space="preserve"> &amp; Rural Dean)</w:t>
                  </w:r>
                  <w:r w:rsidRPr="0003745F">
                    <w:rPr>
                      <w:sz w:val="22"/>
                      <w:szCs w:val="22"/>
                    </w:rPr>
                    <w:t xml:space="preserve"> </w:t>
                  </w:r>
                  <w:r w:rsidRPr="0003745F">
                    <w:rPr>
                      <w:rFonts w:ascii="Arial" w:hAnsi="Arial" w:cs="Arial"/>
                      <w:color w:val="000000" w:themeColor="text1"/>
                      <w:sz w:val="22"/>
                      <w:szCs w:val="22"/>
                    </w:rPr>
                    <w:t xml:space="preserve">and Rev Andy Murphie (Vicar of Crosthwaite and </w:t>
                  </w:r>
                  <w:proofErr w:type="spellStart"/>
                  <w:r w:rsidRPr="0003745F">
                    <w:rPr>
                      <w:rFonts w:ascii="Arial" w:hAnsi="Arial" w:cs="Arial"/>
                      <w:color w:val="000000" w:themeColor="text1"/>
                      <w:sz w:val="22"/>
                      <w:szCs w:val="22"/>
                    </w:rPr>
                    <w:t>PiC</w:t>
                  </w:r>
                  <w:proofErr w:type="spellEnd"/>
                  <w:r w:rsidRPr="0003745F">
                    <w:rPr>
                      <w:rFonts w:ascii="Arial" w:hAnsi="Arial" w:cs="Arial"/>
                      <w:color w:val="000000" w:themeColor="text1"/>
                      <w:sz w:val="22"/>
                      <w:szCs w:val="22"/>
                    </w:rPr>
                    <w:t xml:space="preserve"> of Thornthwaite cum Braithwaite with Newlands).</w:t>
                  </w:r>
                </w:p>
                <w:p w14:paraId="2BB94F39" w14:textId="77777777" w:rsidR="0003745F" w:rsidRPr="0003745F" w:rsidRDefault="0003745F" w:rsidP="0003745F">
                  <w:pPr>
                    <w:spacing w:after="0" w:line="240" w:lineRule="auto"/>
                    <w:rPr>
                      <w:rFonts w:ascii="Arial" w:hAnsi="Arial" w:cs="Arial"/>
                      <w:color w:val="000000" w:themeColor="text1"/>
                      <w:sz w:val="22"/>
                      <w:szCs w:val="22"/>
                    </w:rPr>
                  </w:pPr>
                </w:p>
                <w:p w14:paraId="7F20FCB8" w14:textId="77777777" w:rsidR="0003745F" w:rsidRPr="0003745F" w:rsidRDefault="0003745F" w:rsidP="0003745F">
                  <w:pPr>
                    <w:spacing w:after="0" w:line="240" w:lineRule="auto"/>
                    <w:rPr>
                      <w:rFonts w:ascii="Arial" w:hAnsi="Arial" w:cs="Arial"/>
                      <w:b/>
                      <w:color w:val="000000" w:themeColor="text1"/>
                      <w:spacing w:val="-7"/>
                      <w:sz w:val="22"/>
                      <w:szCs w:val="22"/>
                      <w:u w:val="single"/>
                    </w:rPr>
                  </w:pPr>
                  <w:r w:rsidRPr="0003745F">
                    <w:rPr>
                      <w:rFonts w:ascii="Arial" w:hAnsi="Arial" w:cs="Arial"/>
                      <w:color w:val="000000" w:themeColor="text1"/>
                      <w:spacing w:val="-7"/>
                      <w:sz w:val="22"/>
                      <w:szCs w:val="22"/>
                    </w:rPr>
                    <w:t>Other churches in the Keswick district are</w:t>
                  </w:r>
                </w:p>
                <w:p w14:paraId="2F8C15D5" w14:textId="77777777" w:rsidR="0003745F" w:rsidRPr="0003745F" w:rsidRDefault="0003745F" w:rsidP="0003745F">
                  <w:pPr>
                    <w:spacing w:after="0" w:line="240" w:lineRule="auto"/>
                    <w:rPr>
                      <w:rFonts w:ascii="Arial" w:hAnsi="Arial" w:cs="Arial"/>
                      <w:color w:val="000000" w:themeColor="text1"/>
                      <w:spacing w:val="-7"/>
                      <w:sz w:val="22"/>
                      <w:szCs w:val="22"/>
                    </w:rPr>
                  </w:pPr>
                  <w:r w:rsidRPr="0003745F">
                    <w:rPr>
                      <w:rFonts w:ascii="Arial" w:hAnsi="Arial" w:cs="Arial"/>
                      <w:color w:val="000000" w:themeColor="text1"/>
                      <w:spacing w:val="-7"/>
                      <w:sz w:val="22"/>
                      <w:szCs w:val="22"/>
                    </w:rPr>
                    <w:t xml:space="preserve"> </w:t>
                  </w:r>
                  <w:r w:rsidRPr="0003745F">
                    <w:rPr>
                      <w:rFonts w:ascii="Arial" w:hAnsi="Arial" w:cs="Arial"/>
                      <w:color w:val="000000" w:themeColor="text1"/>
                      <w:spacing w:val="-7"/>
                      <w:sz w:val="22"/>
                      <w:szCs w:val="22"/>
                    </w:rPr>
                    <w:tab/>
                    <w:t xml:space="preserve">Kings Church, Keswick – </w:t>
                  </w:r>
                  <w:hyperlink r:id="rId27" w:history="1">
                    <w:r w:rsidRPr="0003745F">
                      <w:rPr>
                        <w:rFonts w:ascii="Arial" w:hAnsi="Arial" w:cs="Arial"/>
                        <w:color w:val="000000" w:themeColor="text1"/>
                        <w:spacing w:val="-7"/>
                        <w:sz w:val="22"/>
                        <w:szCs w:val="22"/>
                        <w:u w:val="single"/>
                      </w:rPr>
                      <w:t>www.kingschurchkeswick.net</w:t>
                    </w:r>
                  </w:hyperlink>
                </w:p>
                <w:p w14:paraId="2C2E50F1" w14:textId="77777777" w:rsidR="0003745F" w:rsidRPr="0003745F" w:rsidRDefault="0003745F" w:rsidP="0003745F">
                  <w:pPr>
                    <w:spacing w:after="0" w:line="240" w:lineRule="auto"/>
                    <w:rPr>
                      <w:rFonts w:ascii="Arial" w:hAnsi="Arial" w:cs="Arial"/>
                      <w:color w:val="000000" w:themeColor="text1"/>
                      <w:spacing w:val="-7"/>
                      <w:sz w:val="22"/>
                      <w:szCs w:val="22"/>
                    </w:rPr>
                  </w:pPr>
                  <w:r w:rsidRPr="0003745F">
                    <w:rPr>
                      <w:rFonts w:ascii="Arial" w:hAnsi="Arial" w:cs="Arial"/>
                      <w:color w:val="000000" w:themeColor="text1"/>
                      <w:spacing w:val="-7"/>
                      <w:sz w:val="22"/>
                      <w:szCs w:val="22"/>
                    </w:rPr>
                    <w:t xml:space="preserve"> </w:t>
                  </w:r>
                  <w:r w:rsidRPr="0003745F">
                    <w:rPr>
                      <w:rFonts w:ascii="Arial" w:hAnsi="Arial" w:cs="Arial"/>
                      <w:color w:val="000000" w:themeColor="text1"/>
                      <w:spacing w:val="-7"/>
                      <w:sz w:val="22"/>
                      <w:szCs w:val="22"/>
                    </w:rPr>
                    <w:tab/>
                    <w:t xml:space="preserve">Keswick Congregational Church – </w:t>
                  </w:r>
                  <w:hyperlink r:id="rId28" w:history="1">
                    <w:r w:rsidRPr="0003745F">
                      <w:rPr>
                        <w:rFonts w:ascii="Arial" w:hAnsi="Arial" w:cs="Arial"/>
                        <w:color w:val="000000" w:themeColor="text1"/>
                        <w:spacing w:val="-7"/>
                        <w:sz w:val="22"/>
                        <w:szCs w:val="22"/>
                        <w:u w:val="single"/>
                      </w:rPr>
                      <w:t>www.keswickcongregational.org.uk</w:t>
                    </w:r>
                  </w:hyperlink>
                </w:p>
                <w:p w14:paraId="07E3E8BF" w14:textId="40B341BF" w:rsidR="0003745F" w:rsidRPr="0003745F" w:rsidRDefault="0003745F" w:rsidP="0003745F">
                  <w:pPr>
                    <w:spacing w:after="0" w:line="240" w:lineRule="auto"/>
                    <w:ind w:firstLine="720"/>
                    <w:rPr>
                      <w:rFonts w:ascii="Arial" w:hAnsi="Arial" w:cs="Arial"/>
                      <w:color w:val="000000" w:themeColor="text1"/>
                      <w:spacing w:val="-7"/>
                      <w:sz w:val="22"/>
                      <w:szCs w:val="22"/>
                    </w:rPr>
                  </w:pPr>
                  <w:r w:rsidRPr="0003745F">
                    <w:rPr>
                      <w:rFonts w:ascii="Arial" w:hAnsi="Arial" w:cs="Arial"/>
                      <w:color w:val="000000" w:themeColor="text1"/>
                      <w:spacing w:val="-7"/>
                      <w:sz w:val="22"/>
                      <w:szCs w:val="22"/>
                    </w:rPr>
                    <w:t>Keswick Roman Catholic Church</w:t>
                  </w:r>
                </w:p>
                <w:p w14:paraId="4D64ADE5" w14:textId="77777777" w:rsidR="0003745F" w:rsidRPr="0003745F" w:rsidRDefault="0003745F" w:rsidP="0003745F">
                  <w:pPr>
                    <w:spacing w:after="0" w:line="240" w:lineRule="auto"/>
                    <w:rPr>
                      <w:rFonts w:ascii="Arial" w:hAnsi="Arial" w:cs="Arial"/>
                      <w:color w:val="000000" w:themeColor="text1"/>
                      <w:spacing w:val="-7"/>
                      <w:sz w:val="22"/>
                      <w:szCs w:val="22"/>
                    </w:rPr>
                  </w:pPr>
                  <w:r w:rsidRPr="0003745F">
                    <w:rPr>
                      <w:rFonts w:ascii="Arial" w:hAnsi="Arial" w:cs="Arial"/>
                      <w:color w:val="000000" w:themeColor="text1"/>
                      <w:spacing w:val="-7"/>
                      <w:sz w:val="22"/>
                      <w:szCs w:val="22"/>
                    </w:rPr>
                    <w:tab/>
                    <w:t xml:space="preserve">Religious Society of Friends </w:t>
                  </w:r>
                </w:p>
                <w:p w14:paraId="2A70011C" w14:textId="77777777" w:rsidR="0003745F" w:rsidRPr="0003745F" w:rsidRDefault="0003745F" w:rsidP="0003745F">
                  <w:pPr>
                    <w:spacing w:after="0" w:line="240" w:lineRule="auto"/>
                    <w:rPr>
                      <w:rFonts w:ascii="Arial" w:hAnsi="Arial" w:cs="Arial"/>
                      <w:color w:val="000000" w:themeColor="text1"/>
                      <w:spacing w:val="-7"/>
                      <w:sz w:val="22"/>
                      <w:szCs w:val="22"/>
                    </w:rPr>
                  </w:pPr>
                  <w:r w:rsidRPr="0003745F">
                    <w:rPr>
                      <w:rFonts w:ascii="Arial" w:hAnsi="Arial" w:cs="Arial"/>
                      <w:color w:val="000000" w:themeColor="text1"/>
                      <w:spacing w:val="-7"/>
                      <w:sz w:val="22"/>
                      <w:szCs w:val="22"/>
                    </w:rPr>
                    <w:t xml:space="preserve"> </w:t>
                  </w:r>
                  <w:r w:rsidRPr="0003745F">
                    <w:rPr>
                      <w:rFonts w:ascii="Arial" w:hAnsi="Arial" w:cs="Arial"/>
                      <w:color w:val="000000" w:themeColor="text1"/>
                      <w:spacing w:val="-7"/>
                      <w:sz w:val="22"/>
                      <w:szCs w:val="22"/>
                    </w:rPr>
                    <w:tab/>
                    <w:t>Orthodox Community of St Bega, St Mungo and St Herbert</w:t>
                  </w:r>
                </w:p>
                <w:p w14:paraId="25E75DA0" w14:textId="77777777" w:rsidR="0003745F" w:rsidRPr="0003745F" w:rsidRDefault="0003745F" w:rsidP="0003745F">
                  <w:pPr>
                    <w:spacing w:after="0" w:line="240" w:lineRule="auto"/>
                    <w:rPr>
                      <w:rFonts w:ascii="Arial" w:hAnsi="Arial" w:cs="Arial"/>
                      <w:sz w:val="22"/>
                      <w:szCs w:val="22"/>
                    </w:rPr>
                  </w:pPr>
                  <w:r w:rsidRPr="0003745F">
                    <w:rPr>
                      <w:rFonts w:ascii="Arial" w:hAnsi="Arial" w:cs="Arial"/>
                      <w:sz w:val="22"/>
                      <w:szCs w:val="22"/>
                    </w:rPr>
                    <w:t>(</w:t>
                  </w:r>
                  <w:proofErr w:type="gramStart"/>
                  <w:r w:rsidRPr="0003745F">
                    <w:rPr>
                      <w:rFonts w:ascii="Arial" w:hAnsi="Arial" w:cs="Arial"/>
                      <w:sz w:val="22"/>
                      <w:szCs w:val="22"/>
                    </w:rPr>
                    <w:t>with the exception of</w:t>
                  </w:r>
                  <w:proofErr w:type="gramEnd"/>
                  <w:r w:rsidRPr="0003745F">
                    <w:rPr>
                      <w:rFonts w:ascii="Arial" w:hAnsi="Arial" w:cs="Arial"/>
                      <w:sz w:val="22"/>
                      <w:szCs w:val="22"/>
                    </w:rPr>
                    <w:t xml:space="preserve"> the Congregational church) are all active members of Churches Together in Keswick.</w:t>
                  </w:r>
                </w:p>
                <w:p w14:paraId="37FF7D6C" w14:textId="77777777" w:rsidR="0003745F" w:rsidRPr="0003745F" w:rsidRDefault="0003745F" w:rsidP="0003745F">
                  <w:pPr>
                    <w:spacing w:after="0" w:line="240" w:lineRule="auto"/>
                    <w:rPr>
                      <w:rFonts w:ascii="Arial" w:hAnsi="Arial" w:cs="Arial"/>
                      <w:sz w:val="22"/>
                      <w:szCs w:val="22"/>
                    </w:rPr>
                  </w:pPr>
                </w:p>
                <w:p w14:paraId="4A850B57" w14:textId="77777777" w:rsidR="0003745F" w:rsidRPr="0003745F" w:rsidRDefault="0003745F" w:rsidP="0003745F">
                  <w:pPr>
                    <w:spacing w:after="0" w:line="240" w:lineRule="auto"/>
                    <w:rPr>
                      <w:rFonts w:ascii="Arial" w:hAnsi="Arial" w:cs="Arial"/>
                      <w:b/>
                      <w:bCs/>
                      <w:sz w:val="22"/>
                      <w:szCs w:val="22"/>
                    </w:rPr>
                  </w:pPr>
                  <w:r w:rsidRPr="0003745F">
                    <w:rPr>
                      <w:rFonts w:ascii="Arial" w:hAnsi="Arial" w:cs="Arial"/>
                      <w:b/>
                      <w:bCs/>
                      <w:sz w:val="22"/>
                      <w:szCs w:val="22"/>
                    </w:rPr>
                    <w:t xml:space="preserve">St Aidan’s </w:t>
                  </w:r>
                </w:p>
                <w:p w14:paraId="6D10E60A" w14:textId="77777777" w:rsidR="0003745F" w:rsidRDefault="0003745F" w:rsidP="0003745F">
                  <w:pPr>
                    <w:spacing w:after="0" w:line="240" w:lineRule="auto"/>
                    <w:rPr>
                      <w:rFonts w:ascii="Arial" w:hAnsi="Arial" w:cs="Arial"/>
                      <w:sz w:val="22"/>
                      <w:szCs w:val="22"/>
                    </w:rPr>
                  </w:pPr>
                  <w:r w:rsidRPr="0003745F">
                    <w:rPr>
                      <w:rFonts w:ascii="Arial" w:hAnsi="Arial" w:cs="Arial"/>
                      <w:sz w:val="22"/>
                      <w:szCs w:val="22"/>
                    </w:rPr>
                    <w:t>St Aidan’s Cumbria is a new church plant that started in 2023, with the aim of reaching, in particular, children, young people and families within the Derwent Deanery and across the A66 corridor. It is led by Rev John Freeman and Steve Western, the children and families’ pastor.</w:t>
                  </w:r>
                </w:p>
                <w:p w14:paraId="2EF48E80" w14:textId="77777777" w:rsidR="00F84241" w:rsidRDefault="00F84241" w:rsidP="0003745F">
                  <w:pPr>
                    <w:spacing w:after="0" w:line="240" w:lineRule="auto"/>
                    <w:rPr>
                      <w:rFonts w:ascii="Arial" w:hAnsi="Arial" w:cs="Arial"/>
                      <w:sz w:val="22"/>
                      <w:szCs w:val="22"/>
                    </w:rPr>
                  </w:pPr>
                </w:p>
                <w:p w14:paraId="20494605" w14:textId="40C17DA6" w:rsidR="00F84241" w:rsidRPr="0003745F" w:rsidRDefault="00F84241" w:rsidP="00A503C7">
                  <w:pPr>
                    <w:spacing w:after="0" w:line="240" w:lineRule="auto"/>
                    <w:jc w:val="center"/>
                    <w:rPr>
                      <w:rFonts w:ascii="Arial" w:hAnsi="Arial" w:cs="Arial"/>
                      <w:sz w:val="22"/>
                      <w:szCs w:val="22"/>
                    </w:rPr>
                  </w:pPr>
                  <w:r>
                    <w:rPr>
                      <w:rFonts w:ascii="Arial" w:hAnsi="Arial" w:cs="Arial"/>
                      <w:noProof/>
                      <w:sz w:val="22"/>
                      <w:szCs w:val="22"/>
                    </w:rPr>
                    <w:drawing>
                      <wp:inline distT="0" distB="0" distL="0" distR="0" wp14:anchorId="59FE13DB" wp14:editId="27955AEF">
                        <wp:extent cx="3169920" cy="3804025"/>
                        <wp:effectExtent l="0" t="0" r="0" b="6350"/>
                        <wp:docPr id="106392274" name="Picture 7" descr="A map of different colors of the count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392274" name="Picture 7" descr="A map of different colors of the country"/>
                                <pic:cNvPicPr/>
                              </pic:nvPicPr>
                              <pic:blipFill>
                                <a:blip r:embed="rId29">
                                  <a:extLst>
                                    <a:ext uri="{28A0092B-C50C-407E-A947-70E740481C1C}">
                                      <a14:useLocalDpi xmlns:a14="http://schemas.microsoft.com/office/drawing/2010/main" val="0"/>
                                    </a:ext>
                                  </a:extLst>
                                </a:blip>
                                <a:stretch>
                                  <a:fillRect/>
                                </a:stretch>
                              </pic:blipFill>
                              <pic:spPr>
                                <a:xfrm>
                                  <a:off x="0" y="0"/>
                                  <a:ext cx="3181124" cy="3817470"/>
                                </a:xfrm>
                                <a:prstGeom prst="rect">
                                  <a:avLst/>
                                </a:prstGeom>
                              </pic:spPr>
                            </pic:pic>
                          </a:graphicData>
                        </a:graphic>
                      </wp:inline>
                    </w:drawing>
                  </w:r>
                </w:p>
                <w:p w14:paraId="3C55FAE1" w14:textId="77777777" w:rsidR="0003745F" w:rsidRPr="0003745F" w:rsidRDefault="0003745F" w:rsidP="0003745F">
                  <w:pPr>
                    <w:spacing w:after="0" w:line="240" w:lineRule="auto"/>
                    <w:rPr>
                      <w:sz w:val="22"/>
                      <w:szCs w:val="22"/>
                    </w:rPr>
                  </w:pPr>
                </w:p>
                <w:p w14:paraId="49865D48" w14:textId="6B0339E9" w:rsidR="0003745F" w:rsidRPr="0003745F" w:rsidRDefault="0003745F" w:rsidP="0003745F">
                  <w:pPr>
                    <w:spacing w:after="0" w:line="240" w:lineRule="auto"/>
                    <w:jc w:val="both"/>
                    <w:rPr>
                      <w:rFonts w:ascii="Calibri" w:eastAsia="Times New Roman" w:hAnsi="Calibri" w:cs="Calibri"/>
                      <w:color w:val="000000"/>
                      <w:lang w:val="en-GB" w:eastAsia="en-GB"/>
                    </w:rPr>
                  </w:pPr>
                </w:p>
                <w:p w14:paraId="42B5814D" w14:textId="77777777" w:rsidR="0003745F" w:rsidRPr="0003745F" w:rsidRDefault="0003745F" w:rsidP="0003745F">
                  <w:pPr>
                    <w:spacing w:after="0" w:line="240" w:lineRule="auto"/>
                    <w:rPr>
                      <w:lang w:val="en-GB"/>
                    </w:rPr>
                  </w:pPr>
                </w:p>
                <w:p w14:paraId="482E4143" w14:textId="7AB84F3E" w:rsidR="0003745F" w:rsidRPr="0003745F" w:rsidRDefault="005B6184" w:rsidP="0003745F">
                  <w:pPr>
                    <w:spacing w:after="0" w:line="240" w:lineRule="auto"/>
                    <w:rPr>
                      <w:lang w:val="en-GB"/>
                    </w:rPr>
                  </w:pPr>
                  <w:commentRangeStart w:id="1"/>
                  <w:commentRangeEnd w:id="1"/>
                  <w:r>
                    <w:rPr>
                      <w:rStyle w:val="CommentReference"/>
                    </w:rPr>
                    <w:commentReference w:id="1"/>
                  </w:r>
                </w:p>
                <w:p w14:paraId="318A7C76" w14:textId="77777777" w:rsidR="0003745F" w:rsidRPr="0003745F" w:rsidRDefault="0003745F" w:rsidP="0003745F">
                  <w:pPr>
                    <w:spacing w:after="0"/>
                    <w:rPr>
                      <w:lang w:val="en-GB"/>
                    </w:rPr>
                  </w:pPr>
                </w:p>
                <w:p w14:paraId="378C4702" w14:textId="5D6F8238" w:rsidR="0003745F" w:rsidRPr="0003745F" w:rsidRDefault="00F84241" w:rsidP="0003745F">
                  <w:pPr>
                    <w:spacing w:after="0"/>
                    <w:rPr>
                      <w:b/>
                      <w:bCs/>
                      <w:sz w:val="40"/>
                      <w:szCs w:val="40"/>
                      <w:lang w:val="en-GB"/>
                    </w:rPr>
                  </w:pPr>
                  <w:r w:rsidRPr="0003745F">
                    <w:rPr>
                      <w:b/>
                      <w:bCs/>
                      <w:sz w:val="40"/>
                      <w:szCs w:val="40"/>
                      <w:lang w:val="en-GB"/>
                    </w:rPr>
                    <w:lastRenderedPageBreak/>
                    <w:t>Job Description</w:t>
                  </w:r>
                </w:p>
                <w:tbl>
                  <w:tblPr>
                    <w:tblStyle w:val="TableGrid"/>
                    <w:tblW w:w="0" w:type="auto"/>
                    <w:tblLook w:val="04A0" w:firstRow="1" w:lastRow="0" w:firstColumn="1" w:lastColumn="0" w:noHBand="0" w:noVBand="1"/>
                  </w:tblPr>
                  <w:tblGrid>
                    <w:gridCol w:w="10068"/>
                  </w:tblGrid>
                  <w:tr w:rsidR="0003745F" w:rsidRPr="0003745F" w14:paraId="0619BC03" w14:textId="77777777" w:rsidTr="00E25784">
                    <w:tc>
                      <w:tcPr>
                        <w:tcW w:w="10250" w:type="dxa"/>
                      </w:tcPr>
                      <w:p w14:paraId="1B8CDD7D" w14:textId="77777777" w:rsidR="0003745F" w:rsidRPr="0003745F" w:rsidRDefault="0003745F" w:rsidP="0061340A">
                        <w:pPr>
                          <w:framePr w:hSpace="180" w:wrap="around" w:vAnchor="text" w:hAnchor="text" w:y="1"/>
                          <w:suppressOverlap/>
                          <w:rPr>
                            <w:rFonts w:cstheme="minorHAnsi"/>
                            <w:color w:val="FF0000"/>
                            <w:lang w:val="en-GB"/>
                          </w:rPr>
                        </w:pPr>
                        <w:r w:rsidRPr="0003745F">
                          <w:rPr>
                            <w:rFonts w:cstheme="minorHAnsi"/>
                            <w:lang w:val="en-GB"/>
                          </w:rPr>
                          <w:t xml:space="preserve">JOB TITLE: Derwent Network Youth Church Lead </w:t>
                        </w:r>
                      </w:p>
                    </w:tc>
                  </w:tr>
                  <w:tr w:rsidR="0003745F" w:rsidRPr="0003745F" w14:paraId="6F464517" w14:textId="77777777" w:rsidTr="00E25784">
                    <w:tc>
                      <w:tcPr>
                        <w:tcW w:w="10250" w:type="dxa"/>
                      </w:tcPr>
                      <w:p w14:paraId="244E6A07" w14:textId="77777777" w:rsidR="0003745F" w:rsidRPr="0003745F" w:rsidRDefault="0003745F" w:rsidP="0061340A">
                        <w:pPr>
                          <w:framePr w:hSpace="180" w:wrap="around" w:vAnchor="text" w:hAnchor="text" w:y="1"/>
                          <w:suppressOverlap/>
                          <w:rPr>
                            <w:rFonts w:cstheme="minorHAnsi"/>
                            <w:lang w:val="en-GB"/>
                          </w:rPr>
                        </w:pPr>
                        <w:r w:rsidRPr="0003745F">
                          <w:rPr>
                            <w:rFonts w:cstheme="minorHAnsi"/>
                            <w:lang w:val="en-GB"/>
                          </w:rPr>
                          <w:t>REPORTS TO: Local Line Manager and Growing Younger Enabler for Youth</w:t>
                        </w:r>
                      </w:p>
                    </w:tc>
                  </w:tr>
                  <w:tr w:rsidR="0003745F" w:rsidRPr="0003745F" w14:paraId="16BE0965" w14:textId="77777777" w:rsidTr="00E25784">
                    <w:tc>
                      <w:tcPr>
                        <w:tcW w:w="10250" w:type="dxa"/>
                      </w:tcPr>
                      <w:p w14:paraId="75D5662F" w14:textId="77777777" w:rsidR="0003745F" w:rsidRPr="0003745F" w:rsidRDefault="0003745F" w:rsidP="0061340A">
                        <w:pPr>
                          <w:framePr w:hSpace="180" w:wrap="around" w:vAnchor="text" w:hAnchor="text" w:y="1"/>
                          <w:suppressOverlap/>
                          <w:rPr>
                            <w:rFonts w:cstheme="minorHAnsi"/>
                            <w:lang w:val="en-GB"/>
                          </w:rPr>
                        </w:pPr>
                        <w:r w:rsidRPr="0003745F">
                          <w:rPr>
                            <w:rFonts w:cstheme="minorHAnsi"/>
                            <w:lang w:val="en-GB"/>
                          </w:rPr>
                          <w:t>DEPARTMENT: Derwent Deanery (this includes communities of: Cockermouth, Keswick, and surrounding rural areas).</w:t>
                        </w:r>
                      </w:p>
                    </w:tc>
                  </w:tr>
                  <w:tr w:rsidR="0003745F" w:rsidRPr="0003745F" w14:paraId="6B64FE47" w14:textId="77777777" w:rsidTr="00E25784">
                    <w:tc>
                      <w:tcPr>
                        <w:tcW w:w="10250" w:type="dxa"/>
                      </w:tcPr>
                      <w:p w14:paraId="137B25F6" w14:textId="77777777" w:rsidR="0003745F" w:rsidRPr="0003745F" w:rsidRDefault="0003745F" w:rsidP="0061340A">
                        <w:pPr>
                          <w:framePr w:hSpace="180" w:wrap="around" w:vAnchor="text" w:hAnchor="text" w:y="1"/>
                          <w:spacing w:after="0" w:line="240" w:lineRule="auto"/>
                          <w:suppressOverlap/>
                          <w:textAlignment w:val="baseline"/>
                          <w:rPr>
                            <w:rFonts w:eastAsia="Times New Roman" w:cstheme="minorHAnsi"/>
                            <w:lang w:val="en-GB" w:eastAsia="en-GB"/>
                          </w:rPr>
                        </w:pPr>
                        <w:r w:rsidRPr="0003745F">
                          <w:rPr>
                            <w:rFonts w:eastAsia="Times New Roman" w:cstheme="minorHAnsi"/>
                            <w:lang w:val="en-GB" w:eastAsia="en-GB"/>
                          </w:rPr>
                          <w:t xml:space="preserve">PURPOSE OF ROLE:  </w:t>
                        </w:r>
                      </w:p>
                      <w:p w14:paraId="766BFFAB" w14:textId="77777777" w:rsidR="0003745F" w:rsidRPr="0003745F" w:rsidRDefault="0003745F" w:rsidP="0061340A">
                        <w:pPr>
                          <w:framePr w:hSpace="180" w:wrap="around" w:vAnchor="text" w:hAnchor="text" w:y="1"/>
                          <w:spacing w:after="0" w:line="240" w:lineRule="auto"/>
                          <w:suppressOverlap/>
                          <w:textAlignment w:val="baseline"/>
                          <w:rPr>
                            <w:rFonts w:eastAsia="Times New Roman" w:cstheme="minorHAnsi"/>
                            <w:lang w:val="en-GB" w:eastAsia="en-GB"/>
                          </w:rPr>
                        </w:pPr>
                      </w:p>
                      <w:p w14:paraId="283C30E5" w14:textId="77777777" w:rsidR="0003745F" w:rsidRPr="0003745F" w:rsidRDefault="0003745F" w:rsidP="0061340A">
                        <w:pPr>
                          <w:framePr w:hSpace="180" w:wrap="around" w:vAnchor="text" w:hAnchor="text" w:y="1"/>
                          <w:numPr>
                            <w:ilvl w:val="0"/>
                            <w:numId w:val="1"/>
                          </w:numPr>
                          <w:spacing w:after="0" w:line="240" w:lineRule="auto"/>
                          <w:contextualSpacing/>
                          <w:suppressOverlap/>
                          <w:rPr>
                            <w:rFonts w:cstheme="minorHAnsi"/>
                            <w:lang w:val="en-GB"/>
                          </w:rPr>
                        </w:pPr>
                        <w:r w:rsidRPr="0003745F">
                          <w:rPr>
                            <w:rFonts w:cstheme="minorHAnsi"/>
                            <w:lang w:val="en-GB"/>
                          </w:rPr>
                          <w:t>To grow, develop and lead a Network Youth Church in Derwent Deanery for young people aged 11-18.</w:t>
                        </w:r>
                      </w:p>
                      <w:p w14:paraId="282C78B7" w14:textId="77777777" w:rsidR="0003745F" w:rsidRPr="0003745F" w:rsidRDefault="0003745F" w:rsidP="0061340A">
                        <w:pPr>
                          <w:framePr w:hSpace="180" w:wrap="around" w:vAnchor="text" w:hAnchor="text" w:y="1"/>
                          <w:spacing w:after="0" w:line="240" w:lineRule="auto"/>
                          <w:ind w:left="720"/>
                          <w:contextualSpacing/>
                          <w:suppressOverlap/>
                          <w:rPr>
                            <w:rFonts w:cstheme="minorHAnsi"/>
                            <w:lang w:val="en-GB"/>
                          </w:rPr>
                        </w:pPr>
                      </w:p>
                      <w:p w14:paraId="4D1FCECF" w14:textId="111797DD" w:rsidR="0003745F" w:rsidRPr="0003745F" w:rsidRDefault="0003745F" w:rsidP="0061340A">
                        <w:pPr>
                          <w:framePr w:hSpace="180" w:wrap="around" w:vAnchor="text" w:hAnchor="text" w:y="1"/>
                          <w:numPr>
                            <w:ilvl w:val="0"/>
                            <w:numId w:val="1"/>
                          </w:numPr>
                          <w:spacing w:after="0" w:line="240" w:lineRule="auto"/>
                          <w:contextualSpacing/>
                          <w:suppressOverlap/>
                          <w:rPr>
                            <w:rFonts w:cstheme="minorHAnsi"/>
                            <w:lang w:val="en-GB"/>
                          </w:rPr>
                        </w:pPr>
                        <w:r w:rsidRPr="0003745F">
                          <w:rPr>
                            <w:rFonts w:cstheme="minorHAnsi"/>
                            <w:lang w:val="en-GB"/>
                          </w:rPr>
                          <w:t xml:space="preserve">To create opportunities for young people to </w:t>
                        </w:r>
                        <w:r w:rsidR="00BC296D">
                          <w:rPr>
                            <w:rFonts w:cstheme="minorHAnsi"/>
                            <w:lang w:val="en-GB"/>
                          </w:rPr>
                          <w:t xml:space="preserve">explore and experience the Christian faith whilst </w:t>
                        </w:r>
                        <w:r w:rsidRPr="0003745F">
                          <w:rPr>
                            <w:rFonts w:cstheme="minorHAnsi"/>
                            <w:lang w:val="en-GB"/>
                          </w:rPr>
                          <w:t>grow</w:t>
                        </w:r>
                        <w:r w:rsidR="00BC296D">
                          <w:rPr>
                            <w:rFonts w:cstheme="minorHAnsi"/>
                            <w:lang w:val="en-GB"/>
                          </w:rPr>
                          <w:t>ing</w:t>
                        </w:r>
                        <w:r w:rsidRPr="0003745F">
                          <w:rPr>
                            <w:rFonts w:cstheme="minorHAnsi"/>
                            <w:lang w:val="en-GB"/>
                          </w:rPr>
                          <w:t xml:space="preserve"> and develop</w:t>
                        </w:r>
                        <w:r w:rsidR="006B5211">
                          <w:rPr>
                            <w:rFonts w:cstheme="minorHAnsi"/>
                            <w:lang w:val="en-GB"/>
                          </w:rPr>
                          <w:t>ing</w:t>
                        </w:r>
                        <w:r w:rsidRPr="0003745F">
                          <w:rPr>
                            <w:rFonts w:cstheme="minorHAnsi"/>
                            <w:lang w:val="en-GB"/>
                          </w:rPr>
                          <w:t xml:space="preserve"> personally, socially, spiritually and emotionally</w:t>
                        </w:r>
                        <w:r w:rsidR="006B5211">
                          <w:rPr>
                            <w:rFonts w:cstheme="minorHAnsi"/>
                            <w:lang w:val="en-GB"/>
                          </w:rPr>
                          <w:t>.</w:t>
                        </w:r>
                      </w:p>
                      <w:p w14:paraId="584DBC3B" w14:textId="77777777" w:rsidR="0003745F" w:rsidRPr="0003745F" w:rsidRDefault="0003745F" w:rsidP="0061340A">
                        <w:pPr>
                          <w:framePr w:hSpace="180" w:wrap="around" w:vAnchor="text" w:hAnchor="text" w:y="1"/>
                          <w:spacing w:after="0" w:line="240" w:lineRule="auto"/>
                          <w:suppressOverlap/>
                          <w:rPr>
                            <w:rFonts w:cstheme="minorHAnsi"/>
                            <w:lang w:val="en-GB"/>
                          </w:rPr>
                        </w:pPr>
                      </w:p>
                      <w:p w14:paraId="393B05E4" w14:textId="1E4D99E9" w:rsidR="0003745F" w:rsidRPr="0003745F" w:rsidRDefault="0003745F" w:rsidP="0061340A">
                        <w:pPr>
                          <w:framePr w:hSpace="180" w:wrap="around" w:vAnchor="text" w:hAnchor="text" w:y="1"/>
                          <w:numPr>
                            <w:ilvl w:val="0"/>
                            <w:numId w:val="1"/>
                          </w:numPr>
                          <w:spacing w:after="0" w:line="240" w:lineRule="auto"/>
                          <w:contextualSpacing/>
                          <w:suppressOverlap/>
                          <w:rPr>
                            <w:rFonts w:cstheme="minorHAnsi"/>
                            <w:lang w:val="en-GB"/>
                          </w:rPr>
                        </w:pPr>
                        <w:r w:rsidRPr="0003745F">
                          <w:rPr>
                            <w:rFonts w:cstheme="minorHAnsi"/>
                            <w:lang w:val="en-GB"/>
                          </w:rPr>
                          <w:t xml:space="preserve">To develop a strategy for </w:t>
                        </w:r>
                        <w:r w:rsidR="006B5211">
                          <w:rPr>
                            <w:rFonts w:cstheme="minorHAnsi"/>
                            <w:lang w:val="en-GB"/>
                          </w:rPr>
                          <w:t xml:space="preserve">missional </w:t>
                        </w:r>
                        <w:r w:rsidRPr="0003745F">
                          <w:rPr>
                            <w:rFonts w:cstheme="minorHAnsi"/>
                            <w:lang w:val="en-GB"/>
                          </w:rPr>
                          <w:t>outreach with ecumenical partners and schools, in line with the Growing Younger strategy and wider God for All strategy.</w:t>
                        </w:r>
                      </w:p>
                      <w:p w14:paraId="285DC93B" w14:textId="77777777" w:rsidR="0003745F" w:rsidRPr="0003745F" w:rsidRDefault="0003745F" w:rsidP="0061340A">
                        <w:pPr>
                          <w:framePr w:hSpace="180" w:wrap="around" w:vAnchor="text" w:hAnchor="text" w:y="1"/>
                          <w:spacing w:after="0" w:line="240" w:lineRule="auto"/>
                          <w:suppressOverlap/>
                          <w:rPr>
                            <w:rFonts w:cstheme="minorHAnsi"/>
                            <w:lang w:val="en-GB"/>
                          </w:rPr>
                        </w:pPr>
                      </w:p>
                      <w:p w14:paraId="30FDA843" w14:textId="77777777" w:rsidR="0003745F" w:rsidRPr="0003745F" w:rsidRDefault="0003745F" w:rsidP="0061340A">
                        <w:pPr>
                          <w:framePr w:hSpace="180" w:wrap="around" w:vAnchor="text" w:hAnchor="text" w:y="1"/>
                          <w:numPr>
                            <w:ilvl w:val="0"/>
                            <w:numId w:val="1"/>
                          </w:numPr>
                          <w:spacing w:after="0" w:line="240" w:lineRule="auto"/>
                          <w:contextualSpacing/>
                          <w:suppressOverlap/>
                          <w:rPr>
                            <w:rFonts w:cstheme="minorHAnsi"/>
                            <w:lang w:val="en-GB"/>
                          </w:rPr>
                        </w:pPr>
                        <w:r w:rsidRPr="0003745F">
                          <w:rPr>
                            <w:rFonts w:cstheme="minorHAnsi"/>
                            <w:lang w:val="en-GB"/>
                          </w:rPr>
                          <w:t>To establish new and exciting, relevant forms of church that are brave and creative whilst being sensitive to time honoured church and in-line with the wider God for All strategy.</w:t>
                        </w:r>
                      </w:p>
                      <w:p w14:paraId="0E2CE54A" w14:textId="77777777" w:rsidR="0003745F" w:rsidRPr="0003745F" w:rsidRDefault="0003745F" w:rsidP="0061340A">
                        <w:pPr>
                          <w:framePr w:hSpace="180" w:wrap="around" w:vAnchor="text" w:hAnchor="text" w:y="1"/>
                          <w:spacing w:after="0" w:line="240" w:lineRule="auto"/>
                          <w:ind w:left="720"/>
                          <w:contextualSpacing/>
                          <w:suppressOverlap/>
                          <w:rPr>
                            <w:rFonts w:cstheme="minorHAnsi"/>
                            <w:lang w:val="en-GB"/>
                          </w:rPr>
                        </w:pPr>
                      </w:p>
                    </w:tc>
                  </w:tr>
                  <w:tr w:rsidR="0003745F" w:rsidRPr="0003745F" w14:paraId="21F5D46B" w14:textId="77777777" w:rsidTr="00E25784">
                    <w:tc>
                      <w:tcPr>
                        <w:tcW w:w="10250" w:type="dxa"/>
                      </w:tcPr>
                      <w:p w14:paraId="1C7BE50D" w14:textId="77777777" w:rsidR="0003745F" w:rsidRPr="0003745F" w:rsidRDefault="0003745F" w:rsidP="0061340A">
                        <w:pPr>
                          <w:framePr w:hSpace="180" w:wrap="around" w:vAnchor="text" w:hAnchor="text" w:y="1"/>
                          <w:suppressOverlap/>
                          <w:rPr>
                            <w:lang w:val="en-GB"/>
                          </w:rPr>
                        </w:pPr>
                        <w:r w:rsidRPr="0003745F">
                          <w:rPr>
                            <w:lang w:val="en-GB"/>
                          </w:rPr>
                          <w:t xml:space="preserve">KEY ACCOUNTABILITIES:  </w:t>
                        </w:r>
                      </w:p>
                      <w:p w14:paraId="580EF5EB" w14:textId="77777777" w:rsidR="0003745F" w:rsidRPr="0003745F" w:rsidRDefault="0003745F" w:rsidP="0061340A">
                        <w:pPr>
                          <w:framePr w:hSpace="180" w:wrap="around" w:vAnchor="text" w:hAnchor="text" w:y="1"/>
                          <w:numPr>
                            <w:ilvl w:val="0"/>
                            <w:numId w:val="3"/>
                          </w:numPr>
                          <w:pBdr>
                            <w:top w:val="nil"/>
                            <w:left w:val="nil"/>
                            <w:bottom w:val="nil"/>
                            <w:right w:val="nil"/>
                            <w:between w:val="nil"/>
                            <w:bar w:val="nil"/>
                          </w:pBdr>
                          <w:spacing w:after="200" w:line="240" w:lineRule="auto"/>
                          <w:ind w:right="283"/>
                          <w:suppressOverlap/>
                          <w:rPr>
                            <w:rFonts w:eastAsia="Helvetica Neue" w:cstheme="minorHAnsi"/>
                            <w:color w:val="000000"/>
                            <w:bdr w:val="nil"/>
                            <w:lang w:val="en-GB" w:eastAsia="en-GB"/>
                          </w:rPr>
                        </w:pPr>
                        <w:r w:rsidRPr="0003745F">
                          <w:rPr>
                            <w:rFonts w:eastAsia="Helvetica Neue" w:cstheme="minorHAnsi"/>
                            <w:color w:val="000000"/>
                            <w:bdr w:val="nil"/>
                            <w:lang w:val="en-GB" w:eastAsia="en-GB"/>
                          </w:rPr>
                          <w:t xml:space="preserve">To develop the growth of youth church across the Deanery using the NYC / New Worshipping Communities model as appropriate with particular attention to the key areas where secondary schools are located. </w:t>
                        </w:r>
                      </w:p>
                      <w:p w14:paraId="50FD1C2D" w14:textId="41699572" w:rsidR="0003745F" w:rsidRPr="0003745F" w:rsidRDefault="0003745F" w:rsidP="0061340A">
                        <w:pPr>
                          <w:framePr w:hSpace="180" w:wrap="around" w:vAnchor="text" w:hAnchor="text" w:y="1"/>
                          <w:numPr>
                            <w:ilvl w:val="0"/>
                            <w:numId w:val="3"/>
                          </w:numPr>
                          <w:spacing w:after="160" w:line="259" w:lineRule="auto"/>
                          <w:contextualSpacing/>
                          <w:suppressOverlap/>
                          <w:rPr>
                            <w:rFonts w:cstheme="minorHAnsi"/>
                            <w:lang w:val="en-GB"/>
                          </w:rPr>
                        </w:pPr>
                        <w:r w:rsidRPr="0003745F">
                          <w:rPr>
                            <w:rFonts w:cstheme="minorHAnsi"/>
                            <w:lang w:val="en-GB"/>
                          </w:rPr>
                          <w:t xml:space="preserve">To develop a strategy for engagement with young people outside of church contexts which </w:t>
                        </w:r>
                        <w:r w:rsidR="00E6434D">
                          <w:rPr>
                            <w:rFonts w:cstheme="minorHAnsi"/>
                            <w:lang w:val="en-GB"/>
                          </w:rPr>
                          <w:t>include a bespoke approach across the deanery</w:t>
                        </w:r>
                        <w:r w:rsidRPr="0003745F">
                          <w:rPr>
                            <w:rFonts w:cstheme="minorHAnsi"/>
                            <w:lang w:val="en-GB"/>
                          </w:rPr>
                          <w:t>.</w:t>
                        </w:r>
                      </w:p>
                      <w:p w14:paraId="192EC217" w14:textId="77777777" w:rsidR="0003745F" w:rsidRPr="0003745F" w:rsidRDefault="0003745F" w:rsidP="0061340A">
                        <w:pPr>
                          <w:framePr w:hSpace="180" w:wrap="around" w:vAnchor="text" w:hAnchor="text" w:y="1"/>
                          <w:ind w:left="720"/>
                          <w:contextualSpacing/>
                          <w:suppressOverlap/>
                          <w:rPr>
                            <w:rFonts w:cstheme="minorHAnsi"/>
                            <w:lang w:val="en-GB"/>
                          </w:rPr>
                        </w:pPr>
                      </w:p>
                      <w:p w14:paraId="31D8BABB" w14:textId="77777777" w:rsidR="0003745F" w:rsidRPr="0003745F" w:rsidRDefault="0003745F" w:rsidP="0061340A">
                        <w:pPr>
                          <w:framePr w:hSpace="180" w:wrap="around" w:vAnchor="text" w:hAnchor="text" w:y="1"/>
                          <w:numPr>
                            <w:ilvl w:val="0"/>
                            <w:numId w:val="3"/>
                          </w:numPr>
                          <w:pBdr>
                            <w:top w:val="nil"/>
                            <w:left w:val="nil"/>
                            <w:bottom w:val="nil"/>
                            <w:right w:val="nil"/>
                            <w:between w:val="nil"/>
                            <w:bar w:val="nil"/>
                          </w:pBdr>
                          <w:spacing w:after="0" w:line="240" w:lineRule="auto"/>
                          <w:contextualSpacing/>
                          <w:suppressOverlap/>
                          <w:rPr>
                            <w:rFonts w:cstheme="minorHAnsi"/>
                            <w:lang w:val="en-GB"/>
                          </w:rPr>
                        </w:pPr>
                        <w:r w:rsidRPr="0003745F">
                          <w:rPr>
                            <w:rFonts w:cstheme="minorHAnsi"/>
                            <w:lang w:val="en-GB"/>
                          </w:rPr>
                          <w:t>To provide and develop an environment/context in which young people can explore Christianity and be nurtured in the Christian faith.</w:t>
                        </w:r>
                      </w:p>
                      <w:p w14:paraId="6280719F" w14:textId="77777777" w:rsidR="0003745F" w:rsidRPr="0003745F" w:rsidRDefault="0003745F" w:rsidP="0061340A">
                        <w:pPr>
                          <w:framePr w:hSpace="180" w:wrap="around" w:vAnchor="text" w:hAnchor="text" w:y="1"/>
                          <w:pBdr>
                            <w:top w:val="nil"/>
                            <w:left w:val="nil"/>
                            <w:bottom w:val="nil"/>
                            <w:right w:val="nil"/>
                            <w:between w:val="nil"/>
                            <w:bar w:val="nil"/>
                          </w:pBdr>
                          <w:ind w:left="720"/>
                          <w:contextualSpacing/>
                          <w:suppressOverlap/>
                          <w:rPr>
                            <w:rFonts w:cstheme="minorHAnsi"/>
                            <w:lang w:val="en-GB"/>
                          </w:rPr>
                        </w:pPr>
                      </w:p>
                      <w:p w14:paraId="7493CADB" w14:textId="033549F8" w:rsidR="0003745F" w:rsidRDefault="0003745F" w:rsidP="0061340A">
                        <w:pPr>
                          <w:framePr w:hSpace="180" w:wrap="around" w:vAnchor="text" w:hAnchor="text" w:y="1"/>
                          <w:numPr>
                            <w:ilvl w:val="0"/>
                            <w:numId w:val="3"/>
                          </w:numPr>
                          <w:spacing w:after="160" w:line="259" w:lineRule="auto"/>
                          <w:contextualSpacing/>
                          <w:suppressOverlap/>
                          <w:rPr>
                            <w:rFonts w:cstheme="minorHAnsi"/>
                            <w:lang w:val="en-GB"/>
                          </w:rPr>
                        </w:pPr>
                        <w:r w:rsidRPr="0003745F">
                          <w:rPr>
                            <w:rFonts w:cstheme="minorHAnsi"/>
                            <w:lang w:val="en-GB"/>
                          </w:rPr>
                          <w:t>Work with the existing youth work and churches across the Mission Communities (e.g. in Cockermouth and Keswick) to creatively form youth cells and develop church as God leads.</w:t>
                        </w:r>
                      </w:p>
                      <w:p w14:paraId="647064E9" w14:textId="77777777" w:rsidR="00716355" w:rsidRPr="0003745F" w:rsidRDefault="00716355" w:rsidP="0061340A">
                        <w:pPr>
                          <w:framePr w:hSpace="180" w:wrap="around" w:vAnchor="text" w:hAnchor="text" w:y="1"/>
                          <w:spacing w:after="160" w:line="259" w:lineRule="auto"/>
                          <w:contextualSpacing/>
                          <w:suppressOverlap/>
                          <w:rPr>
                            <w:rFonts w:cstheme="minorHAnsi"/>
                            <w:lang w:val="en-GB"/>
                          </w:rPr>
                        </w:pPr>
                      </w:p>
                      <w:p w14:paraId="64DA3B8D" w14:textId="77777777" w:rsidR="0003745F" w:rsidRPr="0003745F" w:rsidRDefault="0003745F" w:rsidP="0061340A">
                        <w:pPr>
                          <w:framePr w:hSpace="180" w:wrap="around" w:vAnchor="text" w:hAnchor="text" w:y="1"/>
                          <w:numPr>
                            <w:ilvl w:val="0"/>
                            <w:numId w:val="3"/>
                          </w:numPr>
                          <w:pBdr>
                            <w:top w:val="nil"/>
                            <w:left w:val="nil"/>
                            <w:bottom w:val="nil"/>
                            <w:right w:val="nil"/>
                            <w:between w:val="nil"/>
                            <w:bar w:val="nil"/>
                          </w:pBdr>
                          <w:spacing w:after="200" w:line="240" w:lineRule="auto"/>
                          <w:ind w:right="283"/>
                          <w:suppressOverlap/>
                          <w:rPr>
                            <w:rFonts w:eastAsia="Helvetica Neue" w:cstheme="minorHAnsi"/>
                            <w:color w:val="000000"/>
                            <w:bdr w:val="nil"/>
                            <w:lang w:val="en-GB" w:eastAsia="en-GB"/>
                          </w:rPr>
                        </w:pPr>
                        <w:r w:rsidRPr="0003745F">
                          <w:rPr>
                            <w:rFonts w:eastAsia="Helvetica Neue" w:cstheme="minorHAnsi"/>
                            <w:color w:val="000000"/>
                            <w:bdr w:val="nil"/>
                            <w:lang w:val="en-GB" w:eastAsia="en-GB"/>
                          </w:rPr>
                          <w:t>To provide pastoral and safeguarding oversight of the young people including use of social media.</w:t>
                        </w:r>
                      </w:p>
                      <w:p w14:paraId="232B8424" w14:textId="77777777" w:rsidR="0003745F" w:rsidRDefault="0003745F" w:rsidP="0061340A">
                        <w:pPr>
                          <w:framePr w:hSpace="180" w:wrap="around" w:vAnchor="text" w:hAnchor="text" w:y="1"/>
                          <w:numPr>
                            <w:ilvl w:val="0"/>
                            <w:numId w:val="3"/>
                          </w:numPr>
                          <w:spacing w:after="160" w:line="259" w:lineRule="auto"/>
                          <w:contextualSpacing/>
                          <w:suppressOverlap/>
                          <w:rPr>
                            <w:rFonts w:cstheme="minorHAnsi"/>
                            <w:lang w:val="en-GB"/>
                          </w:rPr>
                        </w:pPr>
                        <w:r w:rsidRPr="0003745F">
                          <w:rPr>
                            <w:rFonts w:cstheme="minorHAnsi"/>
                            <w:lang w:val="en-GB"/>
                          </w:rPr>
                          <w:t>To pray for the young people of Cumbria, particularly Derwent deanery.</w:t>
                        </w:r>
                      </w:p>
                      <w:p w14:paraId="20CD5018" w14:textId="77777777" w:rsidR="00716355" w:rsidRPr="0003745F" w:rsidRDefault="00716355" w:rsidP="0061340A">
                        <w:pPr>
                          <w:framePr w:hSpace="180" w:wrap="around" w:vAnchor="text" w:hAnchor="text" w:y="1"/>
                          <w:spacing w:after="160" w:line="259" w:lineRule="auto"/>
                          <w:ind w:left="720"/>
                          <w:contextualSpacing/>
                          <w:suppressOverlap/>
                          <w:rPr>
                            <w:rFonts w:cstheme="minorHAnsi"/>
                            <w:lang w:val="en-GB"/>
                          </w:rPr>
                        </w:pPr>
                      </w:p>
                      <w:p w14:paraId="57790C7A" w14:textId="77777777" w:rsidR="0003745F" w:rsidRPr="0003745F" w:rsidRDefault="0003745F" w:rsidP="0061340A">
                        <w:pPr>
                          <w:framePr w:hSpace="180" w:wrap="around" w:vAnchor="text" w:hAnchor="text" w:y="1"/>
                          <w:numPr>
                            <w:ilvl w:val="0"/>
                            <w:numId w:val="3"/>
                          </w:numPr>
                          <w:spacing w:after="160" w:line="259" w:lineRule="auto"/>
                          <w:contextualSpacing/>
                          <w:suppressOverlap/>
                          <w:rPr>
                            <w:rFonts w:cstheme="minorHAnsi"/>
                            <w:lang w:val="en-GB"/>
                          </w:rPr>
                        </w:pPr>
                        <w:r w:rsidRPr="0003745F">
                          <w:rPr>
                            <w:rFonts w:cstheme="minorHAnsi"/>
                            <w:lang w:val="en-GB"/>
                          </w:rPr>
                          <w:lastRenderedPageBreak/>
                          <w:t>To develop the talents and spiritual gifts of young people and volunteers, supporting them to grow their leadership skills and service among the NYC as we partner with churches and charities to train and grow NYC and young leaders.</w:t>
                        </w:r>
                      </w:p>
                      <w:p w14:paraId="59E09563" w14:textId="77777777" w:rsidR="0003745F" w:rsidRPr="0003745F" w:rsidRDefault="0003745F" w:rsidP="0061340A">
                        <w:pPr>
                          <w:framePr w:hSpace="180" w:wrap="around" w:vAnchor="text" w:hAnchor="text" w:y="1"/>
                          <w:ind w:left="720"/>
                          <w:contextualSpacing/>
                          <w:suppressOverlap/>
                          <w:rPr>
                            <w:rFonts w:cstheme="minorHAnsi"/>
                            <w:lang w:val="en-GB"/>
                          </w:rPr>
                        </w:pPr>
                      </w:p>
                      <w:p w14:paraId="17CFD47A" w14:textId="77777777" w:rsidR="0003745F" w:rsidRDefault="0003745F" w:rsidP="0061340A">
                        <w:pPr>
                          <w:framePr w:hSpace="180" w:wrap="around" w:vAnchor="text" w:hAnchor="text" w:y="1"/>
                          <w:numPr>
                            <w:ilvl w:val="0"/>
                            <w:numId w:val="3"/>
                          </w:numPr>
                          <w:spacing w:after="160" w:line="259" w:lineRule="auto"/>
                          <w:contextualSpacing/>
                          <w:suppressOverlap/>
                          <w:rPr>
                            <w:rFonts w:cstheme="minorHAnsi"/>
                            <w:lang w:val="en-GB"/>
                          </w:rPr>
                        </w:pPr>
                        <w:r w:rsidRPr="0003745F">
                          <w:rPr>
                            <w:rFonts w:cstheme="minorHAnsi"/>
                            <w:lang w:val="en-GB"/>
                          </w:rPr>
                          <w:t>To identify, develop and equip volunteer leadership for roles within the Network Youth Church.</w:t>
                        </w:r>
                      </w:p>
                      <w:p w14:paraId="4EA66E3F" w14:textId="77777777" w:rsidR="00240C5D" w:rsidRPr="0003745F" w:rsidRDefault="00240C5D" w:rsidP="0061340A">
                        <w:pPr>
                          <w:framePr w:hSpace="180" w:wrap="around" w:vAnchor="text" w:hAnchor="text" w:y="1"/>
                          <w:spacing w:after="160" w:line="259" w:lineRule="auto"/>
                          <w:contextualSpacing/>
                          <w:suppressOverlap/>
                          <w:rPr>
                            <w:rFonts w:cstheme="minorHAnsi"/>
                            <w:lang w:val="en-GB"/>
                          </w:rPr>
                        </w:pPr>
                      </w:p>
                      <w:p w14:paraId="1B171A2C" w14:textId="77777777" w:rsidR="0003745F" w:rsidRPr="0003745F" w:rsidRDefault="0003745F" w:rsidP="0061340A">
                        <w:pPr>
                          <w:framePr w:hSpace="180" w:wrap="around" w:vAnchor="text" w:hAnchor="text" w:y="1"/>
                          <w:numPr>
                            <w:ilvl w:val="0"/>
                            <w:numId w:val="3"/>
                          </w:numPr>
                          <w:pBdr>
                            <w:top w:val="nil"/>
                            <w:left w:val="nil"/>
                            <w:bottom w:val="nil"/>
                            <w:right w:val="nil"/>
                            <w:between w:val="nil"/>
                            <w:bar w:val="nil"/>
                          </w:pBdr>
                          <w:spacing w:after="200" w:line="240" w:lineRule="auto"/>
                          <w:ind w:right="283"/>
                          <w:suppressOverlap/>
                          <w:rPr>
                            <w:rFonts w:eastAsia="Helvetica Neue" w:cstheme="minorHAnsi"/>
                            <w:color w:val="000000"/>
                            <w:bdr w:val="nil"/>
                            <w:lang w:val="en-GB" w:eastAsia="en-GB"/>
                          </w:rPr>
                        </w:pPr>
                        <w:r w:rsidRPr="0003745F">
                          <w:rPr>
                            <w:rFonts w:eastAsia="Helvetica Neue" w:cstheme="minorHAnsi"/>
                            <w:color w:val="000000"/>
                            <w:bdr w:val="nil"/>
                            <w:lang w:val="en-GB" w:eastAsia="en-GB"/>
                          </w:rPr>
                          <w:t>To be an advocate and educator about youth culture, youth church and youth mission with Deanery clergy, church members, church leaders and the wider community.</w:t>
                        </w:r>
                      </w:p>
                      <w:p w14:paraId="6053D942" w14:textId="77777777" w:rsidR="0003745F" w:rsidRPr="0003745F" w:rsidRDefault="0003745F" w:rsidP="0061340A">
                        <w:pPr>
                          <w:framePr w:hSpace="180" w:wrap="around" w:vAnchor="text" w:hAnchor="text" w:y="1"/>
                          <w:numPr>
                            <w:ilvl w:val="0"/>
                            <w:numId w:val="3"/>
                          </w:numPr>
                          <w:pBdr>
                            <w:top w:val="nil"/>
                            <w:left w:val="nil"/>
                            <w:bottom w:val="nil"/>
                            <w:right w:val="nil"/>
                            <w:between w:val="nil"/>
                            <w:bar w:val="nil"/>
                          </w:pBdr>
                          <w:spacing w:after="200" w:line="240" w:lineRule="auto"/>
                          <w:ind w:right="283"/>
                          <w:suppressOverlap/>
                          <w:rPr>
                            <w:rFonts w:eastAsia="Helvetica Neue" w:cstheme="minorHAnsi"/>
                            <w:color w:val="000000"/>
                            <w:bdr w:val="nil"/>
                            <w:lang w:val="en-GB" w:eastAsia="en-GB"/>
                          </w:rPr>
                        </w:pPr>
                        <w:r w:rsidRPr="0003745F">
                          <w:rPr>
                            <w:rFonts w:eastAsia="Helvetica Neue" w:cstheme="minorHAnsi"/>
                            <w:color w:val="000000"/>
                            <w:bdr w:val="nil"/>
                            <w:lang w:val="en-GB" w:eastAsia="en-GB"/>
                          </w:rPr>
                          <w:t xml:space="preserve">To meet at regular intervals (once a term) with the area NYC steering group and the wider NYC team </w:t>
                        </w:r>
                      </w:p>
                      <w:p w14:paraId="0BC29990" w14:textId="28C3B9C1" w:rsidR="0003745F" w:rsidRPr="0003745F" w:rsidRDefault="0003745F" w:rsidP="0061340A">
                        <w:pPr>
                          <w:framePr w:hSpace="180" w:wrap="around" w:vAnchor="text" w:hAnchor="text" w:y="1"/>
                          <w:numPr>
                            <w:ilvl w:val="0"/>
                            <w:numId w:val="3"/>
                          </w:numPr>
                          <w:pBdr>
                            <w:top w:val="nil"/>
                            <w:left w:val="nil"/>
                            <w:bottom w:val="nil"/>
                            <w:right w:val="nil"/>
                            <w:between w:val="nil"/>
                            <w:bar w:val="nil"/>
                          </w:pBdr>
                          <w:spacing w:after="0" w:line="240" w:lineRule="auto"/>
                          <w:contextualSpacing/>
                          <w:suppressOverlap/>
                          <w:rPr>
                            <w:rFonts w:cstheme="minorHAnsi"/>
                            <w:lang w:val="en-GB"/>
                          </w:rPr>
                        </w:pPr>
                        <w:r w:rsidRPr="0003745F">
                          <w:rPr>
                            <w:rFonts w:cstheme="minorHAnsi"/>
                            <w:lang w:val="en-GB"/>
                          </w:rPr>
                          <w:t>To work collaboratively with NYC, Deanery clergy, ecumenical partners, others involved in youth ministry</w:t>
                        </w:r>
                        <w:r w:rsidR="00C01718">
                          <w:rPr>
                            <w:rFonts w:cstheme="minorHAnsi"/>
                            <w:lang w:val="en-GB"/>
                          </w:rPr>
                          <w:t>, across the deanery.</w:t>
                        </w:r>
                        <w:r w:rsidRPr="0003745F">
                          <w:rPr>
                            <w:rFonts w:cstheme="minorHAnsi"/>
                            <w:lang w:val="en-GB"/>
                          </w:rPr>
                          <w:br/>
                        </w:r>
                      </w:p>
                      <w:p w14:paraId="4389E1F5" w14:textId="54484896" w:rsidR="0003745F" w:rsidRPr="0003745F" w:rsidRDefault="0003745F" w:rsidP="0061340A">
                        <w:pPr>
                          <w:framePr w:hSpace="180" w:wrap="around" w:vAnchor="text" w:hAnchor="text" w:y="1"/>
                          <w:numPr>
                            <w:ilvl w:val="0"/>
                            <w:numId w:val="3"/>
                          </w:numPr>
                          <w:pBdr>
                            <w:top w:val="nil"/>
                            <w:left w:val="nil"/>
                            <w:bottom w:val="nil"/>
                            <w:right w:val="nil"/>
                            <w:between w:val="nil"/>
                            <w:bar w:val="nil"/>
                          </w:pBdr>
                          <w:spacing w:after="0" w:line="240" w:lineRule="auto"/>
                          <w:contextualSpacing/>
                          <w:suppressOverlap/>
                          <w:rPr>
                            <w:rFonts w:cstheme="minorHAnsi"/>
                            <w:lang w:val="en-GB"/>
                          </w:rPr>
                        </w:pPr>
                        <w:r w:rsidRPr="0003745F">
                          <w:rPr>
                            <w:rFonts w:cstheme="minorHAnsi"/>
                            <w:lang w:val="en-GB"/>
                          </w:rPr>
                          <w:t xml:space="preserve">To work with the steering group in the development and delivery of </w:t>
                        </w:r>
                        <w:r w:rsidR="00C01718">
                          <w:rPr>
                            <w:rFonts w:cstheme="minorHAnsi"/>
                            <w:lang w:val="en-GB"/>
                          </w:rPr>
                          <w:t xml:space="preserve">the growing younger </w:t>
                        </w:r>
                        <w:r w:rsidRPr="0003745F">
                          <w:rPr>
                            <w:rFonts w:cstheme="minorHAnsi"/>
                            <w:lang w:val="en-GB"/>
                          </w:rPr>
                          <w:t>strategy and work that connects across the generations, e.g. transitions work with Year 6s and the Children’s and Families workers or 18+ with church youth leaders</w:t>
                        </w:r>
                      </w:p>
                      <w:p w14:paraId="1BAE5A22" w14:textId="77777777" w:rsidR="0003745F" w:rsidRPr="0003745F" w:rsidRDefault="0003745F" w:rsidP="0061340A">
                        <w:pPr>
                          <w:framePr w:hSpace="180" w:wrap="around" w:vAnchor="text" w:hAnchor="text" w:y="1"/>
                          <w:pBdr>
                            <w:top w:val="nil"/>
                            <w:left w:val="nil"/>
                            <w:bottom w:val="nil"/>
                            <w:right w:val="nil"/>
                            <w:between w:val="nil"/>
                            <w:bar w:val="nil"/>
                          </w:pBdr>
                          <w:ind w:left="720"/>
                          <w:contextualSpacing/>
                          <w:suppressOverlap/>
                          <w:rPr>
                            <w:rFonts w:cstheme="minorHAnsi"/>
                            <w:lang w:val="en-GB"/>
                          </w:rPr>
                        </w:pPr>
                      </w:p>
                      <w:p w14:paraId="0AC493EF" w14:textId="77777777" w:rsidR="0003745F" w:rsidRPr="0003745F" w:rsidRDefault="0003745F" w:rsidP="0061340A">
                        <w:pPr>
                          <w:framePr w:hSpace="180" w:wrap="around" w:vAnchor="text" w:hAnchor="text" w:y="1"/>
                          <w:numPr>
                            <w:ilvl w:val="0"/>
                            <w:numId w:val="3"/>
                          </w:numPr>
                          <w:spacing w:after="160" w:line="259" w:lineRule="auto"/>
                          <w:contextualSpacing/>
                          <w:suppressOverlap/>
                          <w:rPr>
                            <w:rFonts w:cstheme="minorHAnsi"/>
                            <w:lang w:val="en-GB"/>
                          </w:rPr>
                        </w:pPr>
                        <w:r w:rsidRPr="0003745F">
                          <w:rPr>
                            <w:rFonts w:cstheme="minorHAnsi"/>
                            <w:lang w:val="en-GB"/>
                          </w:rPr>
                          <w:t xml:space="preserve">To develop age compliant and appropriate social media profiles with effective safeguarding ways of working at the centre to connect to new young people and develop online communities that link into onsite groups and churches and teach them how to use them safely. </w:t>
                        </w:r>
                      </w:p>
                      <w:p w14:paraId="326BF98A" w14:textId="77777777" w:rsidR="0003745F" w:rsidRPr="0003745F" w:rsidRDefault="0003745F" w:rsidP="0061340A">
                        <w:pPr>
                          <w:framePr w:hSpace="180" w:wrap="around" w:vAnchor="text" w:hAnchor="text" w:y="1"/>
                          <w:ind w:left="720"/>
                          <w:contextualSpacing/>
                          <w:suppressOverlap/>
                          <w:rPr>
                            <w:rFonts w:cstheme="minorHAnsi"/>
                            <w:lang w:val="en-GB"/>
                          </w:rPr>
                        </w:pPr>
                      </w:p>
                      <w:p w14:paraId="7350E212" w14:textId="77777777" w:rsidR="0003745F" w:rsidRPr="0003745F" w:rsidRDefault="0003745F" w:rsidP="0061340A">
                        <w:pPr>
                          <w:framePr w:hSpace="180" w:wrap="around" w:vAnchor="text" w:hAnchor="text" w:y="1"/>
                          <w:numPr>
                            <w:ilvl w:val="0"/>
                            <w:numId w:val="3"/>
                          </w:numPr>
                          <w:spacing w:after="160" w:line="259" w:lineRule="auto"/>
                          <w:contextualSpacing/>
                          <w:suppressOverlap/>
                          <w:rPr>
                            <w:rFonts w:cstheme="minorHAnsi"/>
                            <w:lang w:val="en-GB"/>
                          </w:rPr>
                        </w:pPr>
                        <w:r w:rsidRPr="0003745F">
                          <w:rPr>
                            <w:rFonts w:cstheme="minorHAnsi"/>
                            <w:lang w:val="en-GB"/>
                          </w:rPr>
                          <w:t>Facilitate opportunities for young people to go on both local and national events and residentials (e.g. Ablaze and 3Generate).</w:t>
                        </w:r>
                      </w:p>
                      <w:p w14:paraId="00FDBC90" w14:textId="77777777" w:rsidR="0003745F" w:rsidRPr="0003745F" w:rsidRDefault="0003745F" w:rsidP="0061340A">
                        <w:pPr>
                          <w:framePr w:hSpace="180" w:wrap="around" w:vAnchor="text" w:hAnchor="text" w:y="1"/>
                          <w:ind w:left="720"/>
                          <w:contextualSpacing/>
                          <w:suppressOverlap/>
                          <w:rPr>
                            <w:rFonts w:cstheme="minorHAnsi"/>
                            <w:lang w:val="en-GB"/>
                          </w:rPr>
                        </w:pPr>
                      </w:p>
                      <w:p w14:paraId="213782B5" w14:textId="77777777" w:rsidR="0003745F" w:rsidRPr="0003745F" w:rsidRDefault="0003745F" w:rsidP="0061340A">
                        <w:pPr>
                          <w:framePr w:hSpace="180" w:wrap="around" w:vAnchor="text" w:hAnchor="text" w:y="1"/>
                          <w:numPr>
                            <w:ilvl w:val="0"/>
                            <w:numId w:val="3"/>
                          </w:numPr>
                          <w:spacing w:after="0" w:line="240" w:lineRule="auto"/>
                          <w:contextualSpacing/>
                          <w:suppressOverlap/>
                          <w:rPr>
                            <w:rFonts w:cstheme="minorHAnsi"/>
                            <w:lang w:val="en-GB"/>
                          </w:rPr>
                        </w:pPr>
                        <w:r w:rsidRPr="0003745F">
                          <w:rPr>
                            <w:rFonts w:cstheme="minorHAnsi"/>
                            <w:lang w:val="en-GB"/>
                          </w:rPr>
                          <w:t>To promote the work of the Network Youth Church to Christians in the Deanery, reporting on its work to each Deanery Synod.</w:t>
                        </w:r>
                      </w:p>
                      <w:p w14:paraId="699E1B8A" w14:textId="77777777" w:rsidR="0003745F" w:rsidRPr="0003745F" w:rsidRDefault="0003745F" w:rsidP="0061340A">
                        <w:pPr>
                          <w:framePr w:hSpace="180" w:wrap="around" w:vAnchor="text" w:hAnchor="text" w:y="1"/>
                          <w:spacing w:after="0" w:line="240" w:lineRule="auto"/>
                          <w:suppressOverlap/>
                          <w:rPr>
                            <w:rFonts w:cstheme="minorHAnsi"/>
                            <w:lang w:val="en-GB"/>
                          </w:rPr>
                        </w:pPr>
                      </w:p>
                      <w:p w14:paraId="719374E7" w14:textId="77777777" w:rsidR="0003745F" w:rsidRPr="0003745F" w:rsidRDefault="0003745F" w:rsidP="0061340A">
                        <w:pPr>
                          <w:framePr w:hSpace="180" w:wrap="around" w:vAnchor="text" w:hAnchor="text" w:y="1"/>
                          <w:numPr>
                            <w:ilvl w:val="0"/>
                            <w:numId w:val="3"/>
                          </w:numPr>
                          <w:spacing w:after="0" w:line="240" w:lineRule="auto"/>
                          <w:contextualSpacing/>
                          <w:suppressOverlap/>
                          <w:rPr>
                            <w:rFonts w:cstheme="minorHAnsi"/>
                            <w:lang w:val="en-GB"/>
                          </w:rPr>
                        </w:pPr>
                        <w:r w:rsidRPr="0003745F">
                          <w:rPr>
                            <w:rFonts w:cstheme="minorHAnsi"/>
                            <w:lang w:val="en-GB"/>
                          </w:rPr>
                          <w:t>To be part of the Deanery Chapter as a church leader in the Deanery.</w:t>
                        </w:r>
                      </w:p>
                      <w:p w14:paraId="21645AA3" w14:textId="77777777" w:rsidR="0003745F" w:rsidRPr="0003745F" w:rsidRDefault="0003745F" w:rsidP="0061340A">
                        <w:pPr>
                          <w:framePr w:hSpace="180" w:wrap="around" w:vAnchor="text" w:hAnchor="text" w:y="1"/>
                          <w:spacing w:after="0" w:line="240" w:lineRule="auto"/>
                          <w:contextualSpacing/>
                          <w:suppressOverlap/>
                          <w:rPr>
                            <w:rFonts w:cstheme="minorHAnsi"/>
                            <w:lang w:val="en-GB"/>
                          </w:rPr>
                        </w:pPr>
                      </w:p>
                    </w:tc>
                  </w:tr>
                  <w:tr w:rsidR="0003745F" w:rsidRPr="0003745F" w14:paraId="20DDE1B1" w14:textId="77777777" w:rsidTr="00E25784">
                    <w:tc>
                      <w:tcPr>
                        <w:tcW w:w="10250" w:type="dxa"/>
                      </w:tcPr>
                      <w:p w14:paraId="6EE2BEFF" w14:textId="77777777" w:rsidR="0003745F" w:rsidRPr="0003745F" w:rsidRDefault="0003745F" w:rsidP="0061340A">
                        <w:pPr>
                          <w:framePr w:hSpace="180" w:wrap="around" w:vAnchor="text" w:hAnchor="text" w:y="1"/>
                          <w:suppressOverlap/>
                          <w:rPr>
                            <w:rFonts w:cstheme="minorHAnsi"/>
                            <w:lang w:val="en-GB"/>
                          </w:rPr>
                        </w:pPr>
                        <w:r w:rsidRPr="0003745F">
                          <w:rPr>
                            <w:rFonts w:cstheme="minorHAnsi"/>
                            <w:lang w:val="en-GB"/>
                          </w:rPr>
                          <w:lastRenderedPageBreak/>
                          <w:t>NETWORK (Key people with whom the role liaises)</w:t>
                        </w:r>
                      </w:p>
                      <w:p w14:paraId="0BC62A56" w14:textId="77777777" w:rsidR="0003745F" w:rsidRPr="0003745F" w:rsidRDefault="0003745F" w:rsidP="0061340A">
                        <w:pPr>
                          <w:framePr w:hSpace="180" w:wrap="around" w:vAnchor="text" w:hAnchor="text" w:y="1"/>
                          <w:suppressOverlap/>
                          <w:rPr>
                            <w:rFonts w:cstheme="minorHAnsi"/>
                            <w:lang w:val="en-GB"/>
                          </w:rPr>
                        </w:pPr>
                        <w:r w:rsidRPr="0003745F">
                          <w:rPr>
                            <w:rFonts w:cstheme="minorHAnsi"/>
                            <w:lang w:val="en-GB"/>
                          </w:rPr>
                          <w:t>INTERNAL: St. Aidan’s and other churches youth and children’s workers. Other Lay Leaders, local Clergy, NYC Leaders, Safeguarding Adviser, Archdeacons (local operational managers), Diocese Ministry, Mission and Innovation Department, Employees.</w:t>
                        </w:r>
                      </w:p>
                      <w:p w14:paraId="4C52D5B8" w14:textId="77777777" w:rsidR="0003745F" w:rsidRPr="0003745F" w:rsidRDefault="0003745F" w:rsidP="0061340A">
                        <w:pPr>
                          <w:framePr w:hSpace="180" w:wrap="around" w:vAnchor="text" w:hAnchor="text" w:y="1"/>
                          <w:pBdr>
                            <w:top w:val="nil"/>
                            <w:left w:val="nil"/>
                            <w:bottom w:val="nil"/>
                            <w:right w:val="nil"/>
                            <w:between w:val="nil"/>
                            <w:bar w:val="nil"/>
                          </w:pBdr>
                          <w:suppressOverlap/>
                          <w:rPr>
                            <w:rFonts w:cstheme="minorHAnsi"/>
                            <w:lang w:val="en-GB"/>
                          </w:rPr>
                        </w:pPr>
                        <w:r w:rsidRPr="0003745F">
                          <w:rPr>
                            <w:rFonts w:cstheme="minorHAnsi"/>
                            <w:lang w:val="en-GB"/>
                          </w:rPr>
                          <w:t xml:space="preserve">EXTERNAL: Links with all the key secondary schools in the area, various appropriate external organisations and statutory bodies, and where appropriate local councillors. </w:t>
                        </w:r>
                      </w:p>
                    </w:tc>
                  </w:tr>
                </w:tbl>
                <w:p w14:paraId="7B2801B6" w14:textId="31410668" w:rsidR="0003745F" w:rsidRPr="0003745F" w:rsidRDefault="0003745F" w:rsidP="0003745F">
                  <w:pPr>
                    <w:spacing w:after="0"/>
                    <w:rPr>
                      <w:b/>
                      <w:bCs/>
                      <w:sz w:val="40"/>
                      <w:szCs w:val="40"/>
                      <w:lang w:val="en-GB"/>
                    </w:rPr>
                  </w:pPr>
                  <w:r w:rsidRPr="0003745F">
                    <w:rPr>
                      <w:b/>
                      <w:bCs/>
                      <w:sz w:val="40"/>
                      <w:szCs w:val="40"/>
                      <w:lang w:val="en-GB"/>
                    </w:rPr>
                    <w:lastRenderedPageBreak/>
                    <w:t>Person Specification</w:t>
                  </w:r>
                </w:p>
                <w:p w14:paraId="48D6AF15" w14:textId="77777777" w:rsidR="0003745F" w:rsidRPr="0003745F" w:rsidRDefault="0003745F" w:rsidP="0003745F">
                  <w:pPr>
                    <w:spacing w:after="0"/>
                    <w:rPr>
                      <w:b/>
                      <w:bCs/>
                      <w:sz w:val="22"/>
                      <w:szCs w:val="22"/>
                      <w:lang w:val="en-GB"/>
                    </w:rPr>
                  </w:pPr>
                </w:p>
                <w:p w14:paraId="6F079E27" w14:textId="77777777" w:rsidR="0003745F" w:rsidRPr="0003745F" w:rsidRDefault="0003745F" w:rsidP="0003745F">
                  <w:pPr>
                    <w:spacing w:after="0"/>
                    <w:rPr>
                      <w:b/>
                      <w:bCs/>
                      <w:lang w:val="en-GB"/>
                    </w:rPr>
                  </w:pPr>
                  <w:r w:rsidRPr="0003745F">
                    <w:rPr>
                      <w:b/>
                      <w:bCs/>
                      <w:lang w:val="en-GB"/>
                    </w:rPr>
                    <w:t>Experience</w:t>
                  </w:r>
                </w:p>
                <w:p w14:paraId="124B4318" w14:textId="77777777" w:rsidR="0003745F" w:rsidRPr="0003745F" w:rsidRDefault="0003745F" w:rsidP="0003745F">
                  <w:pPr>
                    <w:numPr>
                      <w:ilvl w:val="0"/>
                      <w:numId w:val="2"/>
                    </w:numPr>
                    <w:overflowPunct w:val="0"/>
                    <w:autoSpaceDE w:val="0"/>
                    <w:autoSpaceDN w:val="0"/>
                    <w:adjustRightInd w:val="0"/>
                    <w:spacing w:after="0" w:line="240" w:lineRule="auto"/>
                    <w:textAlignment w:val="baseline"/>
                    <w:rPr>
                      <w:lang w:val="en-GB"/>
                    </w:rPr>
                  </w:pPr>
                  <w:r w:rsidRPr="0003745F">
                    <w:rPr>
                      <w:lang w:val="en-GB"/>
                    </w:rPr>
                    <w:t>An occupational requirement exists for the post holder to be a practising Christian in accordance with the Equality Act 2010.</w:t>
                  </w:r>
                </w:p>
                <w:p w14:paraId="6C59AC2F" w14:textId="77777777" w:rsidR="0003745F" w:rsidRPr="0003745F" w:rsidRDefault="0003745F" w:rsidP="0003745F">
                  <w:pPr>
                    <w:numPr>
                      <w:ilvl w:val="0"/>
                      <w:numId w:val="2"/>
                    </w:numPr>
                    <w:overflowPunct w:val="0"/>
                    <w:autoSpaceDE w:val="0"/>
                    <w:autoSpaceDN w:val="0"/>
                    <w:adjustRightInd w:val="0"/>
                    <w:spacing w:after="0" w:line="240" w:lineRule="auto"/>
                    <w:textAlignment w:val="baseline"/>
                    <w:rPr>
                      <w:lang w:val="en-GB"/>
                    </w:rPr>
                  </w:pPr>
                  <w:r w:rsidRPr="0003745F">
                    <w:rPr>
                      <w:lang w:val="en-GB"/>
                    </w:rPr>
                    <w:t>A proven track record in work with young people principally of secondary school age.</w:t>
                  </w:r>
                </w:p>
                <w:p w14:paraId="472F7751" w14:textId="77777777" w:rsidR="0003745F" w:rsidRPr="0003745F" w:rsidRDefault="0003745F" w:rsidP="0003745F">
                  <w:pPr>
                    <w:numPr>
                      <w:ilvl w:val="0"/>
                      <w:numId w:val="2"/>
                    </w:numPr>
                    <w:overflowPunct w:val="0"/>
                    <w:autoSpaceDE w:val="0"/>
                    <w:autoSpaceDN w:val="0"/>
                    <w:adjustRightInd w:val="0"/>
                    <w:spacing w:after="0" w:line="240" w:lineRule="auto"/>
                    <w:textAlignment w:val="baseline"/>
                    <w:rPr>
                      <w:lang w:val="en-GB"/>
                    </w:rPr>
                  </w:pPr>
                  <w:r w:rsidRPr="0003745F">
                    <w:rPr>
                      <w:lang w:val="en-GB"/>
                    </w:rPr>
                    <w:t>Experience of contextual youth mission and outreach.</w:t>
                  </w:r>
                </w:p>
                <w:p w14:paraId="03013C2A" w14:textId="77777777" w:rsidR="0003745F" w:rsidRPr="0003745F" w:rsidRDefault="0003745F" w:rsidP="0003745F">
                  <w:pPr>
                    <w:numPr>
                      <w:ilvl w:val="0"/>
                      <w:numId w:val="2"/>
                    </w:numPr>
                    <w:overflowPunct w:val="0"/>
                    <w:autoSpaceDE w:val="0"/>
                    <w:autoSpaceDN w:val="0"/>
                    <w:adjustRightInd w:val="0"/>
                    <w:spacing w:after="0" w:line="240" w:lineRule="auto"/>
                    <w:textAlignment w:val="baseline"/>
                    <w:rPr>
                      <w:lang w:val="en-GB"/>
                    </w:rPr>
                  </w:pPr>
                  <w:r w:rsidRPr="0003745F">
                    <w:rPr>
                      <w:lang w:val="en-GB"/>
                    </w:rPr>
                    <w:t xml:space="preserve">Experience in leading cell groups to nurture and disciple young people in the faith.  </w:t>
                  </w:r>
                </w:p>
                <w:p w14:paraId="616DD3A6" w14:textId="77777777" w:rsidR="0003745F" w:rsidRPr="0003745F" w:rsidRDefault="0003745F" w:rsidP="0003745F">
                  <w:pPr>
                    <w:numPr>
                      <w:ilvl w:val="0"/>
                      <w:numId w:val="2"/>
                    </w:numPr>
                    <w:overflowPunct w:val="0"/>
                    <w:autoSpaceDE w:val="0"/>
                    <w:autoSpaceDN w:val="0"/>
                    <w:adjustRightInd w:val="0"/>
                    <w:spacing w:after="0" w:line="240" w:lineRule="auto"/>
                    <w:textAlignment w:val="baseline"/>
                    <w:rPr>
                      <w:lang w:val="en-GB"/>
                    </w:rPr>
                  </w:pPr>
                  <w:r w:rsidRPr="0003745F">
                    <w:rPr>
                      <w:lang w:val="en-GB"/>
                    </w:rPr>
                    <w:t>Able to demonstrate experience in growing young leaders.</w:t>
                  </w:r>
                </w:p>
                <w:p w14:paraId="4D5D7095" w14:textId="77777777" w:rsidR="0003745F" w:rsidRPr="0003745F" w:rsidRDefault="0003745F" w:rsidP="0003745F">
                  <w:pPr>
                    <w:overflowPunct w:val="0"/>
                    <w:autoSpaceDE w:val="0"/>
                    <w:autoSpaceDN w:val="0"/>
                    <w:adjustRightInd w:val="0"/>
                    <w:spacing w:after="0" w:line="240" w:lineRule="auto"/>
                    <w:ind w:left="360"/>
                    <w:textAlignment w:val="baseline"/>
                    <w:rPr>
                      <w:sz w:val="22"/>
                      <w:szCs w:val="22"/>
                      <w:lang w:val="en-GB"/>
                    </w:rPr>
                  </w:pPr>
                </w:p>
                <w:p w14:paraId="14B4D67A" w14:textId="77777777" w:rsidR="0003745F" w:rsidRPr="0003745F" w:rsidRDefault="0003745F" w:rsidP="0003745F">
                  <w:pPr>
                    <w:spacing w:after="0"/>
                    <w:rPr>
                      <w:b/>
                      <w:bCs/>
                      <w:lang w:val="en-GB"/>
                    </w:rPr>
                  </w:pPr>
                  <w:r w:rsidRPr="0003745F">
                    <w:rPr>
                      <w:b/>
                      <w:bCs/>
                      <w:lang w:val="en-GB"/>
                    </w:rPr>
                    <w:t>Knowledge</w:t>
                  </w:r>
                </w:p>
                <w:p w14:paraId="7894D1B2" w14:textId="77777777" w:rsidR="0003745F" w:rsidRPr="0003745F" w:rsidRDefault="0003745F" w:rsidP="0003745F">
                  <w:pPr>
                    <w:numPr>
                      <w:ilvl w:val="0"/>
                      <w:numId w:val="2"/>
                    </w:numPr>
                    <w:overflowPunct w:val="0"/>
                    <w:autoSpaceDE w:val="0"/>
                    <w:autoSpaceDN w:val="0"/>
                    <w:adjustRightInd w:val="0"/>
                    <w:spacing w:after="0" w:line="240" w:lineRule="auto"/>
                    <w:textAlignment w:val="baseline"/>
                    <w:rPr>
                      <w:lang w:val="en-GB"/>
                    </w:rPr>
                  </w:pPr>
                  <w:r w:rsidRPr="0003745F">
                    <w:rPr>
                      <w:lang w:val="en-GB"/>
                    </w:rPr>
                    <w:t>Ability to demonstrate an understanding of the world of young people of secondary school age.</w:t>
                  </w:r>
                </w:p>
                <w:p w14:paraId="003D8F88" w14:textId="77777777" w:rsidR="0003745F" w:rsidRPr="0003745F" w:rsidRDefault="0003745F" w:rsidP="0003745F">
                  <w:pPr>
                    <w:numPr>
                      <w:ilvl w:val="0"/>
                      <w:numId w:val="2"/>
                    </w:numPr>
                    <w:overflowPunct w:val="0"/>
                    <w:autoSpaceDE w:val="0"/>
                    <w:autoSpaceDN w:val="0"/>
                    <w:adjustRightInd w:val="0"/>
                    <w:spacing w:after="0" w:line="240" w:lineRule="auto"/>
                    <w:textAlignment w:val="baseline"/>
                    <w:rPr>
                      <w:lang w:val="en-GB"/>
                    </w:rPr>
                  </w:pPr>
                  <w:r w:rsidRPr="0003745F">
                    <w:rPr>
                      <w:lang w:val="en-GB"/>
                    </w:rPr>
                    <w:t>Hold a recognised qualification in youth work or have relevant experience with young people or be willing to undertake training.</w:t>
                  </w:r>
                </w:p>
                <w:p w14:paraId="54B7FD3E" w14:textId="77777777" w:rsidR="0003745F" w:rsidRPr="0003745F" w:rsidRDefault="0003745F" w:rsidP="0003745F">
                  <w:pPr>
                    <w:numPr>
                      <w:ilvl w:val="0"/>
                      <w:numId w:val="2"/>
                    </w:numPr>
                    <w:overflowPunct w:val="0"/>
                    <w:autoSpaceDE w:val="0"/>
                    <w:autoSpaceDN w:val="0"/>
                    <w:adjustRightInd w:val="0"/>
                    <w:spacing w:after="0" w:line="240" w:lineRule="auto"/>
                    <w:textAlignment w:val="baseline"/>
                    <w:rPr>
                      <w:lang w:val="en-GB"/>
                    </w:rPr>
                  </w:pPr>
                  <w:r w:rsidRPr="0003745F">
                    <w:rPr>
                      <w:lang w:val="en-GB"/>
                    </w:rPr>
                    <w:t>Be aware of issues affecting young people living in rural communities &amp; market towns</w:t>
                  </w:r>
                </w:p>
                <w:p w14:paraId="317B0D24" w14:textId="77777777" w:rsidR="0003745F" w:rsidRPr="0003745F" w:rsidRDefault="0003745F" w:rsidP="0003745F">
                  <w:pPr>
                    <w:numPr>
                      <w:ilvl w:val="0"/>
                      <w:numId w:val="2"/>
                    </w:numPr>
                    <w:overflowPunct w:val="0"/>
                    <w:autoSpaceDE w:val="0"/>
                    <w:autoSpaceDN w:val="0"/>
                    <w:adjustRightInd w:val="0"/>
                    <w:spacing w:after="0" w:line="240" w:lineRule="auto"/>
                    <w:textAlignment w:val="baseline"/>
                    <w:rPr>
                      <w:lang w:val="en-GB"/>
                    </w:rPr>
                  </w:pPr>
                  <w:r w:rsidRPr="0003745F">
                    <w:rPr>
                      <w:lang w:val="en-GB"/>
                    </w:rPr>
                    <w:t>Have knowledge and experience of contextual youth ministry and outreach and pioneering youth ministry.</w:t>
                  </w:r>
                </w:p>
                <w:p w14:paraId="58B3E93B" w14:textId="77777777" w:rsidR="0003745F" w:rsidRPr="0003745F" w:rsidRDefault="0003745F" w:rsidP="0003745F">
                  <w:pPr>
                    <w:numPr>
                      <w:ilvl w:val="0"/>
                      <w:numId w:val="2"/>
                    </w:numPr>
                    <w:overflowPunct w:val="0"/>
                    <w:autoSpaceDE w:val="0"/>
                    <w:autoSpaceDN w:val="0"/>
                    <w:adjustRightInd w:val="0"/>
                    <w:spacing w:after="0" w:line="240" w:lineRule="auto"/>
                    <w:textAlignment w:val="baseline"/>
                    <w:rPr>
                      <w:lang w:val="en-GB"/>
                    </w:rPr>
                  </w:pPr>
                  <w:r w:rsidRPr="0003745F">
                    <w:rPr>
                      <w:lang w:val="en-GB"/>
                    </w:rPr>
                    <w:t xml:space="preserve">Able to demonstrate a knowledge of safeguarding/health &amp; safety requirements when working with </w:t>
                  </w:r>
                  <w:proofErr w:type="gramStart"/>
                  <w:r w:rsidRPr="0003745F">
                    <w:rPr>
                      <w:lang w:val="en-GB"/>
                    </w:rPr>
                    <w:t>11-18 year olds</w:t>
                  </w:r>
                  <w:proofErr w:type="gramEnd"/>
                  <w:r w:rsidRPr="0003745F">
                    <w:rPr>
                      <w:lang w:val="en-GB"/>
                    </w:rPr>
                    <w:t>.</w:t>
                  </w:r>
                </w:p>
                <w:p w14:paraId="09075D65" w14:textId="77777777" w:rsidR="0003745F" w:rsidRPr="0003745F" w:rsidRDefault="0003745F" w:rsidP="0003745F">
                  <w:pPr>
                    <w:overflowPunct w:val="0"/>
                    <w:autoSpaceDE w:val="0"/>
                    <w:autoSpaceDN w:val="0"/>
                    <w:adjustRightInd w:val="0"/>
                    <w:spacing w:after="0" w:line="240" w:lineRule="auto"/>
                    <w:textAlignment w:val="baseline"/>
                    <w:rPr>
                      <w:lang w:val="en-GB"/>
                    </w:rPr>
                  </w:pPr>
                </w:p>
                <w:p w14:paraId="7A96A0D0" w14:textId="77777777" w:rsidR="0003745F" w:rsidRPr="0003745F" w:rsidRDefault="0003745F" w:rsidP="0003745F">
                  <w:pPr>
                    <w:overflowPunct w:val="0"/>
                    <w:autoSpaceDE w:val="0"/>
                    <w:autoSpaceDN w:val="0"/>
                    <w:adjustRightInd w:val="0"/>
                    <w:spacing w:after="0" w:line="240" w:lineRule="auto"/>
                    <w:textAlignment w:val="baseline"/>
                    <w:rPr>
                      <w:b/>
                      <w:bCs/>
                      <w:lang w:val="en-GB"/>
                    </w:rPr>
                  </w:pPr>
                  <w:r w:rsidRPr="0003745F">
                    <w:rPr>
                      <w:b/>
                      <w:bCs/>
                      <w:lang w:val="en-GB"/>
                    </w:rPr>
                    <w:t>Skills and Aptitude</w:t>
                  </w:r>
                </w:p>
                <w:p w14:paraId="7FA44372" w14:textId="77777777" w:rsidR="0003745F" w:rsidRPr="0003745F" w:rsidRDefault="0003745F" w:rsidP="0003745F">
                  <w:pPr>
                    <w:numPr>
                      <w:ilvl w:val="0"/>
                      <w:numId w:val="2"/>
                    </w:numPr>
                    <w:overflowPunct w:val="0"/>
                    <w:autoSpaceDE w:val="0"/>
                    <w:autoSpaceDN w:val="0"/>
                    <w:adjustRightInd w:val="0"/>
                    <w:spacing w:after="0" w:line="240" w:lineRule="auto"/>
                    <w:textAlignment w:val="baseline"/>
                    <w:rPr>
                      <w:lang w:val="en-GB"/>
                    </w:rPr>
                  </w:pPr>
                  <w:r w:rsidRPr="0003745F">
                    <w:rPr>
                      <w:lang w:val="en-GB"/>
                    </w:rPr>
                    <w:t>Able to build and maintain respectful, child-centred relationships with children and young people.</w:t>
                  </w:r>
                </w:p>
                <w:p w14:paraId="5BBC5E3B" w14:textId="77777777" w:rsidR="0003745F" w:rsidRPr="0003745F" w:rsidRDefault="0003745F" w:rsidP="0003745F">
                  <w:pPr>
                    <w:numPr>
                      <w:ilvl w:val="0"/>
                      <w:numId w:val="2"/>
                    </w:numPr>
                    <w:overflowPunct w:val="0"/>
                    <w:autoSpaceDE w:val="0"/>
                    <w:autoSpaceDN w:val="0"/>
                    <w:adjustRightInd w:val="0"/>
                    <w:spacing w:after="0" w:line="240" w:lineRule="auto"/>
                    <w:textAlignment w:val="baseline"/>
                    <w:rPr>
                      <w:lang w:val="en-GB"/>
                    </w:rPr>
                  </w:pPr>
                  <w:r w:rsidRPr="0003745F">
                    <w:rPr>
                      <w:lang w:val="en-GB"/>
                    </w:rPr>
                    <w:t xml:space="preserve">Able to effectively communicate with children, young people and families in ways which value them. </w:t>
                  </w:r>
                </w:p>
                <w:p w14:paraId="6477D3F9" w14:textId="77777777" w:rsidR="0003745F" w:rsidRPr="0003745F" w:rsidRDefault="0003745F" w:rsidP="0003745F">
                  <w:pPr>
                    <w:numPr>
                      <w:ilvl w:val="0"/>
                      <w:numId w:val="2"/>
                    </w:numPr>
                    <w:overflowPunct w:val="0"/>
                    <w:autoSpaceDE w:val="0"/>
                    <w:autoSpaceDN w:val="0"/>
                    <w:adjustRightInd w:val="0"/>
                    <w:spacing w:after="0" w:line="240" w:lineRule="auto"/>
                    <w:textAlignment w:val="baseline"/>
                    <w:rPr>
                      <w:lang w:val="en-GB"/>
                    </w:rPr>
                  </w:pPr>
                  <w:r w:rsidRPr="0003745F">
                    <w:rPr>
                      <w:lang w:val="en-GB"/>
                    </w:rPr>
                    <w:t>Have a proactive commitment to mission embodied in a pioneering spirit.</w:t>
                  </w:r>
                </w:p>
                <w:p w14:paraId="640BEFCA" w14:textId="77777777" w:rsidR="0003745F" w:rsidRPr="0003745F" w:rsidRDefault="0003745F" w:rsidP="0003745F">
                  <w:pPr>
                    <w:numPr>
                      <w:ilvl w:val="0"/>
                      <w:numId w:val="2"/>
                    </w:numPr>
                    <w:overflowPunct w:val="0"/>
                    <w:autoSpaceDE w:val="0"/>
                    <w:autoSpaceDN w:val="0"/>
                    <w:adjustRightInd w:val="0"/>
                    <w:spacing w:after="0" w:line="240" w:lineRule="auto"/>
                    <w:textAlignment w:val="baseline"/>
                    <w:rPr>
                      <w:lang w:val="en-GB"/>
                    </w:rPr>
                  </w:pPr>
                  <w:r w:rsidRPr="0003745F">
                    <w:rPr>
                      <w:lang w:val="en-GB"/>
                    </w:rPr>
                    <w:t>Demonstrable resilience which is supported by effective spiritual and wellbeing practices.</w:t>
                  </w:r>
                </w:p>
                <w:p w14:paraId="38FB0DA5" w14:textId="77777777" w:rsidR="0003745F" w:rsidRPr="0003745F" w:rsidRDefault="0003745F" w:rsidP="0003745F">
                  <w:pPr>
                    <w:numPr>
                      <w:ilvl w:val="0"/>
                      <w:numId w:val="2"/>
                    </w:numPr>
                    <w:overflowPunct w:val="0"/>
                    <w:autoSpaceDE w:val="0"/>
                    <w:autoSpaceDN w:val="0"/>
                    <w:adjustRightInd w:val="0"/>
                    <w:spacing w:after="0" w:line="240" w:lineRule="auto"/>
                    <w:textAlignment w:val="baseline"/>
                    <w:rPr>
                      <w:lang w:val="en-GB"/>
                    </w:rPr>
                  </w:pPr>
                  <w:r w:rsidRPr="0003745F">
                    <w:rPr>
                      <w:lang w:val="en-GB"/>
                    </w:rPr>
                    <w:t>Able to build and lead a team of volunteers.</w:t>
                  </w:r>
                </w:p>
                <w:p w14:paraId="1247570C" w14:textId="77777777" w:rsidR="0003745F" w:rsidRPr="0003745F" w:rsidRDefault="0003745F" w:rsidP="0003745F">
                  <w:pPr>
                    <w:numPr>
                      <w:ilvl w:val="0"/>
                      <w:numId w:val="2"/>
                    </w:numPr>
                    <w:overflowPunct w:val="0"/>
                    <w:autoSpaceDE w:val="0"/>
                    <w:autoSpaceDN w:val="0"/>
                    <w:adjustRightInd w:val="0"/>
                    <w:spacing w:after="0" w:line="240" w:lineRule="auto"/>
                    <w:textAlignment w:val="baseline"/>
                    <w:rPr>
                      <w:lang w:val="en-GB"/>
                    </w:rPr>
                  </w:pPr>
                  <w:r w:rsidRPr="0003745F">
                    <w:rPr>
                      <w:lang w:val="en-GB"/>
                    </w:rPr>
                    <w:t>Be willing to work collaboratively with others involved in youth ministry.</w:t>
                  </w:r>
                </w:p>
                <w:p w14:paraId="55E3349C" w14:textId="77777777" w:rsidR="0003745F" w:rsidRPr="0003745F" w:rsidRDefault="0003745F" w:rsidP="0003745F">
                  <w:pPr>
                    <w:numPr>
                      <w:ilvl w:val="0"/>
                      <w:numId w:val="2"/>
                    </w:numPr>
                    <w:overflowPunct w:val="0"/>
                    <w:autoSpaceDE w:val="0"/>
                    <w:autoSpaceDN w:val="0"/>
                    <w:adjustRightInd w:val="0"/>
                    <w:spacing w:after="0" w:line="240" w:lineRule="auto"/>
                    <w:textAlignment w:val="baseline"/>
                    <w:rPr>
                      <w:lang w:val="en-GB"/>
                    </w:rPr>
                  </w:pPr>
                  <w:r w:rsidRPr="0003745F">
                    <w:rPr>
                      <w:lang w:val="en-GB"/>
                    </w:rPr>
                    <w:t>Be willing to work with the clergy of the Mission Communities and attend Chapter meetings.</w:t>
                  </w:r>
                </w:p>
                <w:p w14:paraId="086628EE" w14:textId="77777777" w:rsidR="0003745F" w:rsidRPr="0003745F" w:rsidRDefault="0003745F" w:rsidP="0003745F">
                  <w:pPr>
                    <w:numPr>
                      <w:ilvl w:val="0"/>
                      <w:numId w:val="2"/>
                    </w:numPr>
                    <w:overflowPunct w:val="0"/>
                    <w:autoSpaceDE w:val="0"/>
                    <w:autoSpaceDN w:val="0"/>
                    <w:adjustRightInd w:val="0"/>
                    <w:spacing w:after="0" w:line="240" w:lineRule="auto"/>
                    <w:textAlignment w:val="baseline"/>
                    <w:rPr>
                      <w:lang w:val="en-GB"/>
                    </w:rPr>
                  </w:pPr>
                  <w:r w:rsidRPr="0003745F">
                    <w:rPr>
                      <w:lang w:val="en-GB"/>
                    </w:rPr>
                    <w:t>Be willing to work ecumenically with fellow Christians and other youth agencies.</w:t>
                  </w:r>
                </w:p>
                <w:p w14:paraId="523CE749" w14:textId="77777777" w:rsidR="0003745F" w:rsidRPr="0003745F" w:rsidRDefault="0003745F" w:rsidP="0003745F">
                  <w:pPr>
                    <w:numPr>
                      <w:ilvl w:val="0"/>
                      <w:numId w:val="2"/>
                    </w:numPr>
                    <w:overflowPunct w:val="0"/>
                    <w:autoSpaceDE w:val="0"/>
                    <w:autoSpaceDN w:val="0"/>
                    <w:adjustRightInd w:val="0"/>
                    <w:spacing w:after="0" w:line="240" w:lineRule="auto"/>
                    <w:textAlignment w:val="baseline"/>
                    <w:rPr>
                      <w:lang w:val="en-GB"/>
                    </w:rPr>
                  </w:pPr>
                  <w:r w:rsidRPr="0003745F">
                    <w:rPr>
                      <w:lang w:val="en-GB"/>
                    </w:rPr>
                    <w:t>Computer literate.</w:t>
                  </w:r>
                </w:p>
                <w:p w14:paraId="0581B789" w14:textId="77777777" w:rsidR="0003745F" w:rsidRPr="0003745F" w:rsidRDefault="0003745F" w:rsidP="0003745F">
                  <w:pPr>
                    <w:numPr>
                      <w:ilvl w:val="0"/>
                      <w:numId w:val="2"/>
                    </w:numPr>
                    <w:overflowPunct w:val="0"/>
                    <w:autoSpaceDE w:val="0"/>
                    <w:autoSpaceDN w:val="0"/>
                    <w:adjustRightInd w:val="0"/>
                    <w:spacing w:after="0" w:line="240" w:lineRule="auto"/>
                    <w:textAlignment w:val="baseline"/>
                    <w:rPr>
                      <w:lang w:val="en-GB"/>
                    </w:rPr>
                  </w:pPr>
                  <w:r w:rsidRPr="0003745F">
                    <w:rPr>
                      <w:lang w:val="en-GB"/>
                    </w:rPr>
                    <w:t>Able to write and deliver reports to Deanery Synod, Circuit and Mission Communities on the work as appropriate.</w:t>
                  </w:r>
                </w:p>
                <w:p w14:paraId="5C6AB858" w14:textId="77777777" w:rsidR="0003745F" w:rsidRPr="0003745F" w:rsidRDefault="0003745F" w:rsidP="0003745F">
                  <w:pPr>
                    <w:numPr>
                      <w:ilvl w:val="0"/>
                      <w:numId w:val="2"/>
                    </w:numPr>
                    <w:overflowPunct w:val="0"/>
                    <w:autoSpaceDE w:val="0"/>
                    <w:autoSpaceDN w:val="0"/>
                    <w:adjustRightInd w:val="0"/>
                    <w:spacing w:after="0" w:line="240" w:lineRule="auto"/>
                    <w:textAlignment w:val="baseline"/>
                    <w:rPr>
                      <w:lang w:val="en-GB"/>
                    </w:rPr>
                  </w:pPr>
                  <w:r w:rsidRPr="0003745F">
                    <w:rPr>
                      <w:lang w:val="en-GB"/>
                    </w:rPr>
                    <w:t>Able to plan a course of action and develop a ministry with support from others.</w:t>
                  </w:r>
                </w:p>
                <w:p w14:paraId="052EDCF1" w14:textId="77777777" w:rsidR="0003745F" w:rsidRPr="0003745F" w:rsidRDefault="0003745F" w:rsidP="0003745F">
                  <w:pPr>
                    <w:numPr>
                      <w:ilvl w:val="0"/>
                      <w:numId w:val="2"/>
                    </w:numPr>
                    <w:overflowPunct w:val="0"/>
                    <w:autoSpaceDE w:val="0"/>
                    <w:autoSpaceDN w:val="0"/>
                    <w:adjustRightInd w:val="0"/>
                    <w:spacing w:after="0" w:line="240" w:lineRule="auto"/>
                    <w:textAlignment w:val="baseline"/>
                    <w:rPr>
                      <w:lang w:val="en-GB"/>
                    </w:rPr>
                  </w:pPr>
                  <w:r w:rsidRPr="0003745F">
                    <w:rPr>
                      <w:lang w:val="en-GB"/>
                    </w:rPr>
                    <w:t>Be open to ongoing training.</w:t>
                  </w:r>
                </w:p>
                <w:p w14:paraId="71DEBC46" w14:textId="77777777" w:rsidR="0003745F" w:rsidRPr="0003745F" w:rsidRDefault="0003745F" w:rsidP="0003745F">
                  <w:pPr>
                    <w:numPr>
                      <w:ilvl w:val="0"/>
                      <w:numId w:val="2"/>
                    </w:numPr>
                    <w:overflowPunct w:val="0"/>
                    <w:autoSpaceDE w:val="0"/>
                    <w:autoSpaceDN w:val="0"/>
                    <w:adjustRightInd w:val="0"/>
                    <w:spacing w:after="0" w:line="240" w:lineRule="auto"/>
                    <w:textAlignment w:val="baseline"/>
                    <w:rPr>
                      <w:lang w:val="en-GB"/>
                    </w:rPr>
                  </w:pPr>
                  <w:r w:rsidRPr="0003745F">
                    <w:rPr>
                      <w:lang w:val="en-GB"/>
                    </w:rPr>
                    <w:t>Be able to work with young people from a diverse range of backgrounds and identities across a diverse area.</w:t>
                  </w:r>
                </w:p>
                <w:p w14:paraId="08E9C883" w14:textId="77777777" w:rsidR="0003745F" w:rsidRPr="0003745F" w:rsidRDefault="0003745F" w:rsidP="0003745F">
                  <w:pPr>
                    <w:overflowPunct w:val="0"/>
                    <w:autoSpaceDE w:val="0"/>
                    <w:autoSpaceDN w:val="0"/>
                    <w:adjustRightInd w:val="0"/>
                    <w:spacing w:after="0" w:line="240" w:lineRule="auto"/>
                    <w:textAlignment w:val="baseline"/>
                    <w:rPr>
                      <w:sz w:val="22"/>
                      <w:szCs w:val="22"/>
                      <w:lang w:val="en-GB"/>
                    </w:rPr>
                  </w:pPr>
                </w:p>
                <w:p w14:paraId="0BBDFF78" w14:textId="77777777" w:rsidR="0003745F" w:rsidRPr="0003745F" w:rsidRDefault="0003745F" w:rsidP="0003745F">
                  <w:pPr>
                    <w:overflowPunct w:val="0"/>
                    <w:autoSpaceDE w:val="0"/>
                    <w:autoSpaceDN w:val="0"/>
                    <w:adjustRightInd w:val="0"/>
                    <w:spacing w:after="0" w:line="240" w:lineRule="auto"/>
                    <w:textAlignment w:val="baseline"/>
                    <w:rPr>
                      <w:b/>
                      <w:bCs/>
                      <w:lang w:val="en-GB"/>
                    </w:rPr>
                  </w:pPr>
                  <w:r w:rsidRPr="0003745F">
                    <w:rPr>
                      <w:b/>
                      <w:bCs/>
                      <w:lang w:val="en-GB"/>
                    </w:rPr>
                    <w:t>Other</w:t>
                  </w:r>
                </w:p>
                <w:p w14:paraId="12FE42B6" w14:textId="77777777" w:rsidR="0003745F" w:rsidRPr="0003745F" w:rsidRDefault="0003745F" w:rsidP="0003745F">
                  <w:pPr>
                    <w:numPr>
                      <w:ilvl w:val="0"/>
                      <w:numId w:val="2"/>
                    </w:numPr>
                    <w:overflowPunct w:val="0"/>
                    <w:autoSpaceDE w:val="0"/>
                    <w:autoSpaceDN w:val="0"/>
                    <w:adjustRightInd w:val="0"/>
                    <w:spacing w:after="0" w:line="240" w:lineRule="auto"/>
                    <w:textAlignment w:val="baseline"/>
                    <w:rPr>
                      <w:lang w:val="en-GB"/>
                    </w:rPr>
                  </w:pPr>
                  <w:r w:rsidRPr="0003745F">
                    <w:rPr>
                      <w:lang w:val="en-GB"/>
                    </w:rPr>
                    <w:t>Be committed to Network Youth Church and make it part of your worship practice.</w:t>
                  </w:r>
                </w:p>
                <w:p w14:paraId="3F5208B9" w14:textId="77777777" w:rsidR="0003745F" w:rsidRPr="0003745F" w:rsidRDefault="0003745F" w:rsidP="0003745F">
                  <w:pPr>
                    <w:numPr>
                      <w:ilvl w:val="0"/>
                      <w:numId w:val="2"/>
                    </w:numPr>
                    <w:overflowPunct w:val="0"/>
                    <w:autoSpaceDE w:val="0"/>
                    <w:autoSpaceDN w:val="0"/>
                    <w:adjustRightInd w:val="0"/>
                    <w:spacing w:after="0" w:line="240" w:lineRule="auto"/>
                    <w:textAlignment w:val="baseline"/>
                    <w:rPr>
                      <w:lang w:val="en-GB"/>
                    </w:rPr>
                  </w:pPr>
                  <w:r w:rsidRPr="0003745F">
                    <w:rPr>
                      <w:lang w:val="en-GB"/>
                    </w:rPr>
                    <w:t>A willingness to work flexible hours to fulfil the requirements of the role, includes evenings &amp; weekends.</w:t>
                  </w:r>
                </w:p>
                <w:p w14:paraId="49257B6C" w14:textId="77777777" w:rsidR="0003745F" w:rsidRPr="0003745F" w:rsidRDefault="0003745F" w:rsidP="0003745F">
                  <w:pPr>
                    <w:numPr>
                      <w:ilvl w:val="0"/>
                      <w:numId w:val="2"/>
                    </w:numPr>
                    <w:overflowPunct w:val="0"/>
                    <w:autoSpaceDE w:val="0"/>
                    <w:autoSpaceDN w:val="0"/>
                    <w:adjustRightInd w:val="0"/>
                    <w:spacing w:after="0" w:line="240" w:lineRule="auto"/>
                    <w:textAlignment w:val="baseline"/>
                    <w:rPr>
                      <w:lang w:val="en-GB"/>
                    </w:rPr>
                  </w:pPr>
                  <w:r w:rsidRPr="0003745F">
                    <w:rPr>
                      <w:lang w:val="en-GB"/>
                    </w:rPr>
                    <w:t>The post-holder will be required to complete enhanced DBS checks. </w:t>
                  </w:r>
                </w:p>
                <w:p w14:paraId="3DFCAC63" w14:textId="77777777" w:rsidR="0003745F" w:rsidRPr="0003745F" w:rsidRDefault="0003745F" w:rsidP="0003745F">
                  <w:pPr>
                    <w:numPr>
                      <w:ilvl w:val="0"/>
                      <w:numId w:val="2"/>
                    </w:numPr>
                    <w:overflowPunct w:val="0"/>
                    <w:autoSpaceDE w:val="0"/>
                    <w:autoSpaceDN w:val="0"/>
                    <w:adjustRightInd w:val="0"/>
                    <w:spacing w:after="0" w:line="240" w:lineRule="auto"/>
                    <w:textAlignment w:val="baseline"/>
                    <w:rPr>
                      <w:lang w:val="en-GB"/>
                    </w:rPr>
                  </w:pPr>
                  <w:r w:rsidRPr="0003745F">
                    <w:rPr>
                      <w:lang w:val="en-GB"/>
                    </w:rPr>
                    <w:lastRenderedPageBreak/>
                    <w:t>Awareness of Health and Safety and Safeguarding procedures and practice. </w:t>
                  </w:r>
                </w:p>
                <w:p w14:paraId="216E16C0" w14:textId="77777777" w:rsidR="0003745F" w:rsidRPr="0003745F" w:rsidRDefault="0003745F" w:rsidP="0003745F">
                  <w:pPr>
                    <w:numPr>
                      <w:ilvl w:val="0"/>
                      <w:numId w:val="2"/>
                    </w:numPr>
                    <w:overflowPunct w:val="0"/>
                    <w:autoSpaceDE w:val="0"/>
                    <w:autoSpaceDN w:val="0"/>
                    <w:adjustRightInd w:val="0"/>
                    <w:spacing w:after="0" w:line="240" w:lineRule="auto"/>
                    <w:textAlignment w:val="baseline"/>
                    <w:rPr>
                      <w:lang w:val="en-GB"/>
                    </w:rPr>
                  </w:pPr>
                  <w:r w:rsidRPr="0003745F">
                    <w:rPr>
                      <w:lang w:val="en-GB"/>
                    </w:rPr>
                    <w:t>Holds full UK driving license and has access to own transport. </w:t>
                  </w:r>
                </w:p>
                <w:p w14:paraId="176B93DA" w14:textId="77777777" w:rsidR="0003745F" w:rsidRPr="0003745F" w:rsidRDefault="0003745F" w:rsidP="0003745F">
                  <w:pPr>
                    <w:numPr>
                      <w:ilvl w:val="0"/>
                      <w:numId w:val="2"/>
                    </w:numPr>
                    <w:overflowPunct w:val="0"/>
                    <w:autoSpaceDE w:val="0"/>
                    <w:autoSpaceDN w:val="0"/>
                    <w:adjustRightInd w:val="0"/>
                    <w:spacing w:after="0" w:line="240" w:lineRule="auto"/>
                    <w:textAlignment w:val="baseline"/>
                    <w:rPr>
                      <w:lang w:val="en-GB"/>
                    </w:rPr>
                  </w:pPr>
                  <w:r w:rsidRPr="0003745F">
                    <w:rPr>
                      <w:lang w:val="en-GB"/>
                    </w:rPr>
                    <w:t xml:space="preserve">Due to the geography of the area and relational nature of the post ideally the candidate would be willing to live in the Derwent Deanery. </w:t>
                  </w:r>
                </w:p>
                <w:p w14:paraId="1513CC58" w14:textId="77777777" w:rsidR="0003745F" w:rsidRPr="0003745F" w:rsidRDefault="0003745F" w:rsidP="0003745F">
                  <w:pPr>
                    <w:overflowPunct w:val="0"/>
                    <w:autoSpaceDE w:val="0"/>
                    <w:autoSpaceDN w:val="0"/>
                    <w:adjustRightInd w:val="0"/>
                    <w:spacing w:after="0" w:line="240" w:lineRule="auto"/>
                    <w:textAlignment w:val="baseline"/>
                    <w:rPr>
                      <w:lang w:val="en-GB"/>
                    </w:rPr>
                  </w:pPr>
                </w:p>
                <w:p w14:paraId="3392FDA6" w14:textId="77777777" w:rsidR="0003745F" w:rsidRPr="0003745F" w:rsidRDefault="0003745F" w:rsidP="0003745F">
                  <w:pPr>
                    <w:overflowPunct w:val="0"/>
                    <w:autoSpaceDE w:val="0"/>
                    <w:autoSpaceDN w:val="0"/>
                    <w:adjustRightInd w:val="0"/>
                    <w:spacing w:after="0" w:line="240" w:lineRule="auto"/>
                    <w:textAlignment w:val="baseline"/>
                    <w:rPr>
                      <w:b/>
                      <w:bCs/>
                      <w:sz w:val="32"/>
                      <w:szCs w:val="32"/>
                      <w:lang w:val="en-GB"/>
                    </w:rPr>
                  </w:pPr>
                  <w:r w:rsidRPr="0003745F">
                    <w:rPr>
                      <w:b/>
                      <w:bCs/>
                      <w:sz w:val="32"/>
                      <w:szCs w:val="32"/>
                      <w:lang w:val="en-GB"/>
                    </w:rPr>
                    <w:t>Desirable Criteria</w:t>
                  </w:r>
                </w:p>
                <w:p w14:paraId="29198D31" w14:textId="77777777" w:rsidR="0003745F" w:rsidRPr="0003745F" w:rsidRDefault="0003745F" w:rsidP="0003745F">
                  <w:pPr>
                    <w:overflowPunct w:val="0"/>
                    <w:autoSpaceDE w:val="0"/>
                    <w:autoSpaceDN w:val="0"/>
                    <w:adjustRightInd w:val="0"/>
                    <w:spacing w:after="0" w:line="240" w:lineRule="auto"/>
                    <w:textAlignment w:val="baseline"/>
                    <w:rPr>
                      <w:sz w:val="22"/>
                      <w:szCs w:val="22"/>
                      <w:lang w:val="en-GB"/>
                    </w:rPr>
                  </w:pPr>
                </w:p>
                <w:p w14:paraId="544A5A01" w14:textId="77777777" w:rsidR="0003745F" w:rsidRPr="0003745F" w:rsidRDefault="0003745F" w:rsidP="0003745F">
                  <w:pPr>
                    <w:overflowPunct w:val="0"/>
                    <w:autoSpaceDE w:val="0"/>
                    <w:autoSpaceDN w:val="0"/>
                    <w:adjustRightInd w:val="0"/>
                    <w:spacing w:after="0" w:line="240" w:lineRule="auto"/>
                    <w:textAlignment w:val="baseline"/>
                    <w:rPr>
                      <w:b/>
                      <w:bCs/>
                      <w:lang w:val="en-GB"/>
                    </w:rPr>
                  </w:pPr>
                  <w:r w:rsidRPr="0003745F">
                    <w:rPr>
                      <w:b/>
                      <w:bCs/>
                      <w:lang w:val="en-GB"/>
                    </w:rPr>
                    <w:t>Experience</w:t>
                  </w:r>
                </w:p>
                <w:p w14:paraId="436BC3F6" w14:textId="77777777" w:rsidR="0003745F" w:rsidRPr="0003745F" w:rsidRDefault="0003745F" w:rsidP="0003745F">
                  <w:pPr>
                    <w:numPr>
                      <w:ilvl w:val="0"/>
                      <w:numId w:val="2"/>
                    </w:numPr>
                    <w:overflowPunct w:val="0"/>
                    <w:autoSpaceDE w:val="0"/>
                    <w:autoSpaceDN w:val="0"/>
                    <w:adjustRightInd w:val="0"/>
                    <w:spacing w:after="0" w:line="240" w:lineRule="auto"/>
                    <w:textAlignment w:val="baseline"/>
                    <w:rPr>
                      <w:lang w:val="en-GB"/>
                    </w:rPr>
                  </w:pPr>
                  <w:r w:rsidRPr="0003745F">
                    <w:rPr>
                      <w:lang w:val="en-GB"/>
                    </w:rPr>
                    <w:t>Experience of involvement with secondary schools.</w:t>
                  </w:r>
                </w:p>
                <w:p w14:paraId="184987EA" w14:textId="77777777" w:rsidR="0003745F" w:rsidRPr="0003745F" w:rsidRDefault="0003745F" w:rsidP="0003745F">
                  <w:pPr>
                    <w:numPr>
                      <w:ilvl w:val="0"/>
                      <w:numId w:val="2"/>
                    </w:numPr>
                    <w:overflowPunct w:val="0"/>
                    <w:autoSpaceDE w:val="0"/>
                    <w:autoSpaceDN w:val="0"/>
                    <w:adjustRightInd w:val="0"/>
                    <w:spacing w:after="0" w:line="240" w:lineRule="auto"/>
                    <w:textAlignment w:val="baseline"/>
                    <w:rPr>
                      <w:lang w:val="en-GB"/>
                    </w:rPr>
                  </w:pPr>
                  <w:r w:rsidRPr="0003745F">
                    <w:rPr>
                      <w:lang w:val="en-GB"/>
                    </w:rPr>
                    <w:t>Experience of detached youth work.</w:t>
                  </w:r>
                </w:p>
                <w:p w14:paraId="43835251" w14:textId="77777777" w:rsidR="00633DA0" w:rsidRDefault="00633DA0" w:rsidP="00504A97">
                  <w:pPr>
                    <w:spacing w:after="0"/>
                    <w:rPr>
                      <w:b/>
                      <w:bCs/>
                      <w:sz w:val="40"/>
                      <w:szCs w:val="40"/>
                      <w:lang w:val="en-GB"/>
                    </w:rPr>
                  </w:pPr>
                </w:p>
                <w:p w14:paraId="27D67545" w14:textId="77777777" w:rsidR="0066546A" w:rsidRDefault="0066546A" w:rsidP="00504A97">
                  <w:pPr>
                    <w:spacing w:after="0"/>
                    <w:rPr>
                      <w:b/>
                      <w:bCs/>
                      <w:sz w:val="40"/>
                      <w:szCs w:val="40"/>
                      <w:lang w:val="en-GB"/>
                    </w:rPr>
                  </w:pPr>
                </w:p>
                <w:p w14:paraId="461AF585" w14:textId="77777777" w:rsidR="0066546A" w:rsidRDefault="0066546A" w:rsidP="00504A97">
                  <w:pPr>
                    <w:spacing w:after="0"/>
                    <w:rPr>
                      <w:b/>
                      <w:bCs/>
                      <w:sz w:val="40"/>
                      <w:szCs w:val="40"/>
                      <w:lang w:val="en-GB"/>
                    </w:rPr>
                  </w:pPr>
                </w:p>
                <w:p w14:paraId="10A875DA" w14:textId="77777777" w:rsidR="0066546A" w:rsidRDefault="0066546A" w:rsidP="00504A97">
                  <w:pPr>
                    <w:spacing w:after="0"/>
                    <w:rPr>
                      <w:b/>
                      <w:bCs/>
                      <w:sz w:val="40"/>
                      <w:szCs w:val="40"/>
                      <w:lang w:val="en-GB"/>
                    </w:rPr>
                  </w:pPr>
                </w:p>
                <w:p w14:paraId="773FD85D" w14:textId="77777777" w:rsidR="0066546A" w:rsidRDefault="0066546A" w:rsidP="00504A97">
                  <w:pPr>
                    <w:spacing w:after="0"/>
                    <w:rPr>
                      <w:b/>
                      <w:bCs/>
                      <w:sz w:val="40"/>
                      <w:szCs w:val="40"/>
                      <w:lang w:val="en-GB"/>
                    </w:rPr>
                  </w:pPr>
                </w:p>
                <w:p w14:paraId="5F9540A7" w14:textId="77777777" w:rsidR="0066546A" w:rsidRDefault="0066546A" w:rsidP="00504A97">
                  <w:pPr>
                    <w:spacing w:after="0"/>
                    <w:rPr>
                      <w:b/>
                      <w:bCs/>
                      <w:sz w:val="40"/>
                      <w:szCs w:val="40"/>
                      <w:lang w:val="en-GB"/>
                    </w:rPr>
                  </w:pPr>
                </w:p>
                <w:p w14:paraId="154F78DB" w14:textId="77777777" w:rsidR="0066546A" w:rsidRDefault="0066546A" w:rsidP="00504A97">
                  <w:pPr>
                    <w:spacing w:after="0"/>
                    <w:rPr>
                      <w:b/>
                      <w:bCs/>
                      <w:sz w:val="40"/>
                      <w:szCs w:val="40"/>
                      <w:lang w:val="en-GB"/>
                    </w:rPr>
                  </w:pPr>
                </w:p>
                <w:p w14:paraId="2D46DD71" w14:textId="77777777" w:rsidR="0066546A" w:rsidRDefault="0066546A" w:rsidP="00504A97">
                  <w:pPr>
                    <w:spacing w:after="0"/>
                    <w:rPr>
                      <w:b/>
                      <w:bCs/>
                      <w:sz w:val="40"/>
                      <w:szCs w:val="40"/>
                      <w:lang w:val="en-GB"/>
                    </w:rPr>
                  </w:pPr>
                </w:p>
                <w:p w14:paraId="1D72580F" w14:textId="77777777" w:rsidR="0066546A" w:rsidRDefault="0066546A" w:rsidP="00504A97">
                  <w:pPr>
                    <w:spacing w:after="0"/>
                    <w:rPr>
                      <w:b/>
                      <w:bCs/>
                      <w:sz w:val="40"/>
                      <w:szCs w:val="40"/>
                      <w:lang w:val="en-GB"/>
                    </w:rPr>
                  </w:pPr>
                </w:p>
                <w:p w14:paraId="5D14EC0E" w14:textId="77777777" w:rsidR="0066546A" w:rsidRDefault="0066546A" w:rsidP="00504A97">
                  <w:pPr>
                    <w:spacing w:after="0"/>
                    <w:rPr>
                      <w:b/>
                      <w:bCs/>
                      <w:sz w:val="40"/>
                      <w:szCs w:val="40"/>
                      <w:lang w:val="en-GB"/>
                    </w:rPr>
                  </w:pPr>
                </w:p>
                <w:p w14:paraId="471BDEC4" w14:textId="77777777" w:rsidR="0066546A" w:rsidRDefault="0066546A" w:rsidP="00504A97">
                  <w:pPr>
                    <w:spacing w:after="0"/>
                    <w:rPr>
                      <w:b/>
                      <w:bCs/>
                      <w:sz w:val="40"/>
                      <w:szCs w:val="40"/>
                      <w:lang w:val="en-GB"/>
                    </w:rPr>
                  </w:pPr>
                </w:p>
                <w:p w14:paraId="455DD4CB" w14:textId="77777777" w:rsidR="0066546A" w:rsidRDefault="0066546A" w:rsidP="00504A97">
                  <w:pPr>
                    <w:spacing w:after="0"/>
                    <w:rPr>
                      <w:b/>
                      <w:bCs/>
                      <w:sz w:val="40"/>
                      <w:szCs w:val="40"/>
                      <w:lang w:val="en-GB"/>
                    </w:rPr>
                  </w:pPr>
                </w:p>
                <w:p w14:paraId="4C7CE5DB" w14:textId="77777777" w:rsidR="0066546A" w:rsidRDefault="0066546A" w:rsidP="00504A97">
                  <w:pPr>
                    <w:spacing w:after="0"/>
                    <w:rPr>
                      <w:b/>
                      <w:bCs/>
                      <w:sz w:val="40"/>
                      <w:szCs w:val="40"/>
                      <w:lang w:val="en-GB"/>
                    </w:rPr>
                  </w:pPr>
                </w:p>
                <w:p w14:paraId="693CDEFB" w14:textId="77777777" w:rsidR="00606D4B" w:rsidRDefault="00606D4B" w:rsidP="00504A97">
                  <w:pPr>
                    <w:spacing w:after="0"/>
                    <w:rPr>
                      <w:b/>
                      <w:bCs/>
                      <w:sz w:val="40"/>
                      <w:szCs w:val="40"/>
                      <w:lang w:val="en-GB"/>
                    </w:rPr>
                  </w:pPr>
                </w:p>
                <w:p w14:paraId="2D8957AC" w14:textId="77777777" w:rsidR="00606D4B" w:rsidRDefault="00606D4B" w:rsidP="00504A97">
                  <w:pPr>
                    <w:spacing w:after="0"/>
                    <w:rPr>
                      <w:b/>
                      <w:bCs/>
                      <w:sz w:val="40"/>
                      <w:szCs w:val="40"/>
                      <w:lang w:val="en-GB"/>
                    </w:rPr>
                  </w:pPr>
                </w:p>
                <w:p w14:paraId="3F45BB1D" w14:textId="77777777" w:rsidR="00606D4B" w:rsidRDefault="00606D4B" w:rsidP="00504A97">
                  <w:pPr>
                    <w:spacing w:after="0"/>
                    <w:rPr>
                      <w:b/>
                      <w:bCs/>
                      <w:sz w:val="40"/>
                      <w:szCs w:val="40"/>
                      <w:lang w:val="en-GB"/>
                    </w:rPr>
                  </w:pPr>
                </w:p>
                <w:p w14:paraId="6138BB16" w14:textId="77777777" w:rsidR="0066546A" w:rsidRDefault="0066546A" w:rsidP="00504A97">
                  <w:pPr>
                    <w:spacing w:after="0"/>
                    <w:rPr>
                      <w:b/>
                      <w:bCs/>
                      <w:sz w:val="40"/>
                      <w:szCs w:val="40"/>
                      <w:lang w:val="en-GB"/>
                    </w:rPr>
                  </w:pPr>
                </w:p>
                <w:p w14:paraId="13F96BD8" w14:textId="77777777" w:rsidR="0066546A" w:rsidRDefault="0066546A" w:rsidP="00504A97">
                  <w:pPr>
                    <w:spacing w:after="0"/>
                    <w:rPr>
                      <w:b/>
                      <w:bCs/>
                      <w:sz w:val="40"/>
                      <w:szCs w:val="40"/>
                      <w:lang w:val="en-GB"/>
                    </w:rPr>
                  </w:pPr>
                </w:p>
                <w:p w14:paraId="550C6D03" w14:textId="77777777" w:rsidR="0066546A" w:rsidRDefault="0066546A" w:rsidP="00504A97">
                  <w:pPr>
                    <w:spacing w:after="0"/>
                    <w:rPr>
                      <w:b/>
                      <w:bCs/>
                      <w:sz w:val="40"/>
                      <w:szCs w:val="40"/>
                      <w:lang w:val="en-GB"/>
                    </w:rPr>
                  </w:pPr>
                </w:p>
                <w:p w14:paraId="681AA884" w14:textId="62AAFF2E" w:rsidR="00504A97" w:rsidRPr="0003745F" w:rsidRDefault="00504A97" w:rsidP="00504A97">
                  <w:pPr>
                    <w:spacing w:after="0"/>
                    <w:rPr>
                      <w:b/>
                      <w:bCs/>
                      <w:sz w:val="40"/>
                      <w:szCs w:val="40"/>
                      <w:lang w:val="en-GB"/>
                    </w:rPr>
                  </w:pPr>
                  <w:r w:rsidRPr="0003745F">
                    <w:rPr>
                      <w:b/>
                      <w:bCs/>
                      <w:sz w:val="40"/>
                      <w:szCs w:val="40"/>
                      <w:lang w:val="en-GB"/>
                    </w:rPr>
                    <w:lastRenderedPageBreak/>
                    <w:t>Terms and Conditions</w:t>
                  </w:r>
                </w:p>
                <w:p w14:paraId="4A8A5D6E" w14:textId="77777777" w:rsidR="00504A97" w:rsidRPr="0003745F" w:rsidRDefault="00504A97" w:rsidP="00504A97">
                  <w:pPr>
                    <w:spacing w:after="0" w:line="240" w:lineRule="auto"/>
                    <w:rPr>
                      <w:lang w:val="en-GB"/>
                    </w:rPr>
                  </w:pPr>
                  <w:r w:rsidRPr="0003745F">
                    <w:rPr>
                      <w:lang w:val="en-GB"/>
                    </w:rPr>
                    <w:t>Salary: £</w:t>
                  </w:r>
                  <w:r>
                    <w:rPr>
                      <w:lang w:val="en-GB"/>
                    </w:rPr>
                    <w:t>30,720 – for qualified Youth Leaders, please request the information pack about Trainee NYC Leaders if you are interested in a training role.</w:t>
                  </w:r>
                </w:p>
                <w:p w14:paraId="392F0F97" w14:textId="77777777" w:rsidR="00504A97" w:rsidRPr="0003745F" w:rsidRDefault="00504A97" w:rsidP="00504A97">
                  <w:pPr>
                    <w:spacing w:after="0" w:line="240" w:lineRule="auto"/>
                    <w:rPr>
                      <w:lang w:val="en-GB"/>
                    </w:rPr>
                  </w:pPr>
                </w:p>
                <w:p w14:paraId="5D75F5DC" w14:textId="77777777" w:rsidR="00504A97" w:rsidRPr="0003745F" w:rsidRDefault="00504A97" w:rsidP="00504A97">
                  <w:pPr>
                    <w:spacing w:after="0" w:line="240" w:lineRule="auto"/>
                    <w:jc w:val="both"/>
                    <w:rPr>
                      <w:lang w:val="en-GB"/>
                    </w:rPr>
                  </w:pPr>
                  <w:r w:rsidRPr="0003745F">
                    <w:rPr>
                      <w:lang w:val="en-GB"/>
                    </w:rPr>
                    <w:t xml:space="preserve">Pension: Church of England Pensions Board Church Workers non-contributory, defined contributions scheme (employer’s contribution is 15% of salary). </w:t>
                  </w:r>
                </w:p>
                <w:p w14:paraId="1165E93E" w14:textId="77777777" w:rsidR="00504A97" w:rsidRPr="0003745F" w:rsidRDefault="00504A97" w:rsidP="00504A97">
                  <w:pPr>
                    <w:spacing w:after="0" w:line="240" w:lineRule="auto"/>
                    <w:jc w:val="both"/>
                    <w:rPr>
                      <w:lang w:val="en-GB"/>
                    </w:rPr>
                  </w:pPr>
                </w:p>
                <w:p w14:paraId="0DB1ADB8" w14:textId="77777777" w:rsidR="00504A97" w:rsidRPr="0003745F" w:rsidRDefault="00504A97" w:rsidP="00504A97">
                  <w:pPr>
                    <w:spacing w:after="0" w:line="240" w:lineRule="auto"/>
                    <w:jc w:val="both"/>
                    <w:rPr>
                      <w:lang w:val="en-GB"/>
                    </w:rPr>
                  </w:pPr>
                  <w:r w:rsidRPr="0003745F">
                    <w:rPr>
                      <w:lang w:val="en-GB"/>
                    </w:rPr>
                    <w:t>Car: mileage paid at 45ppm</w:t>
                  </w:r>
                </w:p>
                <w:p w14:paraId="7462162D" w14:textId="77777777" w:rsidR="00504A97" w:rsidRPr="0003745F" w:rsidRDefault="00504A97" w:rsidP="00504A97">
                  <w:pPr>
                    <w:spacing w:after="0" w:line="240" w:lineRule="auto"/>
                    <w:jc w:val="both"/>
                    <w:rPr>
                      <w:lang w:val="en-GB"/>
                    </w:rPr>
                  </w:pPr>
                </w:p>
                <w:p w14:paraId="71F9AE3C" w14:textId="77777777" w:rsidR="00504A97" w:rsidRPr="0003745F" w:rsidRDefault="00504A97" w:rsidP="00504A97">
                  <w:pPr>
                    <w:spacing w:after="0" w:line="240" w:lineRule="auto"/>
                    <w:jc w:val="both"/>
                    <w:rPr>
                      <w:lang w:val="en-GB"/>
                    </w:rPr>
                  </w:pPr>
                  <w:r w:rsidRPr="0003745F">
                    <w:rPr>
                      <w:lang w:val="en-GB"/>
                    </w:rPr>
                    <w:t>Office provision: TBC</w:t>
                  </w:r>
                </w:p>
                <w:p w14:paraId="129E3799" w14:textId="77777777" w:rsidR="00504A97" w:rsidRPr="0003745F" w:rsidRDefault="00504A97" w:rsidP="00504A97">
                  <w:pPr>
                    <w:spacing w:after="0" w:line="240" w:lineRule="auto"/>
                    <w:jc w:val="both"/>
                    <w:rPr>
                      <w:lang w:val="en-GB"/>
                    </w:rPr>
                  </w:pPr>
                </w:p>
                <w:p w14:paraId="5AC7AF8A" w14:textId="77777777" w:rsidR="00504A97" w:rsidRPr="0003745F" w:rsidRDefault="00504A97" w:rsidP="00504A97">
                  <w:pPr>
                    <w:spacing w:after="0" w:line="240" w:lineRule="auto"/>
                    <w:jc w:val="both"/>
                    <w:rPr>
                      <w:lang w:val="en-GB"/>
                    </w:rPr>
                  </w:pPr>
                  <w:r w:rsidRPr="0003745F">
                    <w:rPr>
                      <w:lang w:val="en-GB"/>
                    </w:rPr>
                    <w:t>Equipment: A laptop and smartphone with remote access to email.</w:t>
                  </w:r>
                </w:p>
                <w:p w14:paraId="39A61B7F" w14:textId="77777777" w:rsidR="00504A97" w:rsidRPr="0003745F" w:rsidRDefault="00504A97" w:rsidP="00504A97">
                  <w:pPr>
                    <w:spacing w:after="0" w:line="240" w:lineRule="auto"/>
                    <w:jc w:val="both"/>
                    <w:rPr>
                      <w:lang w:val="en-GB"/>
                    </w:rPr>
                  </w:pPr>
                </w:p>
                <w:p w14:paraId="3479B33A" w14:textId="77777777" w:rsidR="00504A97" w:rsidRPr="0003745F" w:rsidRDefault="00504A97" w:rsidP="00504A97">
                  <w:pPr>
                    <w:spacing w:after="0" w:line="240" w:lineRule="auto"/>
                    <w:jc w:val="both"/>
                    <w:rPr>
                      <w:lang w:val="en-GB"/>
                    </w:rPr>
                  </w:pPr>
                  <w:r w:rsidRPr="0003745F">
                    <w:rPr>
                      <w:lang w:val="en-GB"/>
                    </w:rPr>
                    <w:t>Working expenses: fully funded through the deanery.</w:t>
                  </w:r>
                </w:p>
                <w:p w14:paraId="3BDD749D" w14:textId="77777777" w:rsidR="00504A97" w:rsidRPr="0003745F" w:rsidRDefault="00504A97" w:rsidP="00504A97">
                  <w:pPr>
                    <w:spacing w:after="0" w:line="240" w:lineRule="auto"/>
                    <w:jc w:val="both"/>
                    <w:rPr>
                      <w:lang w:val="en-GB"/>
                    </w:rPr>
                  </w:pPr>
                </w:p>
                <w:p w14:paraId="39CF7BE2" w14:textId="77777777" w:rsidR="00504A97" w:rsidRPr="0003745F" w:rsidRDefault="00504A97" w:rsidP="00504A97">
                  <w:pPr>
                    <w:spacing w:after="0" w:line="240" w:lineRule="auto"/>
                    <w:jc w:val="both"/>
                    <w:rPr>
                      <w:lang w:val="en-GB"/>
                    </w:rPr>
                  </w:pPr>
                  <w:r w:rsidRPr="0003745F">
                    <w:rPr>
                      <w:lang w:val="en-GB"/>
                    </w:rPr>
                    <w:t>Other benefits: 34 days annual leave including public holidays.</w:t>
                  </w:r>
                </w:p>
                <w:p w14:paraId="67D06690" w14:textId="77777777" w:rsidR="00504A97" w:rsidRPr="0003745F" w:rsidRDefault="00504A97" w:rsidP="00504A97">
                  <w:pPr>
                    <w:spacing w:after="0" w:line="240" w:lineRule="auto"/>
                    <w:jc w:val="both"/>
                    <w:rPr>
                      <w:lang w:val="en-GB"/>
                    </w:rPr>
                  </w:pPr>
                </w:p>
                <w:p w14:paraId="40FB9DDF" w14:textId="77777777" w:rsidR="00504A97" w:rsidRPr="0003745F" w:rsidRDefault="00504A97" w:rsidP="00504A97">
                  <w:pPr>
                    <w:spacing w:after="0" w:line="240" w:lineRule="auto"/>
                    <w:jc w:val="both"/>
                    <w:rPr>
                      <w:lang w:val="en-GB"/>
                    </w:rPr>
                  </w:pPr>
                  <w:r w:rsidRPr="0003745F">
                    <w:rPr>
                      <w:lang w:val="en-GB"/>
                    </w:rPr>
                    <w:t xml:space="preserve">Hours: 35 hrs per week with a </w:t>
                  </w:r>
                  <w:proofErr w:type="gramStart"/>
                  <w:r w:rsidRPr="0003745F">
                    <w:rPr>
                      <w:lang w:val="en-GB"/>
                    </w:rPr>
                    <w:t>flexi-time</w:t>
                  </w:r>
                  <w:proofErr w:type="gramEnd"/>
                  <w:r w:rsidRPr="0003745F">
                    <w:rPr>
                      <w:lang w:val="en-GB"/>
                    </w:rPr>
                    <w:t xml:space="preserve"> and TOIL system in operation. There will be a requirement to work outside normal office hours for some of the time.  </w:t>
                  </w:r>
                </w:p>
                <w:p w14:paraId="0FE43BA5" w14:textId="77777777" w:rsidR="00504A97" w:rsidRPr="0003745F" w:rsidRDefault="00504A97" w:rsidP="00504A97">
                  <w:pPr>
                    <w:spacing w:after="0" w:line="240" w:lineRule="auto"/>
                    <w:jc w:val="both"/>
                    <w:rPr>
                      <w:lang w:val="en-GB"/>
                    </w:rPr>
                  </w:pPr>
                </w:p>
                <w:p w14:paraId="41D0F54B" w14:textId="77777777" w:rsidR="00504A97" w:rsidRPr="0003745F" w:rsidRDefault="00504A97" w:rsidP="00504A97">
                  <w:pPr>
                    <w:spacing w:after="0" w:line="240" w:lineRule="auto"/>
                    <w:jc w:val="both"/>
                    <w:rPr>
                      <w:lang w:val="en-GB"/>
                    </w:rPr>
                  </w:pPr>
                  <w:r w:rsidRPr="0003745F">
                    <w:rPr>
                      <w:lang w:val="en-GB"/>
                    </w:rPr>
                    <w:t>This post is subject to an occupational requirement that the post holder be a practicing Christian under Part 1 of Schedule 9 of the Equality Act 2010.</w:t>
                  </w:r>
                </w:p>
                <w:p w14:paraId="085F1B9C" w14:textId="77777777" w:rsidR="00504A97" w:rsidRPr="0003745F" w:rsidRDefault="00504A97" w:rsidP="00504A97">
                  <w:pPr>
                    <w:rPr>
                      <w:lang w:val="en-GB"/>
                    </w:rPr>
                  </w:pPr>
                </w:p>
                <w:p w14:paraId="43B2EF96" w14:textId="77777777" w:rsidR="00504A97" w:rsidRPr="0003745F" w:rsidRDefault="00504A97" w:rsidP="00504A97">
                  <w:pPr>
                    <w:rPr>
                      <w:b/>
                      <w:bCs/>
                      <w:lang w:val="en-GB"/>
                    </w:rPr>
                  </w:pPr>
                  <w:r w:rsidRPr="0003745F">
                    <w:rPr>
                      <w:b/>
                      <w:bCs/>
                      <w:lang w:val="en-GB"/>
                    </w:rPr>
                    <w:t xml:space="preserve">Useful Links and Further Information: </w:t>
                  </w:r>
                </w:p>
                <w:p w14:paraId="429E2502" w14:textId="77777777" w:rsidR="00504A97" w:rsidRPr="0003745F" w:rsidRDefault="00504A97" w:rsidP="00504A97">
                  <w:pPr>
                    <w:rPr>
                      <w:lang w:val="en-GB"/>
                    </w:rPr>
                  </w:pPr>
                  <w:r w:rsidRPr="0003745F">
                    <w:rPr>
                      <w:lang w:val="en-GB"/>
                    </w:rPr>
                    <w:t xml:space="preserve">Diocese of Carlisle:  </w:t>
                  </w:r>
                  <w:hyperlink r:id="rId33" w:history="1">
                    <w:r w:rsidRPr="0003745F">
                      <w:rPr>
                        <w:color w:val="5F5F5F" w:themeColor="hyperlink"/>
                        <w:u w:val="single"/>
                        <w:lang w:val="en-GB"/>
                      </w:rPr>
                      <w:t>https://www.carlislediocese.org.uk/</w:t>
                    </w:r>
                  </w:hyperlink>
                  <w:r w:rsidRPr="0003745F">
                    <w:rPr>
                      <w:lang w:val="en-GB"/>
                    </w:rPr>
                    <w:t xml:space="preserve"> </w:t>
                  </w:r>
                </w:p>
                <w:p w14:paraId="47FE9D8F" w14:textId="77777777" w:rsidR="00504A97" w:rsidRPr="0003745F" w:rsidRDefault="00504A97" w:rsidP="00504A97">
                  <w:pPr>
                    <w:rPr>
                      <w:lang w:val="en-GB"/>
                    </w:rPr>
                  </w:pPr>
                  <w:r w:rsidRPr="0003745F">
                    <w:rPr>
                      <w:lang w:val="en-GB"/>
                    </w:rPr>
                    <w:t xml:space="preserve">God for All General:  </w:t>
                  </w:r>
                  <w:hyperlink r:id="rId34" w:history="1">
                    <w:r w:rsidRPr="0003745F">
                      <w:rPr>
                        <w:color w:val="5F5F5F" w:themeColor="hyperlink"/>
                        <w:u w:val="single"/>
                        <w:lang w:val="en-GB"/>
                      </w:rPr>
                      <w:t>www.godforall.org.uk</w:t>
                    </w:r>
                  </w:hyperlink>
                </w:p>
                <w:p w14:paraId="0DEF5D01" w14:textId="77777777" w:rsidR="00504A97" w:rsidRPr="0003745F" w:rsidRDefault="00504A97" w:rsidP="00504A97">
                  <w:pPr>
                    <w:rPr>
                      <w:lang w:val="en-GB"/>
                    </w:rPr>
                  </w:pPr>
                  <w:r w:rsidRPr="0003745F">
                    <w:rPr>
                      <w:lang w:val="en-GB"/>
                    </w:rPr>
                    <w:t xml:space="preserve">Network Youth Church: </w:t>
                  </w:r>
                  <w:hyperlink r:id="rId35" w:history="1">
                    <w:r w:rsidRPr="0003745F">
                      <w:rPr>
                        <w:color w:val="5F5F5F" w:themeColor="hyperlink"/>
                        <w:u w:val="single"/>
                        <w:lang w:val="en-GB"/>
                      </w:rPr>
                      <w:t>https://www.networkyouthchurch.org.uk/</w:t>
                    </w:r>
                  </w:hyperlink>
                  <w:r w:rsidRPr="0003745F">
                    <w:rPr>
                      <w:lang w:val="en-GB"/>
                    </w:rPr>
                    <w:t xml:space="preserve"> </w:t>
                  </w:r>
                </w:p>
                <w:p w14:paraId="32CFB1FA" w14:textId="77777777" w:rsidR="00504A97" w:rsidRPr="0003745F" w:rsidRDefault="00504A97" w:rsidP="00504A97">
                  <w:pPr>
                    <w:rPr>
                      <w:lang w:val="en-GB"/>
                    </w:rPr>
                  </w:pPr>
                  <w:r w:rsidRPr="0003745F">
                    <w:rPr>
                      <w:lang w:val="en-GB"/>
                    </w:rPr>
                    <w:t xml:space="preserve">Northern Young Leaders Project: </w:t>
                  </w:r>
                  <w:hyperlink r:id="rId36" w:history="1">
                    <w:r w:rsidRPr="0003745F">
                      <w:rPr>
                        <w:color w:val="5F5F5F" w:themeColor="hyperlink"/>
                        <w:u w:val="single"/>
                        <w:lang w:val="en-GB"/>
                      </w:rPr>
                      <w:t>https://nylp.co.uk/</w:t>
                    </w:r>
                  </w:hyperlink>
                  <w:r w:rsidRPr="0003745F">
                    <w:rPr>
                      <w:lang w:val="en-GB"/>
                    </w:rPr>
                    <w:t xml:space="preserve"> </w:t>
                  </w:r>
                </w:p>
                <w:p w14:paraId="7FBA16C2" w14:textId="77777777" w:rsidR="0003745F" w:rsidRPr="0003745F" w:rsidRDefault="0003745F" w:rsidP="0003745F">
                  <w:pPr>
                    <w:rPr>
                      <w:sz w:val="22"/>
                      <w:szCs w:val="22"/>
                      <w:lang w:val="en-GB"/>
                    </w:rPr>
                  </w:pPr>
                </w:p>
                <w:p w14:paraId="21080FEF" w14:textId="77777777" w:rsidR="0003745F" w:rsidRPr="0003745F" w:rsidRDefault="0003745F" w:rsidP="0003745F">
                  <w:pPr>
                    <w:spacing w:after="0"/>
                    <w:rPr>
                      <w:lang w:val="en-GB"/>
                    </w:rPr>
                  </w:pPr>
                </w:p>
              </w:tc>
            </w:tr>
          </w:tbl>
          <w:p w14:paraId="428ED875" w14:textId="06FA8680" w:rsidR="0003745F" w:rsidRPr="0003745F" w:rsidRDefault="0003745F" w:rsidP="0003745F">
            <w:pPr>
              <w:rPr>
                <w:sz w:val="2"/>
                <w:szCs w:val="2"/>
                <w:lang w:val="en-GB"/>
              </w:rPr>
            </w:pPr>
            <w:r w:rsidRPr="0003745F">
              <w:rPr>
                <w:noProof/>
                <w:lang w:val="en-GB"/>
              </w:rPr>
              <w:lastRenderedPageBreak/>
              <w:drawing>
                <wp:anchor distT="0" distB="0" distL="114300" distR="114300" simplePos="0" relativeHeight="251665420" behindDoc="0" locked="0" layoutInCell="1" allowOverlap="1" wp14:anchorId="4F876FC0" wp14:editId="4A2740C0">
                  <wp:simplePos x="0" y="0"/>
                  <wp:positionH relativeFrom="column">
                    <wp:posOffset>-229300</wp:posOffset>
                  </wp:positionH>
                  <wp:positionV relativeFrom="paragraph">
                    <wp:posOffset>6360049</wp:posOffset>
                  </wp:positionV>
                  <wp:extent cx="2867466" cy="2029647"/>
                  <wp:effectExtent l="0" t="0" r="0" b="0"/>
                  <wp:wrapNone/>
                  <wp:docPr id="1095209106" name="Picture 2" descr="A colorful dots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4704394" name="Picture 2" descr="A colorful dots on a black background&#10;&#10;Description automatically generated"/>
                          <pic:cNvPicPr/>
                        </pic:nvPicPr>
                        <pic:blipFill>
                          <a:blip r:embed="rId11">
                            <a:extLst>
                              <a:ext uri="{28A0092B-C50C-407E-A947-70E740481C1C}">
                                <a14:useLocalDpi xmlns:a14="http://schemas.microsoft.com/office/drawing/2010/main" val="0"/>
                              </a:ext>
                            </a:extLst>
                          </a:blip>
                          <a:stretch>
                            <a:fillRect/>
                          </a:stretch>
                        </pic:blipFill>
                        <pic:spPr>
                          <a:xfrm>
                            <a:off x="0" y="0"/>
                            <a:ext cx="2879138" cy="2037909"/>
                          </a:xfrm>
                          <a:prstGeom prst="rect">
                            <a:avLst/>
                          </a:prstGeom>
                        </pic:spPr>
                      </pic:pic>
                    </a:graphicData>
                  </a:graphic>
                  <wp14:sizeRelH relativeFrom="page">
                    <wp14:pctWidth>0</wp14:pctWidth>
                  </wp14:sizeRelH>
                  <wp14:sizeRelV relativeFrom="page">
                    <wp14:pctHeight>0</wp14:pctHeight>
                  </wp14:sizeRelV>
                </wp:anchor>
              </w:drawing>
            </w:r>
          </w:p>
          <w:p w14:paraId="1DE51589" w14:textId="77777777" w:rsidR="0003745F" w:rsidRPr="00446D13" w:rsidRDefault="0003745F" w:rsidP="0072088E">
            <w:pPr>
              <w:spacing w:after="0"/>
              <w:rPr>
                <w:b/>
                <w:bCs/>
                <w:sz w:val="40"/>
                <w:szCs w:val="40"/>
                <w:lang w:val="en-GB"/>
              </w:rPr>
            </w:pPr>
          </w:p>
          <w:p w14:paraId="6BADF3E9" w14:textId="77777777" w:rsidR="0072088E" w:rsidRPr="00446D13" w:rsidRDefault="0072088E" w:rsidP="0072088E">
            <w:pPr>
              <w:spacing w:after="0"/>
              <w:rPr>
                <w:lang w:val="en-GB"/>
              </w:rPr>
            </w:pPr>
          </w:p>
        </w:tc>
      </w:tr>
    </w:tbl>
    <w:p w14:paraId="302FBE63" w14:textId="5406820A" w:rsidR="009B77D2" w:rsidRPr="00446D13" w:rsidRDefault="00C01DF0" w:rsidP="00C01DF0">
      <w:pPr>
        <w:tabs>
          <w:tab w:val="left" w:pos="8916"/>
        </w:tabs>
        <w:rPr>
          <w:sz w:val="2"/>
          <w:szCs w:val="2"/>
          <w:lang w:val="en-GB"/>
        </w:rPr>
      </w:pPr>
      <w:r w:rsidRPr="0003745F">
        <w:rPr>
          <w:noProof/>
          <w:sz w:val="28"/>
          <w:szCs w:val="28"/>
          <w:lang w:val="en-GB"/>
        </w:rPr>
        <w:lastRenderedPageBreak/>
        <w:drawing>
          <wp:anchor distT="0" distB="0" distL="114300" distR="114300" simplePos="0" relativeHeight="251664396" behindDoc="1" locked="0" layoutInCell="1" allowOverlap="1" wp14:anchorId="7B73C6ED" wp14:editId="2F849608">
            <wp:simplePos x="0" y="0"/>
            <wp:positionH relativeFrom="page">
              <wp:posOffset>3477895</wp:posOffset>
            </wp:positionH>
            <wp:positionV relativeFrom="paragraph">
              <wp:posOffset>4687570</wp:posOffset>
            </wp:positionV>
            <wp:extent cx="3000619" cy="3934508"/>
            <wp:effectExtent l="0" t="0" r="0" b="2540"/>
            <wp:wrapNone/>
            <wp:docPr id="1026" name="Picture 1026" descr="Diocese of Carlisle ">
              <a:extLst xmlns:a="http://schemas.openxmlformats.org/drawingml/2006/main">
                <a:ext uri="{FF2B5EF4-FFF2-40B4-BE49-F238E27FC236}">
                  <a16:creationId xmlns:a16="http://schemas.microsoft.com/office/drawing/2014/main" id="{FFF5ABCD-9CAD-6FCB-04B5-ADBE1E2F65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Diocese of Carlisle ">
                      <a:extLst>
                        <a:ext uri="{FF2B5EF4-FFF2-40B4-BE49-F238E27FC236}">
                          <a16:creationId xmlns:a16="http://schemas.microsoft.com/office/drawing/2014/main" id="{FFF5ABCD-9CAD-6FCB-04B5-ADBE1E2F6500}"/>
                        </a:ext>
                      </a:extLst>
                    </pic:cNvP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000619" cy="3934508"/>
                    </a:xfrm>
                    <a:prstGeom prst="rect">
                      <a:avLst/>
                    </a:prstGeom>
                    <a:noFill/>
                  </pic:spPr>
                </pic:pic>
              </a:graphicData>
            </a:graphic>
            <wp14:sizeRelH relativeFrom="page">
              <wp14:pctWidth>0</wp14:pctWidth>
            </wp14:sizeRelH>
            <wp14:sizeRelV relativeFrom="page">
              <wp14:pctHeight>0</wp14:pctHeight>
            </wp14:sizeRelV>
          </wp:anchor>
        </w:drawing>
      </w:r>
      <w:r>
        <w:rPr>
          <w:sz w:val="2"/>
          <w:szCs w:val="2"/>
          <w:lang w:val="en-GB"/>
        </w:rPr>
        <w:tab/>
      </w:r>
    </w:p>
    <w:sectPr w:rsidR="009B77D2" w:rsidRPr="00446D13" w:rsidSect="00C4147F">
      <w:headerReference w:type="default" r:id="rId38"/>
      <w:footerReference w:type="default" r:id="rId39"/>
      <w:headerReference w:type="first" r:id="rId40"/>
      <w:footerReference w:type="first" r:id="rId41"/>
      <w:pgSz w:w="12240" w:h="15840" w:code="1"/>
      <w:pgMar w:top="851" w:right="851" w:bottom="1134" w:left="851" w:header="720" w:footer="288" w:gutter="0"/>
      <w:cols w:space="286"/>
      <w:titlePg/>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comment w:id="1" w:author="Author" w:initials="A">
    <w:p w14:paraId="277C053D" w14:textId="77777777" w:rsidR="005B6184" w:rsidRDefault="005B6184" w:rsidP="005B6184">
      <w:r>
        <w:rPr>
          <w:rStyle w:val="CommentReference"/>
        </w:rPr>
        <w:annotationRef/>
      </w:r>
      <w:r>
        <w:rPr>
          <w:color w:val="000000"/>
          <w:sz w:val="20"/>
          <w:szCs w:val="20"/>
        </w:rPr>
        <w:t>This has a label with NYC Kendal on it so maybe the wrong map?</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commentEx w15:paraId="277C053D" w15:done="1"/>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6cid:commentId w16cid:paraId="277C053D" w16cid:durableId="1949C66E"/>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CF1E610" w14:textId="77777777" w:rsidR="00394151" w:rsidRDefault="00394151" w:rsidP="007164F6">
      <w:pPr>
        <w:spacing w:after="0" w:line="240" w:lineRule="auto"/>
      </w:pPr>
      <w:r>
        <w:separator/>
      </w:r>
    </w:p>
  </w:endnote>
  <w:endnote w:type="continuationSeparator" w:id="0">
    <w:p w14:paraId="01F5811B" w14:textId="77777777" w:rsidR="00394151" w:rsidRDefault="00394151" w:rsidP="007164F6">
      <w:pPr>
        <w:spacing w:after="0" w:line="240" w:lineRule="auto"/>
      </w:pPr>
      <w:r>
        <w:continuationSeparator/>
      </w:r>
    </w:p>
  </w:endnote>
  <w:endnote w:type="continuationNotice" w:id="1">
    <w:p w14:paraId="7510937E" w14:textId="77777777" w:rsidR="00394151" w:rsidRDefault="00394151">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Futura ExtraBold">
    <w:altName w:val="Courier New"/>
    <w:charset w:val="00"/>
    <w:family w:val="auto"/>
    <w:pitch w:val="variable"/>
    <w:sig w:usb0="00000003" w:usb1="00000000" w:usb2="00000000" w:usb3="00000000" w:csb0="00000001" w:csb1="00000000"/>
  </w:font>
  <w:font w:name="Oswald-Light">
    <w:altName w:val="Arial"/>
    <w:charset w:val="00"/>
    <w:family w:val="auto"/>
    <w:pitch w:val="variable"/>
    <w:sig w:usb0="00000001" w:usb1="00000000" w:usb2="00000000" w:usb3="00000000" w:csb0="00000197" w:csb1="00000000"/>
  </w:font>
  <w:font w:name="Consolas">
    <w:panose1 w:val="020B0609020204030204"/>
    <w:charset w:val="00"/>
    <w:family w:val="modern"/>
    <w:pitch w:val="fixed"/>
    <w:sig w:usb0="E00006FF" w:usb1="0000FCFF" w:usb2="00000001" w:usb3="00000000" w:csb0="0000019F" w:csb1="00000000"/>
  </w:font>
  <w:font w:name="Segoe UI">
    <w:panose1 w:val="020B0502040204020203"/>
    <w:charset w:val="00"/>
    <w:family w:val="swiss"/>
    <w:pitch w:val="variable"/>
    <w:sig w:usb0="E4002EFF" w:usb1="C000E47F" w:usb2="00000009" w:usb3="00000000" w:csb0="000001FF" w:csb1="00000000"/>
  </w:font>
  <w:font w:name="Helvetica Neue">
    <w:altName w:val="Sylfaen"/>
    <w:charset w:val="00"/>
    <w:family w:val="auto"/>
    <w:pitch w:val="variable"/>
    <w:sig w:usb0="E50002FF" w:usb1="500079DB" w:usb2="00000010" w:usb3="00000000" w:csb0="00000001" w:csb1="00000000"/>
  </w:font>
  <w:font w:name="Calibri">
    <w:panose1 w:val="020F0502020204030204"/>
    <w:charset w:val="00"/>
    <w:family w:val="swiss"/>
    <w:pitch w:val="variable"/>
    <w:sig w:usb0="E4002EFF" w:usb1="C200247B" w:usb2="00000009" w:usb3="00000000" w:csb0="000001FF" w:csb1="00000000"/>
  </w:font>
  <w:font w:name="Arial Unicode MS">
    <w:altName w:val="Yu Gothic"/>
    <w:panose1 w:val="020B0604020202020204"/>
    <w:charset w:val="00"/>
    <w:family w:val="roman"/>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510"/>
      <w:gridCol w:w="3510"/>
      <w:gridCol w:w="3510"/>
    </w:tblGrid>
    <w:tr w:rsidR="10E8E124" w14:paraId="776D047A" w14:textId="77777777" w:rsidTr="007A7838">
      <w:trPr>
        <w:trHeight w:val="300"/>
      </w:trPr>
      <w:tc>
        <w:tcPr>
          <w:tcW w:w="3510" w:type="dxa"/>
        </w:tcPr>
        <w:p w14:paraId="4ADE1DFC" w14:textId="1F565246" w:rsidR="10E8E124" w:rsidRDefault="10E8E124" w:rsidP="007A7838">
          <w:pPr>
            <w:pStyle w:val="Header"/>
            <w:ind w:left="-115"/>
            <w:jc w:val="left"/>
          </w:pPr>
        </w:p>
      </w:tc>
      <w:tc>
        <w:tcPr>
          <w:tcW w:w="3510" w:type="dxa"/>
        </w:tcPr>
        <w:p w14:paraId="2D8CD55F" w14:textId="5C3420D8" w:rsidR="10E8E124" w:rsidRDefault="10E8E124" w:rsidP="007A7838">
          <w:pPr>
            <w:pStyle w:val="Header"/>
            <w:jc w:val="center"/>
          </w:pPr>
        </w:p>
      </w:tc>
      <w:tc>
        <w:tcPr>
          <w:tcW w:w="3510" w:type="dxa"/>
        </w:tcPr>
        <w:p w14:paraId="54D12634" w14:textId="7E9F49D1" w:rsidR="10E8E124" w:rsidRDefault="10E8E124" w:rsidP="007A7838">
          <w:pPr>
            <w:pStyle w:val="Header"/>
            <w:ind w:right="-115"/>
          </w:pPr>
        </w:p>
      </w:tc>
    </w:tr>
  </w:tbl>
  <w:p w14:paraId="3E274924" w14:textId="3FDFC2BF" w:rsidR="10E8E124" w:rsidRDefault="008F55E6" w:rsidP="007A7838">
    <w:pPr>
      <w:pStyle w:val="Footer"/>
    </w:pPr>
    <w:r w:rsidRPr="00446D13">
      <w:rPr>
        <w:noProof/>
        <w:lang w:val="en-GB"/>
      </w:rPr>
      <w:drawing>
        <wp:anchor distT="0" distB="0" distL="114300" distR="114300" simplePos="0" relativeHeight="251662337" behindDoc="1" locked="0" layoutInCell="1" allowOverlap="1" wp14:anchorId="18D25C65" wp14:editId="48698DCA">
          <wp:simplePos x="0" y="0"/>
          <wp:positionH relativeFrom="column">
            <wp:posOffset>6209478</wp:posOffset>
          </wp:positionH>
          <wp:positionV relativeFrom="page">
            <wp:posOffset>8599805</wp:posOffset>
          </wp:positionV>
          <wp:extent cx="686621" cy="1251562"/>
          <wp:effectExtent l="0" t="0" r="0" b="6350"/>
          <wp:wrapNone/>
          <wp:docPr id="831220938" name="Picture 831220938" descr="Ic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Icon&#10;&#10;Description automatically generated with medium confidence"/>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86621" cy="1251562"/>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510"/>
      <w:gridCol w:w="3510"/>
      <w:gridCol w:w="3510"/>
    </w:tblGrid>
    <w:tr w:rsidR="10E8E124" w14:paraId="295ED32F" w14:textId="77777777" w:rsidTr="007A7838">
      <w:trPr>
        <w:trHeight w:val="300"/>
      </w:trPr>
      <w:tc>
        <w:tcPr>
          <w:tcW w:w="3510" w:type="dxa"/>
        </w:tcPr>
        <w:p w14:paraId="27762CF1" w14:textId="1EB891E4" w:rsidR="10E8E124" w:rsidRDefault="10E8E124" w:rsidP="007A7838">
          <w:pPr>
            <w:pStyle w:val="Header"/>
            <w:ind w:left="-115"/>
            <w:jc w:val="left"/>
          </w:pPr>
        </w:p>
      </w:tc>
      <w:tc>
        <w:tcPr>
          <w:tcW w:w="3510" w:type="dxa"/>
        </w:tcPr>
        <w:p w14:paraId="4CDD3913" w14:textId="064F3624" w:rsidR="10E8E124" w:rsidRDefault="10E8E124" w:rsidP="007A7838">
          <w:pPr>
            <w:pStyle w:val="Header"/>
            <w:jc w:val="center"/>
          </w:pPr>
        </w:p>
      </w:tc>
      <w:tc>
        <w:tcPr>
          <w:tcW w:w="3510" w:type="dxa"/>
        </w:tcPr>
        <w:p w14:paraId="13CC27AF" w14:textId="7D790358" w:rsidR="10E8E124" w:rsidRDefault="10E8E124" w:rsidP="007A7838">
          <w:pPr>
            <w:pStyle w:val="Header"/>
            <w:ind w:right="-115"/>
          </w:pPr>
        </w:p>
      </w:tc>
    </w:tr>
  </w:tbl>
  <w:p w14:paraId="7D862044" w14:textId="48AE662F" w:rsidR="10E8E124" w:rsidRDefault="10E8E124" w:rsidP="007A783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2801D3F" w14:textId="77777777" w:rsidR="00394151" w:rsidRDefault="00394151" w:rsidP="007164F6">
      <w:pPr>
        <w:spacing w:after="0" w:line="240" w:lineRule="auto"/>
      </w:pPr>
      <w:r>
        <w:separator/>
      </w:r>
    </w:p>
  </w:footnote>
  <w:footnote w:type="continuationSeparator" w:id="0">
    <w:p w14:paraId="676FBDA2" w14:textId="77777777" w:rsidR="00394151" w:rsidRDefault="00394151" w:rsidP="007164F6">
      <w:pPr>
        <w:spacing w:after="0" w:line="240" w:lineRule="auto"/>
      </w:pPr>
      <w:r>
        <w:continuationSeparator/>
      </w:r>
    </w:p>
  </w:footnote>
  <w:footnote w:type="continuationNotice" w:id="1">
    <w:p w14:paraId="374B2B8D" w14:textId="77777777" w:rsidR="00394151" w:rsidRDefault="00394151">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5000" w:type="pct"/>
      <w:tblBorders>
        <w:top w:val="none" w:sz="0" w:space="0" w:color="auto"/>
        <w:left w:val="none" w:sz="0" w:space="0" w:color="auto"/>
        <w:bottom w:val="single" w:sz="18" w:space="0" w:color="969696" w:themeColor="accent3"/>
        <w:right w:val="none" w:sz="0" w:space="0" w:color="auto"/>
        <w:insideH w:val="none" w:sz="0" w:space="0" w:color="auto"/>
        <w:insideV w:val="none" w:sz="0" w:space="0" w:color="auto"/>
      </w:tblBorders>
      <w:tblLook w:val="04A0" w:firstRow="1" w:lastRow="0" w:firstColumn="1" w:lastColumn="0" w:noHBand="0" w:noVBand="1"/>
    </w:tblPr>
    <w:tblGrid>
      <w:gridCol w:w="5256"/>
      <w:gridCol w:w="5282"/>
    </w:tblGrid>
    <w:tr w:rsidR="00116286" w:rsidRPr="00CC5585" w14:paraId="5319DF3B" w14:textId="77777777" w:rsidTr="00116286">
      <w:trPr>
        <w:cantSplit/>
        <w:trHeight w:hRule="exact" w:val="864"/>
      </w:trPr>
      <w:tc>
        <w:tcPr>
          <w:tcW w:w="5395" w:type="dxa"/>
          <w:vAlign w:val="center"/>
        </w:tcPr>
        <w:p w14:paraId="479D2EC3" w14:textId="3D72DE36" w:rsidR="00116286" w:rsidRDefault="008F55E6" w:rsidP="00C6115B">
          <w:pPr>
            <w:pStyle w:val="Header"/>
            <w:jc w:val="left"/>
          </w:pPr>
          <w:r w:rsidRPr="00446D13">
            <w:rPr>
              <w:noProof/>
              <w:lang w:val="en-GB"/>
            </w:rPr>
            <w:drawing>
              <wp:anchor distT="0" distB="0" distL="114300" distR="114300" simplePos="0" relativeHeight="251660289" behindDoc="0" locked="0" layoutInCell="1" allowOverlap="1" wp14:anchorId="7AC38E9D" wp14:editId="6CE2BCE7">
                <wp:simplePos x="0" y="0"/>
                <wp:positionH relativeFrom="column">
                  <wp:posOffset>-80645</wp:posOffset>
                </wp:positionH>
                <wp:positionV relativeFrom="page">
                  <wp:posOffset>-72390</wp:posOffset>
                </wp:positionV>
                <wp:extent cx="861060" cy="609600"/>
                <wp:effectExtent l="0" t="0" r="0" b="0"/>
                <wp:wrapNone/>
                <wp:docPr id="213021131" name="Picture 1" descr="A colorful dots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91532" name="Picture 1" descr="A colorful dots on a black background&#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861060" cy="609600"/>
                        </a:xfrm>
                        <a:prstGeom prst="rect">
                          <a:avLst/>
                        </a:prstGeom>
                      </pic:spPr>
                    </pic:pic>
                  </a:graphicData>
                </a:graphic>
                <wp14:sizeRelH relativeFrom="page">
                  <wp14:pctWidth>0</wp14:pctWidth>
                </wp14:sizeRelH>
                <wp14:sizeRelV relativeFrom="page">
                  <wp14:pctHeight>0</wp14:pctHeight>
                </wp14:sizeRelV>
              </wp:anchor>
            </w:drawing>
          </w:r>
        </w:p>
      </w:tc>
      <w:tc>
        <w:tcPr>
          <w:tcW w:w="5395" w:type="dxa"/>
          <w:vAlign w:val="center"/>
        </w:tcPr>
        <w:p w14:paraId="4E133D0C" w14:textId="750CE251" w:rsidR="00761283" w:rsidRPr="00CC5585" w:rsidRDefault="009D1C2E" w:rsidP="00761283">
          <w:pPr>
            <w:pStyle w:val="Header"/>
          </w:pPr>
          <w:r>
            <w:t>Derwent</w:t>
          </w:r>
          <w:r w:rsidR="00744B34">
            <w:t xml:space="preserve"> </w:t>
          </w:r>
          <w:r w:rsidR="00AA1BDF">
            <w:t>Network Youth Church Lead</w:t>
          </w:r>
        </w:p>
      </w:tc>
    </w:tr>
  </w:tbl>
  <w:p w14:paraId="5BB735DD" w14:textId="77777777" w:rsidR="00AA1BDF" w:rsidRDefault="00AA1BDF" w:rsidP="00AA1BDF">
    <w:pPr>
      <w:pStyle w:val="Header"/>
      <w:jc w:val="cent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C622AFE" w14:textId="4757089D" w:rsidR="007164F6" w:rsidRDefault="005855C0" w:rsidP="00116286">
    <w:pPr>
      <w:pStyle w:val="Header"/>
    </w:pPr>
    <w:r>
      <w:rPr>
        <w:noProof/>
      </w:rPr>
      <w:drawing>
        <wp:anchor distT="0" distB="0" distL="114300" distR="114300" simplePos="0" relativeHeight="251663361" behindDoc="1" locked="0" layoutInCell="1" allowOverlap="1" wp14:anchorId="4A441BDB" wp14:editId="1F8CFB5E">
          <wp:simplePos x="0" y="0"/>
          <wp:positionH relativeFrom="column">
            <wp:posOffset>-567279</wp:posOffset>
          </wp:positionH>
          <wp:positionV relativeFrom="paragraph">
            <wp:posOffset>-519953</wp:posOffset>
          </wp:positionV>
          <wp:extent cx="9671311" cy="6796625"/>
          <wp:effectExtent l="0" t="0" r="0" b="0"/>
          <wp:wrapNone/>
          <wp:docPr id="1753523239" name="Picture 8" descr="A group of people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3523239" name="Picture 8" descr="A group of people posing for a photo&#10;&#10;AI-generated content may be incorrect."/>
                  <pic:cNvPicPr/>
                </pic:nvPicPr>
                <pic:blipFill>
                  <a:blip r:embed="rId1">
                    <a:extLst>
                      <a:ext uri="{28A0092B-C50C-407E-A947-70E740481C1C}">
                        <a14:useLocalDpi xmlns:a14="http://schemas.microsoft.com/office/drawing/2010/main" val="0"/>
                      </a:ext>
                    </a:extLst>
                  </a:blip>
                  <a:stretch>
                    <a:fillRect/>
                  </a:stretch>
                </pic:blipFill>
                <pic:spPr>
                  <a:xfrm>
                    <a:off x="0" y="0"/>
                    <a:ext cx="9677057" cy="6800663"/>
                  </a:xfrm>
                  <a:prstGeom prst="rect">
                    <a:avLst/>
                  </a:prstGeom>
                </pic:spPr>
              </pic:pic>
            </a:graphicData>
          </a:graphic>
          <wp14:sizeRelH relativeFrom="page">
            <wp14:pctWidth>0</wp14:pctWidth>
          </wp14:sizeRelH>
          <wp14:sizeRelV relativeFrom="page">
            <wp14:pctHeight>0</wp14:pctHeight>
          </wp14:sizeRelV>
        </wp:anchor>
      </w:drawing>
    </w:r>
    <w:r w:rsidR="008F55E6">
      <w:rPr>
        <w:noProof/>
      </w:rPr>
      <mc:AlternateContent>
        <mc:Choice Requires="wpg">
          <w:drawing>
            <wp:anchor distT="0" distB="0" distL="114300" distR="114300" simplePos="0" relativeHeight="251658240" behindDoc="0" locked="0" layoutInCell="1" allowOverlap="1" wp14:anchorId="0EA7EADA" wp14:editId="426040AD">
              <wp:simplePos x="0" y="0"/>
              <wp:positionH relativeFrom="page">
                <wp:posOffset>548640</wp:posOffset>
              </wp:positionH>
              <wp:positionV relativeFrom="page">
                <wp:align>top</wp:align>
              </wp:positionV>
              <wp:extent cx="3053080" cy="5638165"/>
              <wp:effectExtent l="0" t="0" r="1270" b="6350"/>
              <wp:wrapNone/>
              <wp:docPr id="46" name="Group 4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3053080" cy="5638165"/>
                        <a:chOff x="0" y="0"/>
                        <a:chExt cx="3053080" cy="5638165"/>
                      </a:xfrm>
                    </wpg:grpSpPr>
                    <wps:wsp>
                      <wps:cNvPr id="4" name="Freeform 4"/>
                      <wps:cNvSpPr>
                        <a:spLocks/>
                      </wps:cNvSpPr>
                      <wps:spPr bwMode="auto">
                        <a:xfrm>
                          <a:off x="0" y="0"/>
                          <a:ext cx="3053080" cy="5638165"/>
                        </a:xfrm>
                        <a:custGeom>
                          <a:avLst/>
                          <a:gdLst>
                            <a:gd name="T0" fmla="*/ 4807 w 4808"/>
                            <a:gd name="T1" fmla="*/ 0 h 8879"/>
                            <a:gd name="T2" fmla="*/ 0 w 4808"/>
                            <a:gd name="T3" fmla="*/ 0 h 8879"/>
                            <a:gd name="T4" fmla="*/ 0 w 4808"/>
                            <a:gd name="T5" fmla="*/ 7938 h 8879"/>
                            <a:gd name="T6" fmla="*/ 2403 w 4808"/>
                            <a:gd name="T7" fmla="*/ 8878 h 8879"/>
                            <a:gd name="T8" fmla="*/ 4807 w 4808"/>
                            <a:gd name="T9" fmla="*/ 7938 h 8879"/>
                            <a:gd name="T10" fmla="*/ 4807 w 4808"/>
                            <a:gd name="T11" fmla="*/ 0 h 8879"/>
                          </a:gdLst>
                          <a:ahLst/>
                          <a:cxnLst>
                            <a:cxn ang="0">
                              <a:pos x="T0" y="T1"/>
                            </a:cxn>
                            <a:cxn ang="0">
                              <a:pos x="T2" y="T3"/>
                            </a:cxn>
                            <a:cxn ang="0">
                              <a:pos x="T4" y="T5"/>
                            </a:cxn>
                            <a:cxn ang="0">
                              <a:pos x="T6" y="T7"/>
                            </a:cxn>
                            <a:cxn ang="0">
                              <a:pos x="T8" y="T9"/>
                            </a:cxn>
                            <a:cxn ang="0">
                              <a:pos x="T10" y="T11"/>
                            </a:cxn>
                          </a:cxnLst>
                          <a:rect l="0" t="0" r="r" b="b"/>
                          <a:pathLst>
                            <a:path w="4808" h="8879">
                              <a:moveTo>
                                <a:pt x="4807" y="0"/>
                              </a:moveTo>
                              <a:lnTo>
                                <a:pt x="0" y="0"/>
                              </a:lnTo>
                              <a:lnTo>
                                <a:pt x="0" y="7938"/>
                              </a:lnTo>
                              <a:lnTo>
                                <a:pt x="2403" y="8878"/>
                              </a:lnTo>
                              <a:lnTo>
                                <a:pt x="4807" y="7938"/>
                              </a:lnTo>
                              <a:lnTo>
                                <a:pt x="4807" y="0"/>
                              </a:lnTo>
                              <a:close/>
                            </a:path>
                          </a:pathLst>
                        </a:custGeom>
                        <a:solidFill>
                          <a:schemeClr val="accent1"/>
                        </a:solidFill>
                        <a:ln>
                          <a:noFill/>
                        </a:ln>
                      </wps:spPr>
                      <wps:bodyPr rot="0" vert="horz" wrap="square" lIns="91440" tIns="45720" rIns="91440" bIns="45720" anchor="t" anchorCtr="0" upright="1">
                        <a:noAutofit/>
                      </wps:bodyPr>
                    </wps:wsp>
                    <wps:wsp>
                      <wps:cNvPr id="6" name="Freeform 5"/>
                      <wps:cNvSpPr>
                        <a:spLocks/>
                      </wps:cNvSpPr>
                      <wps:spPr bwMode="auto">
                        <a:xfrm>
                          <a:off x="0" y="129896"/>
                          <a:ext cx="3053080" cy="5507990"/>
                        </a:xfrm>
                        <a:custGeom>
                          <a:avLst/>
                          <a:gdLst>
                            <a:gd name="T0" fmla="*/ 4807 w 4808"/>
                            <a:gd name="T1" fmla="*/ 0 h 8674"/>
                            <a:gd name="T2" fmla="*/ 0 w 4808"/>
                            <a:gd name="T3" fmla="*/ 0 h 8674"/>
                            <a:gd name="T4" fmla="*/ 0 w 4808"/>
                            <a:gd name="T5" fmla="*/ 7733 h 8674"/>
                            <a:gd name="T6" fmla="*/ 2403 w 4808"/>
                            <a:gd name="T7" fmla="*/ 8673 h 8674"/>
                            <a:gd name="T8" fmla="*/ 4807 w 4808"/>
                            <a:gd name="T9" fmla="*/ 7733 h 8674"/>
                            <a:gd name="T10" fmla="*/ 4807 w 4808"/>
                            <a:gd name="T11" fmla="*/ 0 h 8674"/>
                          </a:gdLst>
                          <a:ahLst/>
                          <a:cxnLst>
                            <a:cxn ang="0">
                              <a:pos x="T0" y="T1"/>
                            </a:cxn>
                            <a:cxn ang="0">
                              <a:pos x="T2" y="T3"/>
                            </a:cxn>
                            <a:cxn ang="0">
                              <a:pos x="T4" y="T5"/>
                            </a:cxn>
                            <a:cxn ang="0">
                              <a:pos x="T6" y="T7"/>
                            </a:cxn>
                            <a:cxn ang="0">
                              <a:pos x="T8" y="T9"/>
                            </a:cxn>
                            <a:cxn ang="0">
                              <a:pos x="T10" y="T11"/>
                            </a:cxn>
                          </a:cxnLst>
                          <a:rect l="0" t="0" r="r" b="b"/>
                          <a:pathLst>
                            <a:path w="4808" h="8674">
                              <a:moveTo>
                                <a:pt x="4807" y="0"/>
                              </a:moveTo>
                              <a:lnTo>
                                <a:pt x="0" y="0"/>
                              </a:lnTo>
                              <a:lnTo>
                                <a:pt x="0" y="7733"/>
                              </a:lnTo>
                              <a:lnTo>
                                <a:pt x="2403" y="8673"/>
                              </a:lnTo>
                              <a:lnTo>
                                <a:pt x="4807" y="7733"/>
                              </a:lnTo>
                              <a:lnTo>
                                <a:pt x="4807" y="0"/>
                              </a:lnTo>
                              <a:close/>
                            </a:path>
                          </a:pathLst>
                        </a:custGeom>
                        <a:solidFill>
                          <a:schemeClr val="bg1"/>
                        </a:solidFill>
                        <a:ln>
                          <a:noFill/>
                        </a:ln>
                      </wps:spPr>
                      <wps:bodyPr rot="0" vert="horz" wrap="square" lIns="91440" tIns="45720" rIns="91440" bIns="45720" anchor="t" anchorCtr="0" upright="1">
                        <a:noAutofit/>
                      </wps:bodyPr>
                    </wps:wsp>
                  </wpg:wgp>
                </a:graphicData>
              </a:graphic>
              <wp14:sizeRelH relativeFrom="page">
                <wp14:pctWidth>39200</wp14:pctWidth>
              </wp14:sizeRelH>
              <wp14:sizeRelV relativeFrom="page">
                <wp14:pctHeight>56000</wp14:pctHeight>
              </wp14:sizeRelV>
            </wp:anchor>
          </w:drawing>
        </mc:Choice>
        <mc:Fallback>
          <w:pict>
            <v:group w14:anchorId="584C0AD2" id="Group 46" o:spid="_x0000_s1026" alt="&quot;&quot;" style="position:absolute;margin-left:43.2pt;margin-top:0;width:240.4pt;height:443.95pt;z-index:251658240;mso-width-percent:392;mso-height-percent:560;mso-position-horizontal-relative:page;mso-position-vertical:top;mso-position-vertical-relative:page;mso-width-percent:392;mso-height-percent:560" coordsize="30530,563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">
              <v:shape id="Freeform 4" o:spid="_x0000_s1027" style="position:absolute;width:30530;height:56381;visibility:visible;mso-wrap-style:square;v-text-anchor:top" coordsize="4808,88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" path="m4807,l,,,7938r2403,940l4807,7938,4807,xe" fillcolor="#ddd [3204]" stroked="f">
                <v:path arrowok="t" o:connecttype="custom" o:connectlocs="3052445,0;0,0;0,5040630;1525905,5637530;3052445,5040630;3052445,0" o:connectangles="0,0,0,0,0,0"/>
              </v:shape>
              <v:shape id="Freeform 5" o:spid="_x0000_s1028" style="position:absolute;top:1298;width:30530;height:55080;visibility:visible;mso-wrap-style:square;v-text-anchor:top" coordsize="4808,86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" path="m4807,l,,,7733r2403,940l4807,7733,4807,xe" fillcolor="white [3212]" stroked="f">
                <v:path arrowok="t" o:connecttype="custom" o:connectlocs="3052445,0;0,0;0,4910455;1525905,5507355;3052445,4910455;3052445,0" o:connectangles="0,0,0,0,0,0"/>
              </v:shape>
              <w10:wrap anchorx="page" anchory="page"/>
            </v:group>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4FB3B98"/>
    <w:multiLevelType w:val="hybridMultilevel"/>
    <w:tmpl w:val="2090934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10292C29"/>
    <w:multiLevelType w:val="hybridMultilevel"/>
    <w:tmpl w:val="A014AA46"/>
    <w:lvl w:ilvl="0" w:tplc="99585266">
      <w:numFmt w:val="bullet"/>
      <w:lvlText w:val="-"/>
      <w:lvlJc w:val="left"/>
      <w:pPr>
        <w:ind w:left="720" w:hanging="360"/>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335F75CA"/>
    <w:multiLevelType w:val="hybridMultilevel"/>
    <w:tmpl w:val="C0B2EE9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3C6B1E8F"/>
    <w:multiLevelType w:val="hybridMultilevel"/>
    <w:tmpl w:val="EF485E6A"/>
    <w:lvl w:ilvl="0" w:tplc="A56E0CCA">
      <w:start w:val="1"/>
      <w:numFmt w:val="bullet"/>
      <w:lvlText w:val=""/>
      <w:lvlJc w:val="left"/>
      <w:pPr>
        <w:ind w:left="357" w:hanging="357"/>
      </w:pPr>
      <w:rPr>
        <w:rFonts w:ascii="Symbol" w:hAnsi="Symbol" w:hint="default"/>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4" w15:restartNumberingAfterBreak="0">
    <w:nsid w:val="4A7B1643"/>
    <w:multiLevelType w:val="hybridMultilevel"/>
    <w:tmpl w:val="D90401AC"/>
    <w:lvl w:ilvl="0" w:tplc="6972BDDC">
      <w:start w:val="1"/>
      <w:numFmt w:val="bullet"/>
      <w:lvlText w:val=""/>
      <w:lvlJc w:val="left"/>
      <w:pPr>
        <w:ind w:left="357" w:hanging="357"/>
      </w:pPr>
      <w:rPr>
        <w:rFonts w:ascii="Symbol" w:hAnsi="Symbol" w:hint="default"/>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5" w15:restartNumberingAfterBreak="0">
    <w:nsid w:val="58E05D5E"/>
    <w:multiLevelType w:val="hybridMultilevel"/>
    <w:tmpl w:val="3864CF6A"/>
    <w:lvl w:ilvl="0" w:tplc="7568B628">
      <w:start w:val="1"/>
      <w:numFmt w:val="bullet"/>
      <w:lvlText w:val=""/>
      <w:lvlJc w:val="left"/>
      <w:pPr>
        <w:ind w:left="357" w:hanging="357"/>
      </w:pPr>
      <w:rPr>
        <w:rFonts w:ascii="Symbol" w:hAnsi="Symbol" w:hint="default"/>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6" w15:restartNumberingAfterBreak="0">
    <w:nsid w:val="5C795490"/>
    <w:multiLevelType w:val="hybridMultilevel"/>
    <w:tmpl w:val="D6809F4E"/>
    <w:lvl w:ilvl="0" w:tplc="08090005">
      <w:start w:val="1"/>
      <w:numFmt w:val="bullet"/>
      <w:lvlText w:val=""/>
      <w:lvlJc w:val="left"/>
      <w:pPr>
        <w:tabs>
          <w:tab w:val="num" w:pos="360"/>
        </w:tabs>
        <w:ind w:left="360" w:hanging="360"/>
      </w:pPr>
      <w:rPr>
        <w:rFonts w:ascii="Wingdings" w:hAnsi="Wingdings" w:hint="default"/>
      </w:rPr>
    </w:lvl>
    <w:lvl w:ilvl="1" w:tplc="08090003" w:tentative="1">
      <w:start w:val="1"/>
      <w:numFmt w:val="bullet"/>
      <w:lvlText w:val="o"/>
      <w:lvlJc w:val="left"/>
      <w:pPr>
        <w:tabs>
          <w:tab w:val="num" w:pos="1080"/>
        </w:tabs>
        <w:ind w:left="1080" w:hanging="360"/>
      </w:pPr>
      <w:rPr>
        <w:rFonts w:ascii="Courier New" w:hAnsi="Courier New" w:cs="Courier New" w:hint="default"/>
      </w:rPr>
    </w:lvl>
    <w:lvl w:ilvl="2" w:tplc="08090005" w:tentative="1">
      <w:start w:val="1"/>
      <w:numFmt w:val="bullet"/>
      <w:lvlText w:val=""/>
      <w:lvlJc w:val="left"/>
      <w:pPr>
        <w:tabs>
          <w:tab w:val="num" w:pos="1800"/>
        </w:tabs>
        <w:ind w:left="1800" w:hanging="360"/>
      </w:pPr>
      <w:rPr>
        <w:rFonts w:ascii="Wingdings" w:hAnsi="Wingdings" w:hint="default"/>
      </w:rPr>
    </w:lvl>
    <w:lvl w:ilvl="3" w:tplc="08090001" w:tentative="1">
      <w:start w:val="1"/>
      <w:numFmt w:val="bullet"/>
      <w:lvlText w:val=""/>
      <w:lvlJc w:val="left"/>
      <w:pPr>
        <w:tabs>
          <w:tab w:val="num" w:pos="2520"/>
        </w:tabs>
        <w:ind w:left="2520" w:hanging="360"/>
      </w:pPr>
      <w:rPr>
        <w:rFonts w:ascii="Symbol" w:hAnsi="Symbol" w:hint="default"/>
      </w:rPr>
    </w:lvl>
    <w:lvl w:ilvl="4" w:tplc="08090003" w:tentative="1">
      <w:start w:val="1"/>
      <w:numFmt w:val="bullet"/>
      <w:lvlText w:val="o"/>
      <w:lvlJc w:val="left"/>
      <w:pPr>
        <w:tabs>
          <w:tab w:val="num" w:pos="3240"/>
        </w:tabs>
        <w:ind w:left="3240" w:hanging="360"/>
      </w:pPr>
      <w:rPr>
        <w:rFonts w:ascii="Courier New" w:hAnsi="Courier New" w:cs="Courier New" w:hint="default"/>
      </w:rPr>
    </w:lvl>
    <w:lvl w:ilvl="5" w:tplc="08090005" w:tentative="1">
      <w:start w:val="1"/>
      <w:numFmt w:val="bullet"/>
      <w:lvlText w:val=""/>
      <w:lvlJc w:val="left"/>
      <w:pPr>
        <w:tabs>
          <w:tab w:val="num" w:pos="3960"/>
        </w:tabs>
        <w:ind w:left="3960" w:hanging="360"/>
      </w:pPr>
      <w:rPr>
        <w:rFonts w:ascii="Wingdings" w:hAnsi="Wingdings" w:hint="default"/>
      </w:rPr>
    </w:lvl>
    <w:lvl w:ilvl="6" w:tplc="08090001" w:tentative="1">
      <w:start w:val="1"/>
      <w:numFmt w:val="bullet"/>
      <w:lvlText w:val=""/>
      <w:lvlJc w:val="left"/>
      <w:pPr>
        <w:tabs>
          <w:tab w:val="num" w:pos="4680"/>
        </w:tabs>
        <w:ind w:left="4680" w:hanging="360"/>
      </w:pPr>
      <w:rPr>
        <w:rFonts w:ascii="Symbol" w:hAnsi="Symbol" w:hint="default"/>
      </w:rPr>
    </w:lvl>
    <w:lvl w:ilvl="7" w:tplc="08090003" w:tentative="1">
      <w:start w:val="1"/>
      <w:numFmt w:val="bullet"/>
      <w:lvlText w:val="o"/>
      <w:lvlJc w:val="left"/>
      <w:pPr>
        <w:tabs>
          <w:tab w:val="num" w:pos="5400"/>
        </w:tabs>
        <w:ind w:left="5400" w:hanging="360"/>
      </w:pPr>
      <w:rPr>
        <w:rFonts w:ascii="Courier New" w:hAnsi="Courier New" w:cs="Courier New" w:hint="default"/>
      </w:rPr>
    </w:lvl>
    <w:lvl w:ilvl="8" w:tplc="08090005" w:tentative="1">
      <w:start w:val="1"/>
      <w:numFmt w:val="bullet"/>
      <w:lvlText w:val=""/>
      <w:lvlJc w:val="left"/>
      <w:pPr>
        <w:tabs>
          <w:tab w:val="num" w:pos="6120"/>
        </w:tabs>
        <w:ind w:left="6120" w:hanging="360"/>
      </w:pPr>
      <w:rPr>
        <w:rFonts w:ascii="Wingdings" w:hAnsi="Wingdings" w:hint="default"/>
      </w:rPr>
    </w:lvl>
  </w:abstractNum>
  <w:abstractNum w:abstractNumId="7" w15:restartNumberingAfterBreak="0">
    <w:nsid w:val="77985A87"/>
    <w:multiLevelType w:val="hybridMultilevel"/>
    <w:tmpl w:val="7FD0D21A"/>
    <w:lvl w:ilvl="0" w:tplc="B458124A">
      <w:start w:val="1"/>
      <w:numFmt w:val="bullet"/>
      <w:lvlText w:val=""/>
      <w:lvlJc w:val="left"/>
      <w:pPr>
        <w:ind w:left="357" w:hanging="357"/>
      </w:pPr>
      <w:rPr>
        <w:rFonts w:ascii="Symbol" w:hAnsi="Symbol" w:hint="default"/>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num w:numId="1" w16cid:durableId="2061008154">
    <w:abstractNumId w:val="2"/>
  </w:num>
  <w:num w:numId="2" w16cid:durableId="2123307393">
    <w:abstractNumId w:val="6"/>
  </w:num>
  <w:num w:numId="3" w16cid:durableId="754400776">
    <w:abstractNumId w:val="0"/>
  </w:num>
  <w:num w:numId="4" w16cid:durableId="1300308278">
    <w:abstractNumId w:val="1"/>
  </w:num>
  <w:num w:numId="5" w16cid:durableId="199321122">
    <w:abstractNumId w:val="3"/>
  </w:num>
  <w:num w:numId="6" w16cid:durableId="682822814">
    <w:abstractNumId w:val="7"/>
  </w:num>
  <w:num w:numId="7" w16cid:durableId="440954284">
    <w:abstractNumId w:val="5"/>
  </w:num>
  <w:num w:numId="8" w16cid:durableId="1080443317">
    <w:abstractNumId w:val="4"/>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removePersonalInformation/>
  <w:removeDateAndTime/>
  <w:activeWritingStyle w:appName="MSWord" w:lang="en-GB" w:vendorID="64" w:dllVersion="0" w:nlCheck="1" w:checkStyle="0"/>
  <w:activeWritingStyle w:appName="MSWord" w:lang="en-US" w:vendorID="64" w:dllVersion="0" w:nlCheck="1" w:checkStyle="0"/>
  <w:proofState w:spelling="clean" w:grammar="clean"/>
  <w:attachedTemplate r:id="rId1"/>
  <w:stylePaneFormatFilter w:val="5004" w:allStyles="0" w:customStyles="0" w:latentStyles="1" w:stylesInUse="0" w:headingStyles="0" w:numberingStyles="0" w:tableStyles="0" w:directFormattingOnRuns="0" w:directFormattingOnParagraphs="0" w:directFormattingOnNumbering="0" w:directFormattingOnTables="0" w:clearFormatting="1" w:top3HeadingStyles="0" w:visibleStyles="1" w:alternateStyleNames="0"/>
  <w:stylePaneSortMethod w:val="0000"/>
  <w:defaultTabStop w:val="720"/>
  <w:drawingGridHorizontalSpacing w:val="120"/>
  <w:displayHorizontalDrawingGridEvery w:val="2"/>
  <w:displayVerticalDrawingGridEvery w:val="2"/>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61283"/>
    <w:rsid w:val="00001D03"/>
    <w:rsid w:val="00004C4A"/>
    <w:rsid w:val="00006821"/>
    <w:rsid w:val="00013DF1"/>
    <w:rsid w:val="00013E73"/>
    <w:rsid w:val="00014BA7"/>
    <w:rsid w:val="0001547C"/>
    <w:rsid w:val="00015FFE"/>
    <w:rsid w:val="00017576"/>
    <w:rsid w:val="000227A1"/>
    <w:rsid w:val="00022C86"/>
    <w:rsid w:val="000249AC"/>
    <w:rsid w:val="00025C59"/>
    <w:rsid w:val="000262A8"/>
    <w:rsid w:val="0002643C"/>
    <w:rsid w:val="00027902"/>
    <w:rsid w:val="00031B17"/>
    <w:rsid w:val="00032669"/>
    <w:rsid w:val="00034D69"/>
    <w:rsid w:val="00036E71"/>
    <w:rsid w:val="00036F5A"/>
    <w:rsid w:val="0003745F"/>
    <w:rsid w:val="00040701"/>
    <w:rsid w:val="00041903"/>
    <w:rsid w:val="000426D6"/>
    <w:rsid w:val="00042A81"/>
    <w:rsid w:val="0004347A"/>
    <w:rsid w:val="000454F4"/>
    <w:rsid w:val="00046F88"/>
    <w:rsid w:val="00051148"/>
    <w:rsid w:val="00054932"/>
    <w:rsid w:val="00055C54"/>
    <w:rsid w:val="000571E0"/>
    <w:rsid w:val="000619BA"/>
    <w:rsid w:val="00063F33"/>
    <w:rsid w:val="000648D8"/>
    <w:rsid w:val="00065560"/>
    <w:rsid w:val="00067186"/>
    <w:rsid w:val="00067390"/>
    <w:rsid w:val="00067CD6"/>
    <w:rsid w:val="00070A27"/>
    <w:rsid w:val="00070F08"/>
    <w:rsid w:val="00073C7F"/>
    <w:rsid w:val="00073DDF"/>
    <w:rsid w:val="0007470D"/>
    <w:rsid w:val="000749F1"/>
    <w:rsid w:val="00076470"/>
    <w:rsid w:val="00076636"/>
    <w:rsid w:val="00077228"/>
    <w:rsid w:val="00077D57"/>
    <w:rsid w:val="00077F35"/>
    <w:rsid w:val="00083DC8"/>
    <w:rsid w:val="00083F3D"/>
    <w:rsid w:val="000870EC"/>
    <w:rsid w:val="00091718"/>
    <w:rsid w:val="0009603A"/>
    <w:rsid w:val="00096937"/>
    <w:rsid w:val="000A01CC"/>
    <w:rsid w:val="000A1042"/>
    <w:rsid w:val="000A2CCC"/>
    <w:rsid w:val="000A2F75"/>
    <w:rsid w:val="000B0C13"/>
    <w:rsid w:val="000B22EC"/>
    <w:rsid w:val="000B41F4"/>
    <w:rsid w:val="000B5BF4"/>
    <w:rsid w:val="000B5E99"/>
    <w:rsid w:val="000B62C9"/>
    <w:rsid w:val="000B7AC7"/>
    <w:rsid w:val="000B7B19"/>
    <w:rsid w:val="000C2788"/>
    <w:rsid w:val="000C4062"/>
    <w:rsid w:val="000C4347"/>
    <w:rsid w:val="000C55F7"/>
    <w:rsid w:val="000D021E"/>
    <w:rsid w:val="000D0497"/>
    <w:rsid w:val="000D21B5"/>
    <w:rsid w:val="000D4229"/>
    <w:rsid w:val="000D6127"/>
    <w:rsid w:val="000D7B41"/>
    <w:rsid w:val="000E0E4C"/>
    <w:rsid w:val="000E43A0"/>
    <w:rsid w:val="000E4DE4"/>
    <w:rsid w:val="000E52D9"/>
    <w:rsid w:val="000F04A3"/>
    <w:rsid w:val="000F04B9"/>
    <w:rsid w:val="000F36DE"/>
    <w:rsid w:val="000F56CD"/>
    <w:rsid w:val="000F6037"/>
    <w:rsid w:val="000F6401"/>
    <w:rsid w:val="00103556"/>
    <w:rsid w:val="00104F4A"/>
    <w:rsid w:val="001068E9"/>
    <w:rsid w:val="001105F8"/>
    <w:rsid w:val="00110C33"/>
    <w:rsid w:val="00112F80"/>
    <w:rsid w:val="00116286"/>
    <w:rsid w:val="00117189"/>
    <w:rsid w:val="00121AC7"/>
    <w:rsid w:val="00121C9E"/>
    <w:rsid w:val="00122507"/>
    <w:rsid w:val="001243FC"/>
    <w:rsid w:val="00125525"/>
    <w:rsid w:val="0012638B"/>
    <w:rsid w:val="00127C58"/>
    <w:rsid w:val="00131889"/>
    <w:rsid w:val="00140248"/>
    <w:rsid w:val="0014306E"/>
    <w:rsid w:val="00145E2A"/>
    <w:rsid w:val="001461DF"/>
    <w:rsid w:val="001516FA"/>
    <w:rsid w:val="00156CF5"/>
    <w:rsid w:val="0015714F"/>
    <w:rsid w:val="001571B3"/>
    <w:rsid w:val="00157607"/>
    <w:rsid w:val="00157744"/>
    <w:rsid w:val="00157A70"/>
    <w:rsid w:val="00160899"/>
    <w:rsid w:val="00166B94"/>
    <w:rsid w:val="001708E8"/>
    <w:rsid w:val="00170B0E"/>
    <w:rsid w:val="0017207E"/>
    <w:rsid w:val="00172915"/>
    <w:rsid w:val="00176B2F"/>
    <w:rsid w:val="001847F3"/>
    <w:rsid w:val="0018485D"/>
    <w:rsid w:val="00191A8B"/>
    <w:rsid w:val="001940FC"/>
    <w:rsid w:val="001A597B"/>
    <w:rsid w:val="001B0472"/>
    <w:rsid w:val="001B0852"/>
    <w:rsid w:val="001B391F"/>
    <w:rsid w:val="001B5209"/>
    <w:rsid w:val="001C2791"/>
    <w:rsid w:val="001C3869"/>
    <w:rsid w:val="001C6B68"/>
    <w:rsid w:val="001C7901"/>
    <w:rsid w:val="001D0833"/>
    <w:rsid w:val="001D3C05"/>
    <w:rsid w:val="001D45D1"/>
    <w:rsid w:val="001D49B9"/>
    <w:rsid w:val="001D5B1B"/>
    <w:rsid w:val="001E090E"/>
    <w:rsid w:val="001E4746"/>
    <w:rsid w:val="001E494F"/>
    <w:rsid w:val="001F1296"/>
    <w:rsid w:val="001F4A32"/>
    <w:rsid w:val="001F4BAA"/>
    <w:rsid w:val="00200869"/>
    <w:rsid w:val="00200BB4"/>
    <w:rsid w:val="0020229F"/>
    <w:rsid w:val="00203F7A"/>
    <w:rsid w:val="00204236"/>
    <w:rsid w:val="0020437E"/>
    <w:rsid w:val="00204DDA"/>
    <w:rsid w:val="00204E37"/>
    <w:rsid w:val="00205AD5"/>
    <w:rsid w:val="00210F2B"/>
    <w:rsid w:val="0021171B"/>
    <w:rsid w:val="00211AD9"/>
    <w:rsid w:val="002132AB"/>
    <w:rsid w:val="00214B75"/>
    <w:rsid w:val="00215F15"/>
    <w:rsid w:val="002161F0"/>
    <w:rsid w:val="00222996"/>
    <w:rsid w:val="00222D35"/>
    <w:rsid w:val="00222E16"/>
    <w:rsid w:val="002249F5"/>
    <w:rsid w:val="002253AC"/>
    <w:rsid w:val="00225479"/>
    <w:rsid w:val="00225545"/>
    <w:rsid w:val="00225C03"/>
    <w:rsid w:val="00226E0F"/>
    <w:rsid w:val="00227E17"/>
    <w:rsid w:val="00231908"/>
    <w:rsid w:val="0023395C"/>
    <w:rsid w:val="00234F7B"/>
    <w:rsid w:val="00236A1A"/>
    <w:rsid w:val="00237A44"/>
    <w:rsid w:val="00240C5D"/>
    <w:rsid w:val="00241275"/>
    <w:rsid w:val="0024127E"/>
    <w:rsid w:val="00241DB2"/>
    <w:rsid w:val="00243AFC"/>
    <w:rsid w:val="00244551"/>
    <w:rsid w:val="00244607"/>
    <w:rsid w:val="00245712"/>
    <w:rsid w:val="002528F9"/>
    <w:rsid w:val="00257105"/>
    <w:rsid w:val="0026042D"/>
    <w:rsid w:val="00261E40"/>
    <w:rsid w:val="00266A5E"/>
    <w:rsid w:val="00266DF3"/>
    <w:rsid w:val="0027039B"/>
    <w:rsid w:val="00270E97"/>
    <w:rsid w:val="00276F3F"/>
    <w:rsid w:val="0028182E"/>
    <w:rsid w:val="0028288D"/>
    <w:rsid w:val="0028529F"/>
    <w:rsid w:val="002866AB"/>
    <w:rsid w:val="00286864"/>
    <w:rsid w:val="002908AD"/>
    <w:rsid w:val="002937A0"/>
    <w:rsid w:val="00294686"/>
    <w:rsid w:val="002A102B"/>
    <w:rsid w:val="002A2D2E"/>
    <w:rsid w:val="002A3007"/>
    <w:rsid w:val="002A35F9"/>
    <w:rsid w:val="002A5A75"/>
    <w:rsid w:val="002A5CA6"/>
    <w:rsid w:val="002A639C"/>
    <w:rsid w:val="002A6B34"/>
    <w:rsid w:val="002A75F9"/>
    <w:rsid w:val="002B0900"/>
    <w:rsid w:val="002B131A"/>
    <w:rsid w:val="002B1979"/>
    <w:rsid w:val="002B2E1B"/>
    <w:rsid w:val="002C02BD"/>
    <w:rsid w:val="002C3BAA"/>
    <w:rsid w:val="002C4C0B"/>
    <w:rsid w:val="002C508B"/>
    <w:rsid w:val="002D1949"/>
    <w:rsid w:val="002D2CA1"/>
    <w:rsid w:val="002D41E5"/>
    <w:rsid w:val="002D4A3F"/>
    <w:rsid w:val="002D7127"/>
    <w:rsid w:val="002E029D"/>
    <w:rsid w:val="002E1111"/>
    <w:rsid w:val="002E2ADA"/>
    <w:rsid w:val="002E6341"/>
    <w:rsid w:val="002E6FA9"/>
    <w:rsid w:val="002E7BC4"/>
    <w:rsid w:val="002F050C"/>
    <w:rsid w:val="002F06B2"/>
    <w:rsid w:val="002F15A8"/>
    <w:rsid w:val="002F15C5"/>
    <w:rsid w:val="002F22E1"/>
    <w:rsid w:val="002F5EA1"/>
    <w:rsid w:val="002F646E"/>
    <w:rsid w:val="0030135D"/>
    <w:rsid w:val="00303061"/>
    <w:rsid w:val="00304F6D"/>
    <w:rsid w:val="00310C2C"/>
    <w:rsid w:val="0031294F"/>
    <w:rsid w:val="00313CAB"/>
    <w:rsid w:val="00314C33"/>
    <w:rsid w:val="00314EA3"/>
    <w:rsid w:val="00315AF6"/>
    <w:rsid w:val="003200CD"/>
    <w:rsid w:val="00321F70"/>
    <w:rsid w:val="003231AA"/>
    <w:rsid w:val="0032326F"/>
    <w:rsid w:val="00324DA0"/>
    <w:rsid w:val="00325DA4"/>
    <w:rsid w:val="0032679E"/>
    <w:rsid w:val="00326B36"/>
    <w:rsid w:val="00332637"/>
    <w:rsid w:val="00335999"/>
    <w:rsid w:val="00336F8F"/>
    <w:rsid w:val="00337E38"/>
    <w:rsid w:val="003464D7"/>
    <w:rsid w:val="00346CCF"/>
    <w:rsid w:val="00347252"/>
    <w:rsid w:val="00350ECC"/>
    <w:rsid w:val="003528B9"/>
    <w:rsid w:val="00352FB4"/>
    <w:rsid w:val="00354420"/>
    <w:rsid w:val="0035535B"/>
    <w:rsid w:val="0035626D"/>
    <w:rsid w:val="003573E3"/>
    <w:rsid w:val="003579BD"/>
    <w:rsid w:val="0036434C"/>
    <w:rsid w:val="00364C23"/>
    <w:rsid w:val="00365CA2"/>
    <w:rsid w:val="0036AE66"/>
    <w:rsid w:val="00370858"/>
    <w:rsid w:val="00370964"/>
    <w:rsid w:val="00370F4D"/>
    <w:rsid w:val="003730FE"/>
    <w:rsid w:val="00374C84"/>
    <w:rsid w:val="00377AFF"/>
    <w:rsid w:val="00381457"/>
    <w:rsid w:val="003817CF"/>
    <w:rsid w:val="00381B93"/>
    <w:rsid w:val="003835B4"/>
    <w:rsid w:val="00384763"/>
    <w:rsid w:val="00384766"/>
    <w:rsid w:val="0038539A"/>
    <w:rsid w:val="00394151"/>
    <w:rsid w:val="003963E5"/>
    <w:rsid w:val="003A0450"/>
    <w:rsid w:val="003A2D08"/>
    <w:rsid w:val="003A2DA4"/>
    <w:rsid w:val="003A3415"/>
    <w:rsid w:val="003A3B6F"/>
    <w:rsid w:val="003A693E"/>
    <w:rsid w:val="003A7245"/>
    <w:rsid w:val="003B3A5A"/>
    <w:rsid w:val="003B3CA1"/>
    <w:rsid w:val="003B7A7B"/>
    <w:rsid w:val="003C0CDB"/>
    <w:rsid w:val="003C3380"/>
    <w:rsid w:val="003C390C"/>
    <w:rsid w:val="003C3B0A"/>
    <w:rsid w:val="003C3C26"/>
    <w:rsid w:val="003C67D8"/>
    <w:rsid w:val="003C6DF2"/>
    <w:rsid w:val="003C72DC"/>
    <w:rsid w:val="003D1F48"/>
    <w:rsid w:val="003D4F26"/>
    <w:rsid w:val="003E2502"/>
    <w:rsid w:val="003E5D53"/>
    <w:rsid w:val="003E6C36"/>
    <w:rsid w:val="003F0EE8"/>
    <w:rsid w:val="003F25D4"/>
    <w:rsid w:val="00400FAE"/>
    <w:rsid w:val="0040280C"/>
    <w:rsid w:val="00404825"/>
    <w:rsid w:val="00404B43"/>
    <w:rsid w:val="0040746F"/>
    <w:rsid w:val="00410C91"/>
    <w:rsid w:val="0041115E"/>
    <w:rsid w:val="0041221C"/>
    <w:rsid w:val="00412E2E"/>
    <w:rsid w:val="00414172"/>
    <w:rsid w:val="00414EF5"/>
    <w:rsid w:val="00416C91"/>
    <w:rsid w:val="00421EA8"/>
    <w:rsid w:val="00423524"/>
    <w:rsid w:val="004313C8"/>
    <w:rsid w:val="00432A65"/>
    <w:rsid w:val="0043448B"/>
    <w:rsid w:val="00437C28"/>
    <w:rsid w:val="00441F51"/>
    <w:rsid w:val="004438FE"/>
    <w:rsid w:val="0044392E"/>
    <w:rsid w:val="0044428B"/>
    <w:rsid w:val="00444724"/>
    <w:rsid w:val="00446D13"/>
    <w:rsid w:val="004475FC"/>
    <w:rsid w:val="00450225"/>
    <w:rsid w:val="00451532"/>
    <w:rsid w:val="00452D03"/>
    <w:rsid w:val="004550D2"/>
    <w:rsid w:val="00455109"/>
    <w:rsid w:val="00455450"/>
    <w:rsid w:val="00455F83"/>
    <w:rsid w:val="00457A1E"/>
    <w:rsid w:val="00457BC5"/>
    <w:rsid w:val="00463E49"/>
    <w:rsid w:val="004656A2"/>
    <w:rsid w:val="00470497"/>
    <w:rsid w:val="00471144"/>
    <w:rsid w:val="00471468"/>
    <w:rsid w:val="00471ED9"/>
    <w:rsid w:val="004739E7"/>
    <w:rsid w:val="004745EC"/>
    <w:rsid w:val="00483907"/>
    <w:rsid w:val="0048439D"/>
    <w:rsid w:val="00484FBE"/>
    <w:rsid w:val="0048760C"/>
    <w:rsid w:val="004877FB"/>
    <w:rsid w:val="004905EF"/>
    <w:rsid w:val="00492B96"/>
    <w:rsid w:val="00493B6C"/>
    <w:rsid w:val="004951C6"/>
    <w:rsid w:val="004B093F"/>
    <w:rsid w:val="004B0BE2"/>
    <w:rsid w:val="004B16B0"/>
    <w:rsid w:val="004B21F2"/>
    <w:rsid w:val="004B4C32"/>
    <w:rsid w:val="004B6628"/>
    <w:rsid w:val="004B666D"/>
    <w:rsid w:val="004B7EA9"/>
    <w:rsid w:val="004C37C9"/>
    <w:rsid w:val="004D3A3B"/>
    <w:rsid w:val="004D6BC9"/>
    <w:rsid w:val="004D7B24"/>
    <w:rsid w:val="004D7E19"/>
    <w:rsid w:val="004E009B"/>
    <w:rsid w:val="004E1F68"/>
    <w:rsid w:val="004E2155"/>
    <w:rsid w:val="004E2B78"/>
    <w:rsid w:val="004E56AF"/>
    <w:rsid w:val="004F05AC"/>
    <w:rsid w:val="004F4328"/>
    <w:rsid w:val="00500665"/>
    <w:rsid w:val="00500B29"/>
    <w:rsid w:val="00501D8C"/>
    <w:rsid w:val="00504A97"/>
    <w:rsid w:val="00505D5A"/>
    <w:rsid w:val="00513730"/>
    <w:rsid w:val="00521495"/>
    <w:rsid w:val="00522E7F"/>
    <w:rsid w:val="00523DC3"/>
    <w:rsid w:val="00524694"/>
    <w:rsid w:val="00525687"/>
    <w:rsid w:val="005264E6"/>
    <w:rsid w:val="00537472"/>
    <w:rsid w:val="00537E4E"/>
    <w:rsid w:val="00540BCA"/>
    <w:rsid w:val="00543DD5"/>
    <w:rsid w:val="00546F4D"/>
    <w:rsid w:val="005476A8"/>
    <w:rsid w:val="00552DDF"/>
    <w:rsid w:val="005577B7"/>
    <w:rsid w:val="00560EB5"/>
    <w:rsid w:val="0056396E"/>
    <w:rsid w:val="00563E78"/>
    <w:rsid w:val="00564910"/>
    <w:rsid w:val="005707D1"/>
    <w:rsid w:val="00573C37"/>
    <w:rsid w:val="0057542C"/>
    <w:rsid w:val="005800BF"/>
    <w:rsid w:val="0058325C"/>
    <w:rsid w:val="005855C0"/>
    <w:rsid w:val="00586FA5"/>
    <w:rsid w:val="00587C82"/>
    <w:rsid w:val="00594DFF"/>
    <w:rsid w:val="005962CB"/>
    <w:rsid w:val="0059665D"/>
    <w:rsid w:val="00596991"/>
    <w:rsid w:val="0059768F"/>
    <w:rsid w:val="0059780D"/>
    <w:rsid w:val="005A1344"/>
    <w:rsid w:val="005A1667"/>
    <w:rsid w:val="005A21A8"/>
    <w:rsid w:val="005A24C1"/>
    <w:rsid w:val="005A2726"/>
    <w:rsid w:val="005A28D5"/>
    <w:rsid w:val="005A3BDF"/>
    <w:rsid w:val="005A450B"/>
    <w:rsid w:val="005A744E"/>
    <w:rsid w:val="005B1623"/>
    <w:rsid w:val="005B1EEE"/>
    <w:rsid w:val="005B3C73"/>
    <w:rsid w:val="005B6184"/>
    <w:rsid w:val="005B72ED"/>
    <w:rsid w:val="005B7BA1"/>
    <w:rsid w:val="005B7DD6"/>
    <w:rsid w:val="005C0F5D"/>
    <w:rsid w:val="005C26C5"/>
    <w:rsid w:val="005C3CA7"/>
    <w:rsid w:val="005C637B"/>
    <w:rsid w:val="005D3C49"/>
    <w:rsid w:val="005D5EAA"/>
    <w:rsid w:val="005E0724"/>
    <w:rsid w:val="005E07A4"/>
    <w:rsid w:val="005E328A"/>
    <w:rsid w:val="005E482B"/>
    <w:rsid w:val="005F2C81"/>
    <w:rsid w:val="005F5710"/>
    <w:rsid w:val="005F611E"/>
    <w:rsid w:val="005F6172"/>
    <w:rsid w:val="00605324"/>
    <w:rsid w:val="0060617D"/>
    <w:rsid w:val="00606A02"/>
    <w:rsid w:val="00606D4B"/>
    <w:rsid w:val="006102F8"/>
    <w:rsid w:val="00611D8B"/>
    <w:rsid w:val="0061340A"/>
    <w:rsid w:val="00620B5E"/>
    <w:rsid w:val="006242B3"/>
    <w:rsid w:val="006249DC"/>
    <w:rsid w:val="00627DE3"/>
    <w:rsid w:val="00630351"/>
    <w:rsid w:val="00631B98"/>
    <w:rsid w:val="00632AA7"/>
    <w:rsid w:val="00633DA0"/>
    <w:rsid w:val="00635983"/>
    <w:rsid w:val="00636E2A"/>
    <w:rsid w:val="00641276"/>
    <w:rsid w:val="00641648"/>
    <w:rsid w:val="00641BBF"/>
    <w:rsid w:val="006433BB"/>
    <w:rsid w:val="0064521A"/>
    <w:rsid w:val="00646E49"/>
    <w:rsid w:val="006473BF"/>
    <w:rsid w:val="006500EE"/>
    <w:rsid w:val="00650893"/>
    <w:rsid w:val="00650917"/>
    <w:rsid w:val="00650E11"/>
    <w:rsid w:val="00651624"/>
    <w:rsid w:val="00653464"/>
    <w:rsid w:val="006619D9"/>
    <w:rsid w:val="00663C30"/>
    <w:rsid w:val="00664979"/>
    <w:rsid w:val="0066546A"/>
    <w:rsid w:val="00665B40"/>
    <w:rsid w:val="00671BBA"/>
    <w:rsid w:val="00671FB3"/>
    <w:rsid w:val="00674C80"/>
    <w:rsid w:val="0067630A"/>
    <w:rsid w:val="00677482"/>
    <w:rsid w:val="006777F0"/>
    <w:rsid w:val="006863E4"/>
    <w:rsid w:val="00686489"/>
    <w:rsid w:val="006865B9"/>
    <w:rsid w:val="006901F0"/>
    <w:rsid w:val="00690FDD"/>
    <w:rsid w:val="00692CF9"/>
    <w:rsid w:val="00694EFD"/>
    <w:rsid w:val="00696829"/>
    <w:rsid w:val="00697359"/>
    <w:rsid w:val="006A144B"/>
    <w:rsid w:val="006A2786"/>
    <w:rsid w:val="006A5D7A"/>
    <w:rsid w:val="006A6423"/>
    <w:rsid w:val="006A73A1"/>
    <w:rsid w:val="006B2878"/>
    <w:rsid w:val="006B2A7A"/>
    <w:rsid w:val="006B5211"/>
    <w:rsid w:val="006B56E8"/>
    <w:rsid w:val="006C5487"/>
    <w:rsid w:val="006C698B"/>
    <w:rsid w:val="006C6D66"/>
    <w:rsid w:val="006C6E7A"/>
    <w:rsid w:val="006C79B3"/>
    <w:rsid w:val="006D0EAE"/>
    <w:rsid w:val="006D1CE9"/>
    <w:rsid w:val="006D2783"/>
    <w:rsid w:val="006E2F8E"/>
    <w:rsid w:val="006E3519"/>
    <w:rsid w:val="006E6514"/>
    <w:rsid w:val="006E7277"/>
    <w:rsid w:val="006E7C21"/>
    <w:rsid w:val="006F0896"/>
    <w:rsid w:val="006F1595"/>
    <w:rsid w:val="006F174F"/>
    <w:rsid w:val="006F275C"/>
    <w:rsid w:val="00700029"/>
    <w:rsid w:val="007033BA"/>
    <w:rsid w:val="00704214"/>
    <w:rsid w:val="00704B52"/>
    <w:rsid w:val="00706699"/>
    <w:rsid w:val="00716355"/>
    <w:rsid w:val="007164F6"/>
    <w:rsid w:val="00717A9F"/>
    <w:rsid w:val="0072088E"/>
    <w:rsid w:val="00721236"/>
    <w:rsid w:val="00721976"/>
    <w:rsid w:val="00721A90"/>
    <w:rsid w:val="0073344D"/>
    <w:rsid w:val="0073430A"/>
    <w:rsid w:val="00737980"/>
    <w:rsid w:val="007409EB"/>
    <w:rsid w:val="007422D2"/>
    <w:rsid w:val="00742862"/>
    <w:rsid w:val="0074342A"/>
    <w:rsid w:val="00744B34"/>
    <w:rsid w:val="00744D04"/>
    <w:rsid w:val="00745714"/>
    <w:rsid w:val="00746DAD"/>
    <w:rsid w:val="007471F7"/>
    <w:rsid w:val="00747A9F"/>
    <w:rsid w:val="00753E7F"/>
    <w:rsid w:val="00754E21"/>
    <w:rsid w:val="00755309"/>
    <w:rsid w:val="007564E9"/>
    <w:rsid w:val="00760DE6"/>
    <w:rsid w:val="00761283"/>
    <w:rsid w:val="00761928"/>
    <w:rsid w:val="00762D99"/>
    <w:rsid w:val="007658AA"/>
    <w:rsid w:val="007676DD"/>
    <w:rsid w:val="00770B42"/>
    <w:rsid w:val="0077294C"/>
    <w:rsid w:val="007741E3"/>
    <w:rsid w:val="007752E6"/>
    <w:rsid w:val="00775727"/>
    <w:rsid w:val="00776C1A"/>
    <w:rsid w:val="0077708B"/>
    <w:rsid w:val="00786B7A"/>
    <w:rsid w:val="007876CF"/>
    <w:rsid w:val="007877F9"/>
    <w:rsid w:val="007908F2"/>
    <w:rsid w:val="00790940"/>
    <w:rsid w:val="00791AB0"/>
    <w:rsid w:val="007944D1"/>
    <w:rsid w:val="00795FDD"/>
    <w:rsid w:val="00796E97"/>
    <w:rsid w:val="007971DC"/>
    <w:rsid w:val="007974CA"/>
    <w:rsid w:val="007A076C"/>
    <w:rsid w:val="007A11C5"/>
    <w:rsid w:val="007A1257"/>
    <w:rsid w:val="007A378A"/>
    <w:rsid w:val="007A47F5"/>
    <w:rsid w:val="007A4D18"/>
    <w:rsid w:val="007A4F9C"/>
    <w:rsid w:val="007A6FBD"/>
    <w:rsid w:val="007A7838"/>
    <w:rsid w:val="007A7B63"/>
    <w:rsid w:val="007B0922"/>
    <w:rsid w:val="007B1F9C"/>
    <w:rsid w:val="007B30C5"/>
    <w:rsid w:val="007B79EE"/>
    <w:rsid w:val="007C2EFE"/>
    <w:rsid w:val="007C4D7F"/>
    <w:rsid w:val="007C52D9"/>
    <w:rsid w:val="007C5B33"/>
    <w:rsid w:val="007C61E9"/>
    <w:rsid w:val="007C7BA8"/>
    <w:rsid w:val="007D058B"/>
    <w:rsid w:val="007D49F5"/>
    <w:rsid w:val="007D689F"/>
    <w:rsid w:val="007D6B9B"/>
    <w:rsid w:val="007E04B4"/>
    <w:rsid w:val="007E0FF2"/>
    <w:rsid w:val="007E41B8"/>
    <w:rsid w:val="007E5E77"/>
    <w:rsid w:val="007E6F9E"/>
    <w:rsid w:val="007E7025"/>
    <w:rsid w:val="007F05E8"/>
    <w:rsid w:val="007F15E2"/>
    <w:rsid w:val="007F3044"/>
    <w:rsid w:val="0080316A"/>
    <w:rsid w:val="008052F2"/>
    <w:rsid w:val="00806F67"/>
    <w:rsid w:val="00810606"/>
    <w:rsid w:val="00810C59"/>
    <w:rsid w:val="00813F6C"/>
    <w:rsid w:val="0081523A"/>
    <w:rsid w:val="0081725A"/>
    <w:rsid w:val="008175D3"/>
    <w:rsid w:val="008213BB"/>
    <w:rsid w:val="008231A1"/>
    <w:rsid w:val="00826BAC"/>
    <w:rsid w:val="0082766D"/>
    <w:rsid w:val="00827783"/>
    <w:rsid w:val="00830398"/>
    <w:rsid w:val="00830BD8"/>
    <w:rsid w:val="00831769"/>
    <w:rsid w:val="00833675"/>
    <w:rsid w:val="00841175"/>
    <w:rsid w:val="008411CC"/>
    <w:rsid w:val="0084446C"/>
    <w:rsid w:val="00844BA9"/>
    <w:rsid w:val="008455D7"/>
    <w:rsid w:val="00846E97"/>
    <w:rsid w:val="008509E1"/>
    <w:rsid w:val="0085223B"/>
    <w:rsid w:val="00855887"/>
    <w:rsid w:val="00857203"/>
    <w:rsid w:val="00862579"/>
    <w:rsid w:val="0086283E"/>
    <w:rsid w:val="008659C0"/>
    <w:rsid w:val="008674F3"/>
    <w:rsid w:val="00870433"/>
    <w:rsid w:val="00870E10"/>
    <w:rsid w:val="00871EB7"/>
    <w:rsid w:val="0087501C"/>
    <w:rsid w:val="00875A82"/>
    <w:rsid w:val="008761F6"/>
    <w:rsid w:val="0088004D"/>
    <w:rsid w:val="00880251"/>
    <w:rsid w:val="00882054"/>
    <w:rsid w:val="00884BD6"/>
    <w:rsid w:val="00886A07"/>
    <w:rsid w:val="008905FB"/>
    <w:rsid w:val="008912F3"/>
    <w:rsid w:val="0089317C"/>
    <w:rsid w:val="00896CD0"/>
    <w:rsid w:val="00897654"/>
    <w:rsid w:val="008A124D"/>
    <w:rsid w:val="008A1AB5"/>
    <w:rsid w:val="008A7C64"/>
    <w:rsid w:val="008A7C90"/>
    <w:rsid w:val="008B1F39"/>
    <w:rsid w:val="008B2811"/>
    <w:rsid w:val="008B38BD"/>
    <w:rsid w:val="008B77D5"/>
    <w:rsid w:val="008C156A"/>
    <w:rsid w:val="008C3DEB"/>
    <w:rsid w:val="008C5219"/>
    <w:rsid w:val="008C57C5"/>
    <w:rsid w:val="008C5F42"/>
    <w:rsid w:val="008C614F"/>
    <w:rsid w:val="008C646D"/>
    <w:rsid w:val="008D2F99"/>
    <w:rsid w:val="008D389C"/>
    <w:rsid w:val="008D39F4"/>
    <w:rsid w:val="008D630F"/>
    <w:rsid w:val="008E0AB4"/>
    <w:rsid w:val="008E2386"/>
    <w:rsid w:val="008E2E93"/>
    <w:rsid w:val="008E37E6"/>
    <w:rsid w:val="008E7AEE"/>
    <w:rsid w:val="008F04F1"/>
    <w:rsid w:val="008F07DB"/>
    <w:rsid w:val="008F210A"/>
    <w:rsid w:val="008F2FA6"/>
    <w:rsid w:val="008F37A8"/>
    <w:rsid w:val="008F50B1"/>
    <w:rsid w:val="008F50E8"/>
    <w:rsid w:val="008F55E6"/>
    <w:rsid w:val="008F60AA"/>
    <w:rsid w:val="008F6490"/>
    <w:rsid w:val="008F7478"/>
    <w:rsid w:val="00901AD6"/>
    <w:rsid w:val="00902202"/>
    <w:rsid w:val="0090227C"/>
    <w:rsid w:val="0090301F"/>
    <w:rsid w:val="00903183"/>
    <w:rsid w:val="00906163"/>
    <w:rsid w:val="00912D82"/>
    <w:rsid w:val="00915CA0"/>
    <w:rsid w:val="00916A8D"/>
    <w:rsid w:val="009177E3"/>
    <w:rsid w:val="00917DEB"/>
    <w:rsid w:val="00920EE8"/>
    <w:rsid w:val="009255F5"/>
    <w:rsid w:val="009264A4"/>
    <w:rsid w:val="00927AF4"/>
    <w:rsid w:val="00934041"/>
    <w:rsid w:val="00935D07"/>
    <w:rsid w:val="00945359"/>
    <w:rsid w:val="0094757C"/>
    <w:rsid w:val="009524A0"/>
    <w:rsid w:val="009524C1"/>
    <w:rsid w:val="0095349D"/>
    <w:rsid w:val="009561E0"/>
    <w:rsid w:val="0095676B"/>
    <w:rsid w:val="0095678F"/>
    <w:rsid w:val="0095771F"/>
    <w:rsid w:val="009603D3"/>
    <w:rsid w:val="00961179"/>
    <w:rsid w:val="00961370"/>
    <w:rsid w:val="0096551B"/>
    <w:rsid w:val="00966CA2"/>
    <w:rsid w:val="00971910"/>
    <w:rsid w:val="00972C41"/>
    <w:rsid w:val="0097590D"/>
    <w:rsid w:val="00976C4C"/>
    <w:rsid w:val="00977D12"/>
    <w:rsid w:val="0099182D"/>
    <w:rsid w:val="009922F4"/>
    <w:rsid w:val="009A120D"/>
    <w:rsid w:val="009A2A42"/>
    <w:rsid w:val="009A2EE6"/>
    <w:rsid w:val="009A3ACA"/>
    <w:rsid w:val="009A3C78"/>
    <w:rsid w:val="009A40AF"/>
    <w:rsid w:val="009B5674"/>
    <w:rsid w:val="009B7462"/>
    <w:rsid w:val="009B74C6"/>
    <w:rsid w:val="009B77D2"/>
    <w:rsid w:val="009C247F"/>
    <w:rsid w:val="009D06E7"/>
    <w:rsid w:val="009D1C2E"/>
    <w:rsid w:val="009D500E"/>
    <w:rsid w:val="009D63DB"/>
    <w:rsid w:val="009D6FA5"/>
    <w:rsid w:val="009E209A"/>
    <w:rsid w:val="009E339C"/>
    <w:rsid w:val="009E799D"/>
    <w:rsid w:val="009E7CF2"/>
    <w:rsid w:val="009F15B8"/>
    <w:rsid w:val="009F1B5A"/>
    <w:rsid w:val="009F545E"/>
    <w:rsid w:val="009F68FF"/>
    <w:rsid w:val="009F6A82"/>
    <w:rsid w:val="00A01F9C"/>
    <w:rsid w:val="00A01FE5"/>
    <w:rsid w:val="00A11FF6"/>
    <w:rsid w:val="00A132E8"/>
    <w:rsid w:val="00A14AA3"/>
    <w:rsid w:val="00A20040"/>
    <w:rsid w:val="00A20996"/>
    <w:rsid w:val="00A22C38"/>
    <w:rsid w:val="00A23C2D"/>
    <w:rsid w:val="00A255AD"/>
    <w:rsid w:val="00A27CC0"/>
    <w:rsid w:val="00A3045A"/>
    <w:rsid w:val="00A30640"/>
    <w:rsid w:val="00A36628"/>
    <w:rsid w:val="00A37057"/>
    <w:rsid w:val="00A432CB"/>
    <w:rsid w:val="00A503C7"/>
    <w:rsid w:val="00A50853"/>
    <w:rsid w:val="00A50F7D"/>
    <w:rsid w:val="00A510A9"/>
    <w:rsid w:val="00A52F2B"/>
    <w:rsid w:val="00A531B0"/>
    <w:rsid w:val="00A53F6E"/>
    <w:rsid w:val="00A54A27"/>
    <w:rsid w:val="00A54D52"/>
    <w:rsid w:val="00A602A5"/>
    <w:rsid w:val="00A62E09"/>
    <w:rsid w:val="00A639B2"/>
    <w:rsid w:val="00A64BF3"/>
    <w:rsid w:val="00A64C0F"/>
    <w:rsid w:val="00A666A3"/>
    <w:rsid w:val="00A71425"/>
    <w:rsid w:val="00A72AB3"/>
    <w:rsid w:val="00A73940"/>
    <w:rsid w:val="00A76C79"/>
    <w:rsid w:val="00A832D3"/>
    <w:rsid w:val="00A83852"/>
    <w:rsid w:val="00A84E62"/>
    <w:rsid w:val="00A85146"/>
    <w:rsid w:val="00A87DB4"/>
    <w:rsid w:val="00A906F7"/>
    <w:rsid w:val="00A96D2C"/>
    <w:rsid w:val="00AA0908"/>
    <w:rsid w:val="00AA1BDF"/>
    <w:rsid w:val="00AA5F8C"/>
    <w:rsid w:val="00AA6781"/>
    <w:rsid w:val="00AB178A"/>
    <w:rsid w:val="00AB1FCB"/>
    <w:rsid w:val="00AB2033"/>
    <w:rsid w:val="00AB6CCF"/>
    <w:rsid w:val="00AC7CD6"/>
    <w:rsid w:val="00AD035E"/>
    <w:rsid w:val="00AD037D"/>
    <w:rsid w:val="00AD03CD"/>
    <w:rsid w:val="00AD135C"/>
    <w:rsid w:val="00AD4462"/>
    <w:rsid w:val="00AE0B3F"/>
    <w:rsid w:val="00AE11AF"/>
    <w:rsid w:val="00AE2ABA"/>
    <w:rsid w:val="00AE65CF"/>
    <w:rsid w:val="00AE72E3"/>
    <w:rsid w:val="00AF12F5"/>
    <w:rsid w:val="00AF15F7"/>
    <w:rsid w:val="00AF7B7E"/>
    <w:rsid w:val="00B00DE7"/>
    <w:rsid w:val="00B014C0"/>
    <w:rsid w:val="00B02E3B"/>
    <w:rsid w:val="00B07FAE"/>
    <w:rsid w:val="00B128D1"/>
    <w:rsid w:val="00B148F7"/>
    <w:rsid w:val="00B1661F"/>
    <w:rsid w:val="00B1738D"/>
    <w:rsid w:val="00B24883"/>
    <w:rsid w:val="00B25ABD"/>
    <w:rsid w:val="00B30786"/>
    <w:rsid w:val="00B325D5"/>
    <w:rsid w:val="00B32C41"/>
    <w:rsid w:val="00B33006"/>
    <w:rsid w:val="00B35857"/>
    <w:rsid w:val="00B35F6A"/>
    <w:rsid w:val="00B372EE"/>
    <w:rsid w:val="00B4072D"/>
    <w:rsid w:val="00B42769"/>
    <w:rsid w:val="00B47DB1"/>
    <w:rsid w:val="00B54855"/>
    <w:rsid w:val="00B548A3"/>
    <w:rsid w:val="00B553C3"/>
    <w:rsid w:val="00B55EBA"/>
    <w:rsid w:val="00B6196E"/>
    <w:rsid w:val="00B6404D"/>
    <w:rsid w:val="00B7165F"/>
    <w:rsid w:val="00B73FC8"/>
    <w:rsid w:val="00B76CA6"/>
    <w:rsid w:val="00B87B41"/>
    <w:rsid w:val="00B87BA2"/>
    <w:rsid w:val="00B91E02"/>
    <w:rsid w:val="00B920CC"/>
    <w:rsid w:val="00B93B8C"/>
    <w:rsid w:val="00B95192"/>
    <w:rsid w:val="00B960FC"/>
    <w:rsid w:val="00B9620D"/>
    <w:rsid w:val="00B97A46"/>
    <w:rsid w:val="00BA1475"/>
    <w:rsid w:val="00BA1DCB"/>
    <w:rsid w:val="00BA40CB"/>
    <w:rsid w:val="00BA5AC3"/>
    <w:rsid w:val="00BA5B29"/>
    <w:rsid w:val="00BA7DA6"/>
    <w:rsid w:val="00BB0781"/>
    <w:rsid w:val="00BB192F"/>
    <w:rsid w:val="00BB275C"/>
    <w:rsid w:val="00BB2E70"/>
    <w:rsid w:val="00BB4778"/>
    <w:rsid w:val="00BB6A94"/>
    <w:rsid w:val="00BB6FC7"/>
    <w:rsid w:val="00BC087D"/>
    <w:rsid w:val="00BC296D"/>
    <w:rsid w:val="00BC58DE"/>
    <w:rsid w:val="00BC684E"/>
    <w:rsid w:val="00BC73F0"/>
    <w:rsid w:val="00BD265B"/>
    <w:rsid w:val="00BD4ADA"/>
    <w:rsid w:val="00BD5401"/>
    <w:rsid w:val="00BE198F"/>
    <w:rsid w:val="00BE277D"/>
    <w:rsid w:val="00BE455A"/>
    <w:rsid w:val="00BF0B3B"/>
    <w:rsid w:val="00BF2B31"/>
    <w:rsid w:val="00BF622E"/>
    <w:rsid w:val="00BF7AB2"/>
    <w:rsid w:val="00C01718"/>
    <w:rsid w:val="00C01766"/>
    <w:rsid w:val="00C01DF0"/>
    <w:rsid w:val="00C0260A"/>
    <w:rsid w:val="00C02E14"/>
    <w:rsid w:val="00C059B3"/>
    <w:rsid w:val="00C059C3"/>
    <w:rsid w:val="00C06660"/>
    <w:rsid w:val="00C066AF"/>
    <w:rsid w:val="00C116E8"/>
    <w:rsid w:val="00C17F02"/>
    <w:rsid w:val="00C20DCB"/>
    <w:rsid w:val="00C21FA9"/>
    <w:rsid w:val="00C2246D"/>
    <w:rsid w:val="00C236F9"/>
    <w:rsid w:val="00C24B73"/>
    <w:rsid w:val="00C276D8"/>
    <w:rsid w:val="00C31B5D"/>
    <w:rsid w:val="00C32D01"/>
    <w:rsid w:val="00C36CA7"/>
    <w:rsid w:val="00C4147F"/>
    <w:rsid w:val="00C43584"/>
    <w:rsid w:val="00C43F95"/>
    <w:rsid w:val="00C4493B"/>
    <w:rsid w:val="00C4540A"/>
    <w:rsid w:val="00C45453"/>
    <w:rsid w:val="00C5202B"/>
    <w:rsid w:val="00C52973"/>
    <w:rsid w:val="00C53B69"/>
    <w:rsid w:val="00C54B99"/>
    <w:rsid w:val="00C55525"/>
    <w:rsid w:val="00C55A67"/>
    <w:rsid w:val="00C564E4"/>
    <w:rsid w:val="00C60218"/>
    <w:rsid w:val="00C60A28"/>
    <w:rsid w:val="00C6115B"/>
    <w:rsid w:val="00C6232D"/>
    <w:rsid w:val="00C63441"/>
    <w:rsid w:val="00C65566"/>
    <w:rsid w:val="00C66EE2"/>
    <w:rsid w:val="00C67DEB"/>
    <w:rsid w:val="00C70630"/>
    <w:rsid w:val="00C7497A"/>
    <w:rsid w:val="00C7604A"/>
    <w:rsid w:val="00C76716"/>
    <w:rsid w:val="00C80353"/>
    <w:rsid w:val="00C81342"/>
    <w:rsid w:val="00C8324E"/>
    <w:rsid w:val="00C84DE7"/>
    <w:rsid w:val="00C84F0D"/>
    <w:rsid w:val="00C85351"/>
    <w:rsid w:val="00C867F0"/>
    <w:rsid w:val="00C91A43"/>
    <w:rsid w:val="00C934F4"/>
    <w:rsid w:val="00C9900D"/>
    <w:rsid w:val="00CA14CC"/>
    <w:rsid w:val="00CA2A8E"/>
    <w:rsid w:val="00CA4648"/>
    <w:rsid w:val="00CA676E"/>
    <w:rsid w:val="00CA6D7E"/>
    <w:rsid w:val="00CA7201"/>
    <w:rsid w:val="00CA7F44"/>
    <w:rsid w:val="00CB06EC"/>
    <w:rsid w:val="00CB0D0C"/>
    <w:rsid w:val="00CB1325"/>
    <w:rsid w:val="00CB1BCF"/>
    <w:rsid w:val="00CB526D"/>
    <w:rsid w:val="00CC25DC"/>
    <w:rsid w:val="00CC303C"/>
    <w:rsid w:val="00CC5585"/>
    <w:rsid w:val="00CD00ED"/>
    <w:rsid w:val="00CD0EDE"/>
    <w:rsid w:val="00CD3BCC"/>
    <w:rsid w:val="00CD44A3"/>
    <w:rsid w:val="00CD64C7"/>
    <w:rsid w:val="00CD6D13"/>
    <w:rsid w:val="00CD76C7"/>
    <w:rsid w:val="00CE1C23"/>
    <w:rsid w:val="00CE3CC7"/>
    <w:rsid w:val="00CF0CFC"/>
    <w:rsid w:val="00CF1065"/>
    <w:rsid w:val="00CF1941"/>
    <w:rsid w:val="00CF205C"/>
    <w:rsid w:val="00CF384A"/>
    <w:rsid w:val="00CF71CF"/>
    <w:rsid w:val="00D003A1"/>
    <w:rsid w:val="00D00AFD"/>
    <w:rsid w:val="00D033ED"/>
    <w:rsid w:val="00D0529C"/>
    <w:rsid w:val="00D06330"/>
    <w:rsid w:val="00D103F3"/>
    <w:rsid w:val="00D13094"/>
    <w:rsid w:val="00D17779"/>
    <w:rsid w:val="00D20E84"/>
    <w:rsid w:val="00D21F83"/>
    <w:rsid w:val="00D2342C"/>
    <w:rsid w:val="00D24133"/>
    <w:rsid w:val="00D27CE1"/>
    <w:rsid w:val="00D35DD4"/>
    <w:rsid w:val="00D41514"/>
    <w:rsid w:val="00D421C9"/>
    <w:rsid w:val="00D44221"/>
    <w:rsid w:val="00D442C1"/>
    <w:rsid w:val="00D46DBF"/>
    <w:rsid w:val="00D5025E"/>
    <w:rsid w:val="00D53414"/>
    <w:rsid w:val="00D54394"/>
    <w:rsid w:val="00D56164"/>
    <w:rsid w:val="00D64502"/>
    <w:rsid w:val="00D65769"/>
    <w:rsid w:val="00D707A5"/>
    <w:rsid w:val="00D77C46"/>
    <w:rsid w:val="00D77E17"/>
    <w:rsid w:val="00D80055"/>
    <w:rsid w:val="00D80471"/>
    <w:rsid w:val="00D80965"/>
    <w:rsid w:val="00D81A0A"/>
    <w:rsid w:val="00D83D02"/>
    <w:rsid w:val="00D83E13"/>
    <w:rsid w:val="00D863EF"/>
    <w:rsid w:val="00D901F0"/>
    <w:rsid w:val="00D950B1"/>
    <w:rsid w:val="00D974B6"/>
    <w:rsid w:val="00D97744"/>
    <w:rsid w:val="00DA41DD"/>
    <w:rsid w:val="00DA41F0"/>
    <w:rsid w:val="00DA709C"/>
    <w:rsid w:val="00DA728E"/>
    <w:rsid w:val="00DA792E"/>
    <w:rsid w:val="00DA7F71"/>
    <w:rsid w:val="00DB17A9"/>
    <w:rsid w:val="00DB2946"/>
    <w:rsid w:val="00DB2ECE"/>
    <w:rsid w:val="00DB4312"/>
    <w:rsid w:val="00DB4BAF"/>
    <w:rsid w:val="00DC384A"/>
    <w:rsid w:val="00DC6FA6"/>
    <w:rsid w:val="00DD13B9"/>
    <w:rsid w:val="00DD4AD0"/>
    <w:rsid w:val="00DE19CF"/>
    <w:rsid w:val="00DE1FEB"/>
    <w:rsid w:val="00DE2B98"/>
    <w:rsid w:val="00DE3D86"/>
    <w:rsid w:val="00DE4AB2"/>
    <w:rsid w:val="00DE575B"/>
    <w:rsid w:val="00DE5BF7"/>
    <w:rsid w:val="00DE7C44"/>
    <w:rsid w:val="00DF0D2C"/>
    <w:rsid w:val="00DF196C"/>
    <w:rsid w:val="00DF3123"/>
    <w:rsid w:val="00DF3B7B"/>
    <w:rsid w:val="00DF4003"/>
    <w:rsid w:val="00DF77E1"/>
    <w:rsid w:val="00DF7CED"/>
    <w:rsid w:val="00E00F65"/>
    <w:rsid w:val="00E05FDF"/>
    <w:rsid w:val="00E0627D"/>
    <w:rsid w:val="00E165B1"/>
    <w:rsid w:val="00E22607"/>
    <w:rsid w:val="00E22BC4"/>
    <w:rsid w:val="00E2341B"/>
    <w:rsid w:val="00E27AB4"/>
    <w:rsid w:val="00E30062"/>
    <w:rsid w:val="00E30356"/>
    <w:rsid w:val="00E307B2"/>
    <w:rsid w:val="00E31EC6"/>
    <w:rsid w:val="00E32E48"/>
    <w:rsid w:val="00E3703D"/>
    <w:rsid w:val="00E3736A"/>
    <w:rsid w:val="00E409E2"/>
    <w:rsid w:val="00E42177"/>
    <w:rsid w:val="00E422E8"/>
    <w:rsid w:val="00E43612"/>
    <w:rsid w:val="00E467F8"/>
    <w:rsid w:val="00E47EC7"/>
    <w:rsid w:val="00E51741"/>
    <w:rsid w:val="00E6004B"/>
    <w:rsid w:val="00E6434D"/>
    <w:rsid w:val="00E666DE"/>
    <w:rsid w:val="00E670A2"/>
    <w:rsid w:val="00E70828"/>
    <w:rsid w:val="00E742C8"/>
    <w:rsid w:val="00E752BF"/>
    <w:rsid w:val="00E755CD"/>
    <w:rsid w:val="00E837D7"/>
    <w:rsid w:val="00E83BE7"/>
    <w:rsid w:val="00E85130"/>
    <w:rsid w:val="00E877E0"/>
    <w:rsid w:val="00E9237C"/>
    <w:rsid w:val="00E9544F"/>
    <w:rsid w:val="00E95613"/>
    <w:rsid w:val="00E961C3"/>
    <w:rsid w:val="00E9643B"/>
    <w:rsid w:val="00EA06A6"/>
    <w:rsid w:val="00EA2054"/>
    <w:rsid w:val="00EA2332"/>
    <w:rsid w:val="00EA3021"/>
    <w:rsid w:val="00EA47CF"/>
    <w:rsid w:val="00EA50EE"/>
    <w:rsid w:val="00EB0BDB"/>
    <w:rsid w:val="00EB350E"/>
    <w:rsid w:val="00EB3823"/>
    <w:rsid w:val="00EB3BFA"/>
    <w:rsid w:val="00EB3C00"/>
    <w:rsid w:val="00EB4ABE"/>
    <w:rsid w:val="00EB4CAF"/>
    <w:rsid w:val="00EB689B"/>
    <w:rsid w:val="00EC1D53"/>
    <w:rsid w:val="00EC2611"/>
    <w:rsid w:val="00EC364B"/>
    <w:rsid w:val="00EC5FE3"/>
    <w:rsid w:val="00EC6653"/>
    <w:rsid w:val="00ED0A73"/>
    <w:rsid w:val="00ED4165"/>
    <w:rsid w:val="00ED555D"/>
    <w:rsid w:val="00ED5F83"/>
    <w:rsid w:val="00ED6617"/>
    <w:rsid w:val="00EE1A2A"/>
    <w:rsid w:val="00EE3124"/>
    <w:rsid w:val="00EE7816"/>
    <w:rsid w:val="00EF005F"/>
    <w:rsid w:val="00EF1874"/>
    <w:rsid w:val="00EF2B83"/>
    <w:rsid w:val="00EF3A81"/>
    <w:rsid w:val="00EF5615"/>
    <w:rsid w:val="00EF5BA1"/>
    <w:rsid w:val="00EF6D03"/>
    <w:rsid w:val="00EF7B9D"/>
    <w:rsid w:val="00F020EF"/>
    <w:rsid w:val="00F03752"/>
    <w:rsid w:val="00F07A0C"/>
    <w:rsid w:val="00F10063"/>
    <w:rsid w:val="00F12750"/>
    <w:rsid w:val="00F16A1F"/>
    <w:rsid w:val="00F17C4A"/>
    <w:rsid w:val="00F24771"/>
    <w:rsid w:val="00F24895"/>
    <w:rsid w:val="00F24A66"/>
    <w:rsid w:val="00F2537C"/>
    <w:rsid w:val="00F279CA"/>
    <w:rsid w:val="00F3126F"/>
    <w:rsid w:val="00F32DFB"/>
    <w:rsid w:val="00F32FF9"/>
    <w:rsid w:val="00F34CC9"/>
    <w:rsid w:val="00F35DB3"/>
    <w:rsid w:val="00F35E86"/>
    <w:rsid w:val="00F4104E"/>
    <w:rsid w:val="00F41D48"/>
    <w:rsid w:val="00F46368"/>
    <w:rsid w:val="00F46B44"/>
    <w:rsid w:val="00F56B2B"/>
    <w:rsid w:val="00F5750A"/>
    <w:rsid w:val="00F61D61"/>
    <w:rsid w:val="00F62808"/>
    <w:rsid w:val="00F64533"/>
    <w:rsid w:val="00F668A3"/>
    <w:rsid w:val="00F67593"/>
    <w:rsid w:val="00F72C64"/>
    <w:rsid w:val="00F804C9"/>
    <w:rsid w:val="00F80790"/>
    <w:rsid w:val="00F80DE9"/>
    <w:rsid w:val="00F81352"/>
    <w:rsid w:val="00F81507"/>
    <w:rsid w:val="00F8393A"/>
    <w:rsid w:val="00F84241"/>
    <w:rsid w:val="00F86B0B"/>
    <w:rsid w:val="00F86BFA"/>
    <w:rsid w:val="00F8719E"/>
    <w:rsid w:val="00F93883"/>
    <w:rsid w:val="00F95A98"/>
    <w:rsid w:val="00F96723"/>
    <w:rsid w:val="00F979C9"/>
    <w:rsid w:val="00FA1527"/>
    <w:rsid w:val="00FA18EA"/>
    <w:rsid w:val="00FA39AD"/>
    <w:rsid w:val="00FA4BB3"/>
    <w:rsid w:val="00FA7EB4"/>
    <w:rsid w:val="00FB00EE"/>
    <w:rsid w:val="00FB1820"/>
    <w:rsid w:val="00FB3D5F"/>
    <w:rsid w:val="00FB51E4"/>
    <w:rsid w:val="00FB72C7"/>
    <w:rsid w:val="00FC0E76"/>
    <w:rsid w:val="00FC4D09"/>
    <w:rsid w:val="00FC5B78"/>
    <w:rsid w:val="00FC6133"/>
    <w:rsid w:val="00FD2ADF"/>
    <w:rsid w:val="00FD4F40"/>
    <w:rsid w:val="00FD6D08"/>
    <w:rsid w:val="00FE0B01"/>
    <w:rsid w:val="00FE0FE6"/>
    <w:rsid w:val="00FE14E8"/>
    <w:rsid w:val="00FE2C83"/>
    <w:rsid w:val="00FE396B"/>
    <w:rsid w:val="00FE79B5"/>
    <w:rsid w:val="00FF044C"/>
    <w:rsid w:val="00FF05B6"/>
    <w:rsid w:val="00FF082F"/>
    <w:rsid w:val="00FF1ED0"/>
    <w:rsid w:val="00FF1F15"/>
    <w:rsid w:val="00FF1F5E"/>
    <w:rsid w:val="00FF5F6D"/>
    <w:rsid w:val="0131E7D5"/>
    <w:rsid w:val="013343E2"/>
    <w:rsid w:val="01FDCB91"/>
    <w:rsid w:val="022F75BD"/>
    <w:rsid w:val="026B8DDA"/>
    <w:rsid w:val="02AE7F94"/>
    <w:rsid w:val="0327C084"/>
    <w:rsid w:val="03EDD6A9"/>
    <w:rsid w:val="03FF9679"/>
    <w:rsid w:val="0412C185"/>
    <w:rsid w:val="0427FD6A"/>
    <w:rsid w:val="04619290"/>
    <w:rsid w:val="05188BA1"/>
    <w:rsid w:val="055211AB"/>
    <w:rsid w:val="05A19A80"/>
    <w:rsid w:val="0616A0BE"/>
    <w:rsid w:val="068DDD01"/>
    <w:rsid w:val="06CAE749"/>
    <w:rsid w:val="06D2167B"/>
    <w:rsid w:val="070227C9"/>
    <w:rsid w:val="07A3E9C4"/>
    <w:rsid w:val="07A8BCC5"/>
    <w:rsid w:val="07D2C358"/>
    <w:rsid w:val="07E8E100"/>
    <w:rsid w:val="08EA8579"/>
    <w:rsid w:val="09265FF2"/>
    <w:rsid w:val="09378B6F"/>
    <w:rsid w:val="093FBA25"/>
    <w:rsid w:val="094BD6E5"/>
    <w:rsid w:val="0982F24B"/>
    <w:rsid w:val="09981150"/>
    <w:rsid w:val="0A0F531D"/>
    <w:rsid w:val="0A0FD9C5"/>
    <w:rsid w:val="0A33465C"/>
    <w:rsid w:val="0A8655DA"/>
    <w:rsid w:val="0A8C2F17"/>
    <w:rsid w:val="0A989C4E"/>
    <w:rsid w:val="0AF21224"/>
    <w:rsid w:val="0B77FB99"/>
    <w:rsid w:val="0B8B2F20"/>
    <w:rsid w:val="0BF90500"/>
    <w:rsid w:val="0C05119A"/>
    <w:rsid w:val="0C22263B"/>
    <w:rsid w:val="0C380EAF"/>
    <w:rsid w:val="0C772911"/>
    <w:rsid w:val="0CEEA2EF"/>
    <w:rsid w:val="0D079534"/>
    <w:rsid w:val="0E4D72FE"/>
    <w:rsid w:val="0E9EB399"/>
    <w:rsid w:val="0EEBAB48"/>
    <w:rsid w:val="0EED2536"/>
    <w:rsid w:val="0F15150C"/>
    <w:rsid w:val="0F16DE38"/>
    <w:rsid w:val="0F8192A9"/>
    <w:rsid w:val="0F8A3894"/>
    <w:rsid w:val="1059568F"/>
    <w:rsid w:val="10A92688"/>
    <w:rsid w:val="10C0C170"/>
    <w:rsid w:val="10D878F9"/>
    <w:rsid w:val="10E8E124"/>
    <w:rsid w:val="111C06CF"/>
    <w:rsid w:val="1153F11F"/>
    <w:rsid w:val="11574436"/>
    <w:rsid w:val="119D3A2A"/>
    <w:rsid w:val="11BB7AC6"/>
    <w:rsid w:val="1285FEDD"/>
    <w:rsid w:val="12C11F09"/>
    <w:rsid w:val="12E147D5"/>
    <w:rsid w:val="12FBEAF8"/>
    <w:rsid w:val="132030A9"/>
    <w:rsid w:val="1358ABED"/>
    <w:rsid w:val="1386AFF3"/>
    <w:rsid w:val="14611689"/>
    <w:rsid w:val="14D10CFB"/>
    <w:rsid w:val="1521DD9B"/>
    <w:rsid w:val="15E33C7B"/>
    <w:rsid w:val="16405D2A"/>
    <w:rsid w:val="1656E44C"/>
    <w:rsid w:val="16D5F862"/>
    <w:rsid w:val="16ED3D0B"/>
    <w:rsid w:val="179BA471"/>
    <w:rsid w:val="17D2A57A"/>
    <w:rsid w:val="17FCF47F"/>
    <w:rsid w:val="1813F1CD"/>
    <w:rsid w:val="191DE9B9"/>
    <w:rsid w:val="19447142"/>
    <w:rsid w:val="19466980"/>
    <w:rsid w:val="19804BBB"/>
    <w:rsid w:val="1A0C8679"/>
    <w:rsid w:val="1A7621FB"/>
    <w:rsid w:val="1AD8541D"/>
    <w:rsid w:val="1AF0403A"/>
    <w:rsid w:val="1AFA759D"/>
    <w:rsid w:val="1B9DC67A"/>
    <w:rsid w:val="1C554A79"/>
    <w:rsid w:val="1C5780C5"/>
    <w:rsid w:val="1CAB1C4D"/>
    <w:rsid w:val="1D3CA264"/>
    <w:rsid w:val="1D515C4D"/>
    <w:rsid w:val="1D90BD03"/>
    <w:rsid w:val="1E383A20"/>
    <w:rsid w:val="1EBE1FF2"/>
    <w:rsid w:val="1F73BDB8"/>
    <w:rsid w:val="1F9A5109"/>
    <w:rsid w:val="1FCE89DD"/>
    <w:rsid w:val="20A58CF9"/>
    <w:rsid w:val="20B0453D"/>
    <w:rsid w:val="20F48DF0"/>
    <w:rsid w:val="217F8476"/>
    <w:rsid w:val="21DCE7D7"/>
    <w:rsid w:val="224567EE"/>
    <w:rsid w:val="228670AD"/>
    <w:rsid w:val="22C1153A"/>
    <w:rsid w:val="234B072A"/>
    <w:rsid w:val="23718C5B"/>
    <w:rsid w:val="25CF80E2"/>
    <w:rsid w:val="269BF0F8"/>
    <w:rsid w:val="26A8BAD3"/>
    <w:rsid w:val="26D02E87"/>
    <w:rsid w:val="26FE6FD3"/>
    <w:rsid w:val="27992E71"/>
    <w:rsid w:val="27DCE0C1"/>
    <w:rsid w:val="28061FB0"/>
    <w:rsid w:val="28073825"/>
    <w:rsid w:val="2855B388"/>
    <w:rsid w:val="28D93A1E"/>
    <w:rsid w:val="293DBA27"/>
    <w:rsid w:val="295A950C"/>
    <w:rsid w:val="299EEAB4"/>
    <w:rsid w:val="29C5F033"/>
    <w:rsid w:val="2A095BA0"/>
    <w:rsid w:val="2A5E5BEE"/>
    <w:rsid w:val="2A819B25"/>
    <w:rsid w:val="2B52A691"/>
    <w:rsid w:val="2B663A9E"/>
    <w:rsid w:val="2C37C9BD"/>
    <w:rsid w:val="2CAEB58F"/>
    <w:rsid w:val="2D56B792"/>
    <w:rsid w:val="2D78DDD0"/>
    <w:rsid w:val="2D980EB4"/>
    <w:rsid w:val="2DB5229B"/>
    <w:rsid w:val="2DFBF758"/>
    <w:rsid w:val="2E0974F0"/>
    <w:rsid w:val="2E2F11CC"/>
    <w:rsid w:val="2E48DB1B"/>
    <w:rsid w:val="2EF8351D"/>
    <w:rsid w:val="2F104AA7"/>
    <w:rsid w:val="2F4A8004"/>
    <w:rsid w:val="2F55BF48"/>
    <w:rsid w:val="2F76D74E"/>
    <w:rsid w:val="2FBBB2DB"/>
    <w:rsid w:val="3034FB15"/>
    <w:rsid w:val="307ADD21"/>
    <w:rsid w:val="30BA27C4"/>
    <w:rsid w:val="30D3A9FA"/>
    <w:rsid w:val="31232C41"/>
    <w:rsid w:val="31256CBA"/>
    <w:rsid w:val="3188F4D1"/>
    <w:rsid w:val="31BD272F"/>
    <w:rsid w:val="32532701"/>
    <w:rsid w:val="32CD2314"/>
    <w:rsid w:val="32D2E50A"/>
    <w:rsid w:val="337481CB"/>
    <w:rsid w:val="33B27DE3"/>
    <w:rsid w:val="34628DBC"/>
    <w:rsid w:val="349D47B3"/>
    <w:rsid w:val="34BCF4FE"/>
    <w:rsid w:val="3507B2B9"/>
    <w:rsid w:val="35914653"/>
    <w:rsid w:val="3645640A"/>
    <w:rsid w:val="36777F8A"/>
    <w:rsid w:val="373CF0EE"/>
    <w:rsid w:val="39965DB6"/>
    <w:rsid w:val="39AECFC6"/>
    <w:rsid w:val="39BAB4BB"/>
    <w:rsid w:val="39E60BB2"/>
    <w:rsid w:val="3A4B536C"/>
    <w:rsid w:val="3AFA735A"/>
    <w:rsid w:val="3C3217F4"/>
    <w:rsid w:val="3CF041DA"/>
    <w:rsid w:val="3D093EA2"/>
    <w:rsid w:val="3D61F4BF"/>
    <w:rsid w:val="3DBCD669"/>
    <w:rsid w:val="3DF3604F"/>
    <w:rsid w:val="3DF8A062"/>
    <w:rsid w:val="3E4FDE07"/>
    <w:rsid w:val="3E81D3E6"/>
    <w:rsid w:val="3F3892F6"/>
    <w:rsid w:val="3F870691"/>
    <w:rsid w:val="3FEFD2DC"/>
    <w:rsid w:val="40157BDF"/>
    <w:rsid w:val="40A1A722"/>
    <w:rsid w:val="40C3B5EC"/>
    <w:rsid w:val="4116D614"/>
    <w:rsid w:val="41705661"/>
    <w:rsid w:val="41A4CBC1"/>
    <w:rsid w:val="41F5F999"/>
    <w:rsid w:val="427418FC"/>
    <w:rsid w:val="42A3452A"/>
    <w:rsid w:val="42B2A675"/>
    <w:rsid w:val="4362A169"/>
    <w:rsid w:val="43CDA473"/>
    <w:rsid w:val="440CC7D9"/>
    <w:rsid w:val="44467FB1"/>
    <w:rsid w:val="447536E6"/>
    <w:rsid w:val="44CAB1D3"/>
    <w:rsid w:val="4547DB39"/>
    <w:rsid w:val="45BFCEDA"/>
    <w:rsid w:val="45D90EBA"/>
    <w:rsid w:val="460ADFBF"/>
    <w:rsid w:val="46B216A5"/>
    <w:rsid w:val="46CCB3BF"/>
    <w:rsid w:val="46D3BF91"/>
    <w:rsid w:val="46F22CEB"/>
    <w:rsid w:val="4710AE17"/>
    <w:rsid w:val="4716FAA1"/>
    <w:rsid w:val="471F7117"/>
    <w:rsid w:val="475607E6"/>
    <w:rsid w:val="47EFD7BC"/>
    <w:rsid w:val="48E9DB44"/>
    <w:rsid w:val="48EC4F69"/>
    <w:rsid w:val="48F33869"/>
    <w:rsid w:val="49224CA4"/>
    <w:rsid w:val="49A59BA8"/>
    <w:rsid w:val="49E6FAE2"/>
    <w:rsid w:val="4A484ED9"/>
    <w:rsid w:val="4A4CD7C8"/>
    <w:rsid w:val="4B239FA8"/>
    <w:rsid w:val="4B24023E"/>
    <w:rsid w:val="4BE8A829"/>
    <w:rsid w:val="4C7CA721"/>
    <w:rsid w:val="4D684410"/>
    <w:rsid w:val="4DC9BC60"/>
    <w:rsid w:val="4E2677DA"/>
    <w:rsid w:val="4EA3799E"/>
    <w:rsid w:val="4F1BBFFC"/>
    <w:rsid w:val="4F2594B7"/>
    <w:rsid w:val="4F3C42A8"/>
    <w:rsid w:val="4F59E8FE"/>
    <w:rsid w:val="4F89219C"/>
    <w:rsid w:val="4FB2D783"/>
    <w:rsid w:val="4FD62F72"/>
    <w:rsid w:val="4FE5EEEA"/>
    <w:rsid w:val="4FF47538"/>
    <w:rsid w:val="5042D9F0"/>
    <w:rsid w:val="51289BDD"/>
    <w:rsid w:val="518F267F"/>
    <w:rsid w:val="525360BE"/>
    <w:rsid w:val="529112FF"/>
    <w:rsid w:val="52F7BDAE"/>
    <w:rsid w:val="533D110D"/>
    <w:rsid w:val="53652B7D"/>
    <w:rsid w:val="53CB650C"/>
    <w:rsid w:val="5408DC1C"/>
    <w:rsid w:val="54D39E01"/>
    <w:rsid w:val="553109DD"/>
    <w:rsid w:val="55557002"/>
    <w:rsid w:val="555772A0"/>
    <w:rsid w:val="55FFF552"/>
    <w:rsid w:val="570A2E28"/>
    <w:rsid w:val="5781C79D"/>
    <w:rsid w:val="578B385A"/>
    <w:rsid w:val="5820999A"/>
    <w:rsid w:val="588BC2CB"/>
    <w:rsid w:val="58A5FE89"/>
    <w:rsid w:val="58CA8FC8"/>
    <w:rsid w:val="592F4494"/>
    <w:rsid w:val="59324520"/>
    <w:rsid w:val="594DFE4D"/>
    <w:rsid w:val="5A0031FA"/>
    <w:rsid w:val="5A50AAC0"/>
    <w:rsid w:val="5A690F14"/>
    <w:rsid w:val="5A6DF183"/>
    <w:rsid w:val="5AA7125F"/>
    <w:rsid w:val="5AD02CA8"/>
    <w:rsid w:val="5AF804E9"/>
    <w:rsid w:val="5B583A5C"/>
    <w:rsid w:val="5B997D7D"/>
    <w:rsid w:val="5BAE394B"/>
    <w:rsid w:val="5C2AF3D0"/>
    <w:rsid w:val="5C5B7339"/>
    <w:rsid w:val="5CD16C41"/>
    <w:rsid w:val="5D3F1B4A"/>
    <w:rsid w:val="5D559E63"/>
    <w:rsid w:val="5D762E7E"/>
    <w:rsid w:val="5E0ABBD5"/>
    <w:rsid w:val="5E4CA86F"/>
    <w:rsid w:val="5E857B2E"/>
    <w:rsid w:val="5E9180D5"/>
    <w:rsid w:val="5F86AF14"/>
    <w:rsid w:val="5FD0A3E3"/>
    <w:rsid w:val="60434ADD"/>
    <w:rsid w:val="6104D01C"/>
    <w:rsid w:val="611EBD83"/>
    <w:rsid w:val="61369F47"/>
    <w:rsid w:val="6191E61F"/>
    <w:rsid w:val="6196897C"/>
    <w:rsid w:val="61D2FED5"/>
    <w:rsid w:val="621DB83E"/>
    <w:rsid w:val="622241BA"/>
    <w:rsid w:val="623257AC"/>
    <w:rsid w:val="625BD71A"/>
    <w:rsid w:val="628AF900"/>
    <w:rsid w:val="628BA608"/>
    <w:rsid w:val="62FCDBC3"/>
    <w:rsid w:val="6322789F"/>
    <w:rsid w:val="633935AC"/>
    <w:rsid w:val="6345FFDE"/>
    <w:rsid w:val="63578DE5"/>
    <w:rsid w:val="635D477B"/>
    <w:rsid w:val="63C2AED8"/>
    <w:rsid w:val="63FCAF16"/>
    <w:rsid w:val="6463D3BC"/>
    <w:rsid w:val="647F83C7"/>
    <w:rsid w:val="64F87E5F"/>
    <w:rsid w:val="64FE5396"/>
    <w:rsid w:val="65691356"/>
    <w:rsid w:val="66425F74"/>
    <w:rsid w:val="66A7CEAD"/>
    <w:rsid w:val="66C4AB6A"/>
    <w:rsid w:val="676F67DB"/>
    <w:rsid w:val="67A12455"/>
    <w:rsid w:val="67B30CA9"/>
    <w:rsid w:val="67B68986"/>
    <w:rsid w:val="68DA37A7"/>
    <w:rsid w:val="69944961"/>
    <w:rsid w:val="69CA6149"/>
    <w:rsid w:val="6B1844F7"/>
    <w:rsid w:val="6B7046E6"/>
    <w:rsid w:val="6B8C2B64"/>
    <w:rsid w:val="6BBCF251"/>
    <w:rsid w:val="6BCC880A"/>
    <w:rsid w:val="6D68586B"/>
    <w:rsid w:val="6DE91B95"/>
    <w:rsid w:val="6E8EBF4B"/>
    <w:rsid w:val="6F358A23"/>
    <w:rsid w:val="6F571226"/>
    <w:rsid w:val="6FC88681"/>
    <w:rsid w:val="6FD06851"/>
    <w:rsid w:val="7014C5C6"/>
    <w:rsid w:val="70792696"/>
    <w:rsid w:val="70AC645E"/>
    <w:rsid w:val="70D6A8E5"/>
    <w:rsid w:val="7137D8D6"/>
    <w:rsid w:val="71AFE17C"/>
    <w:rsid w:val="71B6CF16"/>
    <w:rsid w:val="71D3457C"/>
    <w:rsid w:val="7202C359"/>
    <w:rsid w:val="72280704"/>
    <w:rsid w:val="7289CB2F"/>
    <w:rsid w:val="731B9261"/>
    <w:rsid w:val="73763B97"/>
    <w:rsid w:val="73C88B2C"/>
    <w:rsid w:val="73DFD511"/>
    <w:rsid w:val="73EC349F"/>
    <w:rsid w:val="740365BE"/>
    <w:rsid w:val="7406C280"/>
    <w:rsid w:val="742FE148"/>
    <w:rsid w:val="748E1CAD"/>
    <w:rsid w:val="74DAAA5A"/>
    <w:rsid w:val="74E318DD"/>
    <w:rsid w:val="7527DD18"/>
    <w:rsid w:val="75A292E1"/>
    <w:rsid w:val="75B2264D"/>
    <w:rsid w:val="75D22AB1"/>
    <w:rsid w:val="765B271F"/>
    <w:rsid w:val="76731BD4"/>
    <w:rsid w:val="7686808B"/>
    <w:rsid w:val="76F349AC"/>
    <w:rsid w:val="7741DE9E"/>
    <w:rsid w:val="778D9423"/>
    <w:rsid w:val="77A07ED8"/>
    <w:rsid w:val="78136340"/>
    <w:rsid w:val="78BB172E"/>
    <w:rsid w:val="79C7B353"/>
    <w:rsid w:val="7A5D8225"/>
    <w:rsid w:val="7A61451E"/>
    <w:rsid w:val="7A760404"/>
    <w:rsid w:val="7AA66561"/>
    <w:rsid w:val="7AC534E5"/>
    <w:rsid w:val="7B50DF9F"/>
    <w:rsid w:val="7BAFFD30"/>
    <w:rsid w:val="7C68ECA9"/>
    <w:rsid w:val="7CC32570"/>
    <w:rsid w:val="7D8D32C2"/>
    <w:rsid w:val="7D969282"/>
    <w:rsid w:val="7D9C130D"/>
    <w:rsid w:val="7DBA1945"/>
    <w:rsid w:val="7E3F04EC"/>
    <w:rsid w:val="7E5ABF90"/>
    <w:rsid w:val="7E737DA4"/>
    <w:rsid w:val="7E83EB5A"/>
    <w:rsid w:val="7F6EBC31"/>
    <w:rsid w:val="7F95FE9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4239522"/>
  <w14:defaultImageDpi w14:val="32767"/>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lsdException w:name="Hashtag" w:semiHidden="1"/>
    <w:lsdException w:name="Smart Link" w:semiHidden="1" w:unhideWhenUsed="1"/>
  </w:latentStyles>
  <w:style w:type="paragraph" w:default="1" w:styleId="Normal">
    <w:name w:val="Normal"/>
    <w:qFormat/>
    <w:rsid w:val="00116286"/>
    <w:pPr>
      <w:spacing w:after="240" w:line="271" w:lineRule="auto"/>
    </w:pPr>
  </w:style>
  <w:style w:type="paragraph" w:styleId="Heading1">
    <w:name w:val="heading 1"/>
    <w:basedOn w:val="BodyText"/>
    <w:next w:val="Normal"/>
    <w:link w:val="Heading1Char"/>
    <w:uiPriority w:val="9"/>
    <w:qFormat/>
    <w:rsid w:val="00116286"/>
    <w:pPr>
      <w:kinsoku w:val="0"/>
      <w:overflowPunct w:val="0"/>
      <w:spacing w:before="240" w:after="120"/>
      <w:ind w:left="14" w:hanging="14"/>
      <w:outlineLvl w:val="0"/>
    </w:pPr>
    <w:rPr>
      <w:b/>
      <w:bCs/>
      <w:sz w:val="48"/>
      <w:szCs w:val="48"/>
    </w:rPr>
  </w:style>
  <w:style w:type="paragraph" w:styleId="Heading2">
    <w:name w:val="heading 2"/>
    <w:basedOn w:val="Normal"/>
    <w:next w:val="Normal"/>
    <w:link w:val="Heading2Char"/>
    <w:uiPriority w:val="9"/>
    <w:unhideWhenUsed/>
    <w:qFormat/>
    <w:rsid w:val="00DE3D86"/>
    <w:pPr>
      <w:kinsoku w:val="0"/>
      <w:overflowPunct w:val="0"/>
      <w:spacing w:after="120"/>
      <w:outlineLvl w:val="1"/>
    </w:pPr>
    <w:rPr>
      <w:color w:val="808080" w:themeColor="accent4"/>
      <w:sz w:val="36"/>
      <w:szCs w:val="36"/>
    </w:rPr>
  </w:style>
  <w:style w:type="paragraph" w:styleId="Heading3">
    <w:name w:val="heading 3"/>
    <w:basedOn w:val="Normal"/>
    <w:next w:val="Normal"/>
    <w:link w:val="Heading3Char"/>
    <w:semiHidden/>
    <w:unhideWhenUsed/>
    <w:qFormat/>
    <w:rsid w:val="00414172"/>
    <w:pPr>
      <w:keepNext/>
      <w:overflowPunct w:val="0"/>
      <w:autoSpaceDE w:val="0"/>
      <w:autoSpaceDN w:val="0"/>
      <w:adjustRightInd w:val="0"/>
      <w:spacing w:after="0" w:line="240" w:lineRule="auto"/>
      <w:jc w:val="center"/>
      <w:outlineLvl w:val="2"/>
    </w:pPr>
    <w:rPr>
      <w:rFonts w:ascii="Futura ExtraBold" w:eastAsia="Times New Roman" w:hAnsi="Futura ExtraBold" w:cs="Times New Roman"/>
      <w:b/>
      <w:sz w:val="20"/>
      <w:szCs w:val="20"/>
      <w:lang w:val="en-GB"/>
    </w:rPr>
  </w:style>
  <w:style w:type="paragraph" w:styleId="Heading4">
    <w:name w:val="heading 4"/>
    <w:basedOn w:val="Normal"/>
    <w:next w:val="Normal"/>
    <w:link w:val="Heading4Char"/>
    <w:uiPriority w:val="9"/>
    <w:semiHidden/>
    <w:unhideWhenUsed/>
    <w:qFormat/>
    <w:rsid w:val="00761283"/>
    <w:pPr>
      <w:keepNext/>
      <w:keepLines/>
      <w:spacing w:before="40" w:after="0"/>
      <w:outlineLvl w:val="3"/>
    </w:pPr>
    <w:rPr>
      <w:rFonts w:asciiTheme="majorHAnsi" w:eastAsiaTheme="majorEastAsia" w:hAnsiTheme="majorHAnsi" w:cstheme="majorBidi"/>
      <w:i/>
      <w:iCs/>
      <w:color w:val="A5A5A5"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16286"/>
    <w:rPr>
      <w:b/>
      <w:bCs/>
      <w:sz w:val="48"/>
      <w:szCs w:val="48"/>
    </w:rPr>
  </w:style>
  <w:style w:type="paragraph" w:customStyle="1" w:styleId="YellowQoute">
    <w:name w:val="Yellow Qoute"/>
    <w:uiPriority w:val="1"/>
    <w:rsid w:val="002132AB"/>
    <w:pPr>
      <w:widowControl w:val="0"/>
      <w:autoSpaceDE w:val="0"/>
      <w:autoSpaceDN w:val="0"/>
      <w:spacing w:before="915" w:line="194" w:lineRule="auto"/>
      <w:ind w:right="3177" w:firstLine="53"/>
      <w:jc w:val="center"/>
    </w:pPr>
    <w:rPr>
      <w:rFonts w:ascii="Oswald-Light" w:eastAsia="Oswald-Light" w:hAnsi="Oswald-Light" w:cs="Oswald-Light"/>
      <w:noProof/>
      <w:color w:val="ECB135"/>
      <w:sz w:val="42"/>
      <w:szCs w:val="42"/>
    </w:rPr>
  </w:style>
  <w:style w:type="paragraph" w:styleId="Subtitle">
    <w:name w:val="Subtitle"/>
    <w:basedOn w:val="Normal"/>
    <w:next w:val="Normal"/>
    <w:link w:val="SubtitleChar"/>
    <w:uiPriority w:val="11"/>
    <w:qFormat/>
    <w:rsid w:val="00917DEB"/>
    <w:pPr>
      <w:widowControl w:val="0"/>
      <w:autoSpaceDE w:val="0"/>
      <w:autoSpaceDN w:val="0"/>
      <w:adjustRightInd w:val="0"/>
      <w:spacing w:after="0" w:line="240" w:lineRule="auto"/>
      <w:jc w:val="center"/>
    </w:pPr>
    <w:rPr>
      <w:rFonts w:cs="Arial"/>
      <w:b/>
      <w:bCs/>
      <w:color w:val="323133"/>
      <w:sz w:val="40"/>
      <w:szCs w:val="56"/>
    </w:rPr>
  </w:style>
  <w:style w:type="paragraph" w:styleId="BodyText">
    <w:name w:val="Body Text"/>
    <w:basedOn w:val="Normal"/>
    <w:link w:val="BodyTextChar"/>
    <w:uiPriority w:val="1"/>
    <w:qFormat/>
    <w:rsid w:val="00CA676E"/>
  </w:style>
  <w:style w:type="character" w:styleId="SubtleEmphasis">
    <w:name w:val="Subtle Emphasis"/>
    <w:uiPriority w:val="19"/>
    <w:semiHidden/>
    <w:rsid w:val="00F020EF"/>
    <w:rPr>
      <w:rFonts w:ascii="Arial" w:hAnsi="Arial" w:cs="Arial"/>
      <w:b/>
      <w:bCs/>
      <w:color w:val="6D6F72"/>
      <w:sz w:val="37"/>
      <w:szCs w:val="37"/>
    </w:rPr>
  </w:style>
  <w:style w:type="paragraph" w:styleId="Title">
    <w:name w:val="Title"/>
    <w:basedOn w:val="Normal"/>
    <w:next w:val="Normal"/>
    <w:link w:val="TitleChar"/>
    <w:uiPriority w:val="10"/>
    <w:qFormat/>
    <w:rsid w:val="00972C41"/>
    <w:pPr>
      <w:widowControl w:val="0"/>
      <w:pBdr>
        <w:top w:val="single" w:sz="18" w:space="9" w:color="969696" w:themeColor="accent3"/>
        <w:bottom w:val="single" w:sz="18" w:space="9" w:color="969696" w:themeColor="accent3"/>
      </w:pBdr>
      <w:autoSpaceDE w:val="0"/>
      <w:autoSpaceDN w:val="0"/>
      <w:adjustRightInd w:val="0"/>
      <w:spacing w:before="640" w:line="1094" w:lineRule="exact"/>
      <w:ind w:left="274" w:right="6134"/>
    </w:pPr>
    <w:rPr>
      <w:rFonts w:asciiTheme="majorHAnsi" w:hAnsiTheme="majorHAnsi" w:cs="Arial"/>
      <w:b/>
      <w:bCs/>
      <w:color w:val="323133"/>
      <w:sz w:val="72"/>
      <w:szCs w:val="96"/>
    </w:rPr>
  </w:style>
  <w:style w:type="character" w:customStyle="1" w:styleId="TitleChar">
    <w:name w:val="Title Char"/>
    <w:basedOn w:val="DefaultParagraphFont"/>
    <w:link w:val="Title"/>
    <w:uiPriority w:val="10"/>
    <w:rsid w:val="00972C41"/>
    <w:rPr>
      <w:rFonts w:asciiTheme="majorHAnsi" w:hAnsiTheme="majorHAnsi" w:cs="Arial"/>
      <w:b/>
      <w:bCs/>
      <w:color w:val="323133"/>
      <w:sz w:val="72"/>
      <w:szCs w:val="96"/>
    </w:rPr>
  </w:style>
  <w:style w:type="character" w:customStyle="1" w:styleId="SubtitleChar">
    <w:name w:val="Subtitle Char"/>
    <w:basedOn w:val="DefaultParagraphFont"/>
    <w:link w:val="Subtitle"/>
    <w:uiPriority w:val="11"/>
    <w:rsid w:val="00917DEB"/>
    <w:rPr>
      <w:rFonts w:cs="Arial"/>
      <w:b/>
      <w:bCs/>
      <w:color w:val="323133"/>
      <w:sz w:val="40"/>
      <w:szCs w:val="56"/>
    </w:rPr>
  </w:style>
  <w:style w:type="character" w:customStyle="1" w:styleId="BodyTextChar">
    <w:name w:val="Body Text Char"/>
    <w:basedOn w:val="DefaultParagraphFont"/>
    <w:link w:val="BodyText"/>
    <w:uiPriority w:val="1"/>
    <w:semiHidden/>
    <w:rsid w:val="00381B93"/>
    <w:rPr>
      <w:rFonts w:ascii="Arial" w:hAnsi="Arial"/>
    </w:rPr>
  </w:style>
  <w:style w:type="character" w:customStyle="1" w:styleId="Heading2Char">
    <w:name w:val="Heading 2 Char"/>
    <w:basedOn w:val="DefaultParagraphFont"/>
    <w:link w:val="Heading2"/>
    <w:uiPriority w:val="9"/>
    <w:rsid w:val="00DE3D86"/>
    <w:rPr>
      <w:color w:val="808080" w:themeColor="accent4"/>
      <w:sz w:val="36"/>
      <w:szCs w:val="36"/>
    </w:rPr>
  </w:style>
  <w:style w:type="paragraph" w:styleId="Quote">
    <w:name w:val="Quote"/>
    <w:basedOn w:val="Normal"/>
    <w:next w:val="Normal"/>
    <w:link w:val="QuoteChar"/>
    <w:uiPriority w:val="29"/>
    <w:qFormat/>
    <w:rsid w:val="0017207E"/>
    <w:pPr>
      <w:kinsoku w:val="0"/>
      <w:overflowPunct w:val="0"/>
      <w:spacing w:line="312" w:lineRule="auto"/>
      <w:ind w:right="4305"/>
    </w:pPr>
    <w:rPr>
      <w:color w:val="5F5F5F" w:themeColor="accent5"/>
    </w:rPr>
  </w:style>
  <w:style w:type="character" w:customStyle="1" w:styleId="QuoteChar">
    <w:name w:val="Quote Char"/>
    <w:basedOn w:val="DefaultParagraphFont"/>
    <w:link w:val="Quote"/>
    <w:uiPriority w:val="29"/>
    <w:rsid w:val="0017207E"/>
    <w:rPr>
      <w:color w:val="5F5F5F" w:themeColor="accent5"/>
    </w:rPr>
  </w:style>
  <w:style w:type="character" w:styleId="Strong">
    <w:name w:val="Strong"/>
    <w:uiPriority w:val="22"/>
    <w:semiHidden/>
    <w:rsid w:val="00F020EF"/>
    <w:rPr>
      <w:b/>
      <w:bCs/>
      <w:color w:val="414042"/>
      <w:sz w:val="28"/>
      <w:szCs w:val="28"/>
    </w:rPr>
  </w:style>
  <w:style w:type="paragraph" w:styleId="DocumentMap">
    <w:name w:val="Document Map"/>
    <w:basedOn w:val="Normal"/>
    <w:link w:val="DocumentMapChar"/>
    <w:uiPriority w:val="99"/>
    <w:semiHidden/>
    <w:unhideWhenUsed/>
    <w:rsid w:val="004745EC"/>
    <w:rPr>
      <w:rFonts w:ascii="Times New Roman" w:hAnsi="Times New Roman" w:cs="Times New Roman"/>
    </w:rPr>
  </w:style>
  <w:style w:type="character" w:customStyle="1" w:styleId="DocumentMapChar">
    <w:name w:val="Document Map Char"/>
    <w:basedOn w:val="DefaultParagraphFont"/>
    <w:link w:val="DocumentMap"/>
    <w:uiPriority w:val="99"/>
    <w:semiHidden/>
    <w:rsid w:val="004745EC"/>
    <w:rPr>
      <w:rFonts w:ascii="Times New Roman" w:hAnsi="Times New Roman" w:cs="Times New Roman"/>
    </w:rPr>
  </w:style>
  <w:style w:type="paragraph" w:styleId="Revision">
    <w:name w:val="Revision"/>
    <w:hidden/>
    <w:uiPriority w:val="99"/>
    <w:semiHidden/>
    <w:rsid w:val="004745EC"/>
  </w:style>
  <w:style w:type="paragraph" w:styleId="Header">
    <w:name w:val="header"/>
    <w:basedOn w:val="Normal"/>
    <w:link w:val="HeaderChar"/>
    <w:unhideWhenUsed/>
    <w:rsid w:val="00116286"/>
    <w:pPr>
      <w:tabs>
        <w:tab w:val="center" w:pos="4680"/>
        <w:tab w:val="right" w:pos="9360"/>
      </w:tabs>
      <w:spacing w:after="0" w:line="240" w:lineRule="auto"/>
      <w:jc w:val="right"/>
    </w:pPr>
    <w:rPr>
      <w:b/>
    </w:rPr>
  </w:style>
  <w:style w:type="character" w:customStyle="1" w:styleId="HeaderChar">
    <w:name w:val="Header Char"/>
    <w:basedOn w:val="DefaultParagraphFont"/>
    <w:link w:val="Header"/>
    <w:rsid w:val="00116286"/>
    <w:rPr>
      <w:b/>
    </w:rPr>
  </w:style>
  <w:style w:type="paragraph" w:styleId="Footer">
    <w:name w:val="footer"/>
    <w:basedOn w:val="Normal"/>
    <w:link w:val="FooterChar"/>
    <w:uiPriority w:val="99"/>
    <w:unhideWhenUsed/>
    <w:rsid w:val="007164F6"/>
    <w:pPr>
      <w:tabs>
        <w:tab w:val="center" w:pos="4680"/>
        <w:tab w:val="right" w:pos="9360"/>
      </w:tabs>
    </w:pPr>
  </w:style>
  <w:style w:type="character" w:customStyle="1" w:styleId="FooterChar">
    <w:name w:val="Footer Char"/>
    <w:basedOn w:val="DefaultParagraphFont"/>
    <w:link w:val="Footer"/>
    <w:uiPriority w:val="99"/>
    <w:rsid w:val="007164F6"/>
    <w:rPr>
      <w:rFonts w:ascii="Arial" w:hAnsi="Arial"/>
    </w:rPr>
  </w:style>
  <w:style w:type="table" w:styleId="TableGrid">
    <w:name w:val="Table Grid"/>
    <w:basedOn w:val="TableNormal"/>
    <w:uiPriority w:val="39"/>
    <w:rsid w:val="00381B9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BookTitle">
    <w:name w:val="Book Title"/>
    <w:basedOn w:val="DefaultParagraphFont"/>
    <w:uiPriority w:val="33"/>
    <w:semiHidden/>
    <w:rsid w:val="00381B93"/>
    <w:rPr>
      <w:b/>
      <w:bCs/>
      <w:i/>
      <w:iCs/>
      <w:spacing w:val="5"/>
    </w:rPr>
  </w:style>
  <w:style w:type="character" w:styleId="Emphasis">
    <w:name w:val="Emphasis"/>
    <w:basedOn w:val="DefaultParagraphFont"/>
    <w:uiPriority w:val="20"/>
    <w:semiHidden/>
    <w:rsid w:val="00381B93"/>
    <w:rPr>
      <w:i/>
      <w:iCs/>
    </w:rPr>
  </w:style>
  <w:style w:type="paragraph" w:styleId="IntenseQuote">
    <w:name w:val="Intense Quote"/>
    <w:basedOn w:val="Normal"/>
    <w:next w:val="Normal"/>
    <w:link w:val="IntenseQuoteChar"/>
    <w:uiPriority w:val="30"/>
    <w:semiHidden/>
    <w:rsid w:val="00381B93"/>
    <w:pPr>
      <w:pBdr>
        <w:top w:val="single" w:sz="4" w:space="10" w:color="DDDDDD" w:themeColor="accent1"/>
        <w:bottom w:val="single" w:sz="4" w:space="10" w:color="DDDDDD" w:themeColor="accent1"/>
      </w:pBdr>
      <w:spacing w:before="360" w:after="360"/>
      <w:ind w:left="864" w:right="864"/>
      <w:jc w:val="center"/>
    </w:pPr>
    <w:rPr>
      <w:i/>
      <w:iCs/>
      <w:color w:val="DDDDDD" w:themeColor="accent1"/>
    </w:rPr>
  </w:style>
  <w:style w:type="character" w:customStyle="1" w:styleId="IntenseQuoteChar">
    <w:name w:val="Intense Quote Char"/>
    <w:basedOn w:val="DefaultParagraphFont"/>
    <w:link w:val="IntenseQuote"/>
    <w:uiPriority w:val="30"/>
    <w:semiHidden/>
    <w:rsid w:val="00381B93"/>
    <w:rPr>
      <w:rFonts w:ascii="Arial" w:hAnsi="Arial"/>
      <w:i/>
      <w:iCs/>
      <w:color w:val="DDDDDD" w:themeColor="accent1"/>
    </w:rPr>
  </w:style>
  <w:style w:type="character" w:styleId="IntenseEmphasis">
    <w:name w:val="Intense Emphasis"/>
    <w:basedOn w:val="DefaultParagraphFont"/>
    <w:uiPriority w:val="21"/>
    <w:semiHidden/>
    <w:rsid w:val="00381B93"/>
    <w:rPr>
      <w:i/>
      <w:iCs/>
      <w:color w:val="DDDDDD" w:themeColor="accent1"/>
    </w:rPr>
  </w:style>
  <w:style w:type="character" w:styleId="IntenseReference">
    <w:name w:val="Intense Reference"/>
    <w:basedOn w:val="DefaultParagraphFont"/>
    <w:uiPriority w:val="32"/>
    <w:semiHidden/>
    <w:rsid w:val="00381B93"/>
    <w:rPr>
      <w:b/>
      <w:bCs/>
      <w:smallCaps/>
      <w:color w:val="DDDDDD" w:themeColor="accent1"/>
      <w:spacing w:val="5"/>
    </w:rPr>
  </w:style>
  <w:style w:type="paragraph" w:styleId="ListParagraph">
    <w:name w:val="List Paragraph"/>
    <w:basedOn w:val="Normal"/>
    <w:uiPriority w:val="34"/>
    <w:qFormat/>
    <w:rsid w:val="00381B93"/>
    <w:pPr>
      <w:ind w:left="720"/>
      <w:contextualSpacing/>
    </w:pPr>
  </w:style>
  <w:style w:type="paragraph" w:styleId="MacroText">
    <w:name w:val="macro"/>
    <w:link w:val="MacroTextChar"/>
    <w:uiPriority w:val="99"/>
    <w:semiHidden/>
    <w:unhideWhenUsed/>
    <w:rsid w:val="00381B93"/>
    <w:pPr>
      <w:tabs>
        <w:tab w:val="left" w:pos="480"/>
        <w:tab w:val="left" w:pos="960"/>
        <w:tab w:val="left" w:pos="1440"/>
        <w:tab w:val="left" w:pos="1920"/>
        <w:tab w:val="left" w:pos="2400"/>
        <w:tab w:val="left" w:pos="2880"/>
        <w:tab w:val="left" w:pos="3360"/>
        <w:tab w:val="left" w:pos="3840"/>
        <w:tab w:val="left" w:pos="4320"/>
      </w:tabs>
    </w:pPr>
    <w:rPr>
      <w:rFonts w:ascii="Consolas" w:hAnsi="Consolas"/>
      <w:sz w:val="20"/>
      <w:szCs w:val="20"/>
    </w:rPr>
  </w:style>
  <w:style w:type="character" w:customStyle="1" w:styleId="MacroTextChar">
    <w:name w:val="Macro Text Char"/>
    <w:basedOn w:val="DefaultParagraphFont"/>
    <w:link w:val="MacroText"/>
    <w:uiPriority w:val="99"/>
    <w:semiHidden/>
    <w:rsid w:val="00381B93"/>
    <w:rPr>
      <w:rFonts w:ascii="Consolas" w:hAnsi="Consolas"/>
      <w:sz w:val="20"/>
      <w:szCs w:val="20"/>
    </w:rPr>
  </w:style>
  <w:style w:type="character" w:styleId="SmartHyperlink">
    <w:name w:val="Smart Hyperlink"/>
    <w:basedOn w:val="DefaultParagraphFont"/>
    <w:uiPriority w:val="99"/>
    <w:semiHidden/>
    <w:rsid w:val="00381B93"/>
    <w:rPr>
      <w:u w:val="dotted"/>
    </w:rPr>
  </w:style>
  <w:style w:type="character" w:styleId="SubtleReference">
    <w:name w:val="Subtle Reference"/>
    <w:basedOn w:val="DefaultParagraphFont"/>
    <w:uiPriority w:val="31"/>
    <w:semiHidden/>
    <w:rsid w:val="00381B93"/>
    <w:rPr>
      <w:smallCaps/>
      <w:color w:val="5A5A5A" w:themeColor="text1" w:themeTint="A5"/>
    </w:rPr>
  </w:style>
  <w:style w:type="character" w:styleId="UnresolvedMention">
    <w:name w:val="Unresolved Mention"/>
    <w:basedOn w:val="DefaultParagraphFont"/>
    <w:uiPriority w:val="99"/>
    <w:semiHidden/>
    <w:rsid w:val="00381B93"/>
    <w:rPr>
      <w:color w:val="808080"/>
      <w:shd w:val="clear" w:color="auto" w:fill="E6E6E6"/>
    </w:rPr>
  </w:style>
  <w:style w:type="paragraph" w:styleId="Date">
    <w:name w:val="Date"/>
    <w:basedOn w:val="Normal"/>
    <w:next w:val="Normal"/>
    <w:link w:val="DateChar"/>
    <w:uiPriority w:val="99"/>
    <w:rsid w:val="00972C41"/>
    <w:pPr>
      <w:spacing w:before="960"/>
      <w:ind w:left="274" w:right="6034"/>
      <w:jc w:val="center"/>
    </w:pPr>
    <w:rPr>
      <w:b/>
      <w:caps/>
    </w:rPr>
  </w:style>
  <w:style w:type="character" w:customStyle="1" w:styleId="DateChar">
    <w:name w:val="Date Char"/>
    <w:basedOn w:val="DefaultParagraphFont"/>
    <w:link w:val="Date"/>
    <w:uiPriority w:val="99"/>
    <w:rsid w:val="00972C41"/>
    <w:rPr>
      <w:b/>
      <w:caps/>
    </w:rPr>
  </w:style>
  <w:style w:type="paragraph" w:styleId="BalloonText">
    <w:name w:val="Balloon Text"/>
    <w:basedOn w:val="Normal"/>
    <w:link w:val="BalloonTextChar"/>
    <w:uiPriority w:val="99"/>
    <w:semiHidden/>
    <w:unhideWhenUsed/>
    <w:rsid w:val="00116286"/>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116286"/>
    <w:rPr>
      <w:rFonts w:ascii="Segoe UI" w:hAnsi="Segoe UI" w:cs="Segoe UI"/>
      <w:sz w:val="18"/>
      <w:szCs w:val="18"/>
    </w:rPr>
  </w:style>
  <w:style w:type="paragraph" w:styleId="NoSpacing">
    <w:name w:val="No Spacing"/>
    <w:uiPriority w:val="1"/>
    <w:qFormat/>
    <w:rsid w:val="00DE3D86"/>
  </w:style>
  <w:style w:type="character" w:styleId="PlaceholderText">
    <w:name w:val="Placeholder Text"/>
    <w:basedOn w:val="DefaultParagraphFont"/>
    <w:uiPriority w:val="99"/>
    <w:semiHidden/>
    <w:rsid w:val="003231AA"/>
    <w:rPr>
      <w:color w:val="808080"/>
    </w:rPr>
  </w:style>
  <w:style w:type="paragraph" w:customStyle="1" w:styleId="CompanyLogoImageLine">
    <w:name w:val="Company Logo Image Line"/>
    <w:basedOn w:val="Normal"/>
    <w:qFormat/>
    <w:rsid w:val="00AE2ABA"/>
    <w:pPr>
      <w:ind w:left="297"/>
    </w:pPr>
  </w:style>
  <w:style w:type="paragraph" w:customStyle="1" w:styleId="BlankSpace">
    <w:name w:val="Blank Space"/>
    <w:basedOn w:val="Normal"/>
    <w:qFormat/>
    <w:rsid w:val="00C06660"/>
    <w:pPr>
      <w:spacing w:before="3680"/>
    </w:pPr>
  </w:style>
  <w:style w:type="character" w:customStyle="1" w:styleId="Heading4Char">
    <w:name w:val="Heading 4 Char"/>
    <w:basedOn w:val="DefaultParagraphFont"/>
    <w:link w:val="Heading4"/>
    <w:uiPriority w:val="9"/>
    <w:semiHidden/>
    <w:rsid w:val="00761283"/>
    <w:rPr>
      <w:rFonts w:asciiTheme="majorHAnsi" w:eastAsiaTheme="majorEastAsia" w:hAnsiTheme="majorHAnsi" w:cstheme="majorBidi"/>
      <w:i/>
      <w:iCs/>
      <w:color w:val="A5A5A5" w:themeColor="accent1" w:themeShade="BF"/>
    </w:rPr>
  </w:style>
  <w:style w:type="character" w:styleId="Hyperlink">
    <w:name w:val="Hyperlink"/>
    <w:basedOn w:val="DefaultParagraphFont"/>
    <w:uiPriority w:val="99"/>
    <w:unhideWhenUsed/>
    <w:rsid w:val="009255F5"/>
    <w:rPr>
      <w:color w:val="5F5F5F" w:themeColor="hyperlink"/>
      <w:u w:val="single"/>
    </w:rPr>
  </w:style>
  <w:style w:type="paragraph" w:styleId="FootnoteText">
    <w:name w:val="footnote text"/>
    <w:basedOn w:val="Normal"/>
    <w:link w:val="FootnoteTextChar"/>
    <w:uiPriority w:val="99"/>
    <w:semiHidden/>
    <w:unhideWhenUsed/>
    <w:rsid w:val="00001D03"/>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001D03"/>
    <w:rPr>
      <w:sz w:val="20"/>
      <w:szCs w:val="20"/>
    </w:rPr>
  </w:style>
  <w:style w:type="character" w:styleId="FootnoteReference">
    <w:name w:val="footnote reference"/>
    <w:basedOn w:val="DefaultParagraphFont"/>
    <w:uiPriority w:val="99"/>
    <w:semiHidden/>
    <w:unhideWhenUsed/>
    <w:rsid w:val="00001D03"/>
    <w:rPr>
      <w:vertAlign w:val="superscript"/>
    </w:rPr>
  </w:style>
  <w:style w:type="character" w:customStyle="1" w:styleId="normaltextrun">
    <w:name w:val="normaltextrun"/>
    <w:basedOn w:val="DefaultParagraphFont"/>
    <w:rsid w:val="0032679E"/>
  </w:style>
  <w:style w:type="paragraph" w:customStyle="1" w:styleId="Default">
    <w:name w:val="Default"/>
    <w:rsid w:val="0032679E"/>
    <w:pPr>
      <w:pBdr>
        <w:top w:val="nil"/>
        <w:left w:val="nil"/>
        <w:bottom w:val="nil"/>
        <w:right w:val="nil"/>
        <w:between w:val="nil"/>
        <w:bar w:val="nil"/>
      </w:pBdr>
      <w:spacing w:before="160"/>
    </w:pPr>
    <w:rPr>
      <w:rFonts w:ascii="Helvetica Neue" w:eastAsia="Helvetica Neue" w:hAnsi="Helvetica Neue" w:cs="Helvetica Neue"/>
      <w:color w:val="000000"/>
      <w:bdr w:val="nil"/>
      <w:lang w:val="en-GB" w:eastAsia="en-GB"/>
    </w:rPr>
  </w:style>
  <w:style w:type="paragraph" w:customStyle="1" w:styleId="paragraph">
    <w:name w:val="paragraph"/>
    <w:basedOn w:val="Normal"/>
    <w:rsid w:val="002B0900"/>
    <w:pPr>
      <w:spacing w:before="100" w:beforeAutospacing="1" w:after="100" w:afterAutospacing="1" w:line="240" w:lineRule="auto"/>
    </w:pPr>
    <w:rPr>
      <w:rFonts w:ascii="Times New Roman" w:eastAsia="Times New Roman" w:hAnsi="Times New Roman" w:cs="Times New Roman"/>
      <w:lang w:val="en-GB" w:eastAsia="en-GB"/>
    </w:rPr>
  </w:style>
  <w:style w:type="paragraph" w:customStyle="1" w:styleId="Body">
    <w:name w:val="Body"/>
    <w:qFormat/>
    <w:rsid w:val="00073C7F"/>
    <w:pPr>
      <w:suppressAutoHyphens/>
    </w:pPr>
    <w:rPr>
      <w:rFonts w:ascii="Calibri" w:eastAsia="Arial Unicode MS" w:hAnsi="Calibri" w:cs="Arial Unicode MS"/>
      <w:color w:val="000000"/>
      <w:u w:color="000000"/>
      <w:lang w:eastAsia="en-GB"/>
    </w:rPr>
  </w:style>
  <w:style w:type="character" w:customStyle="1" w:styleId="markedcontent">
    <w:name w:val="markedcontent"/>
    <w:basedOn w:val="DefaultParagraphFont"/>
    <w:rsid w:val="00DF196C"/>
  </w:style>
  <w:style w:type="character" w:customStyle="1" w:styleId="eop">
    <w:name w:val="eop"/>
    <w:basedOn w:val="DefaultParagraphFont"/>
    <w:rsid w:val="007F3044"/>
  </w:style>
  <w:style w:type="character" w:styleId="CommentReference">
    <w:name w:val="annotation reference"/>
    <w:basedOn w:val="DefaultParagraphFont"/>
    <w:unhideWhenUsed/>
    <w:rsid w:val="00B372EE"/>
    <w:rPr>
      <w:sz w:val="16"/>
      <w:szCs w:val="16"/>
    </w:rPr>
  </w:style>
  <w:style w:type="paragraph" w:styleId="CommentText">
    <w:name w:val="annotation text"/>
    <w:basedOn w:val="Normal"/>
    <w:link w:val="CommentTextChar"/>
    <w:uiPriority w:val="99"/>
    <w:unhideWhenUsed/>
    <w:rsid w:val="00B372EE"/>
    <w:pPr>
      <w:spacing w:line="240" w:lineRule="auto"/>
    </w:pPr>
    <w:rPr>
      <w:sz w:val="20"/>
      <w:szCs w:val="20"/>
    </w:rPr>
  </w:style>
  <w:style w:type="character" w:customStyle="1" w:styleId="CommentTextChar">
    <w:name w:val="Comment Text Char"/>
    <w:basedOn w:val="DefaultParagraphFont"/>
    <w:link w:val="CommentText"/>
    <w:uiPriority w:val="99"/>
    <w:rsid w:val="00B372EE"/>
    <w:rPr>
      <w:sz w:val="20"/>
      <w:szCs w:val="20"/>
    </w:rPr>
  </w:style>
  <w:style w:type="paragraph" w:styleId="CommentSubject">
    <w:name w:val="annotation subject"/>
    <w:basedOn w:val="CommentText"/>
    <w:next w:val="CommentText"/>
    <w:link w:val="CommentSubjectChar"/>
    <w:uiPriority w:val="99"/>
    <w:semiHidden/>
    <w:unhideWhenUsed/>
    <w:rsid w:val="00B372EE"/>
    <w:rPr>
      <w:b/>
      <w:bCs/>
    </w:rPr>
  </w:style>
  <w:style w:type="character" w:customStyle="1" w:styleId="CommentSubjectChar">
    <w:name w:val="Comment Subject Char"/>
    <w:basedOn w:val="CommentTextChar"/>
    <w:link w:val="CommentSubject"/>
    <w:uiPriority w:val="99"/>
    <w:semiHidden/>
    <w:rsid w:val="00B372EE"/>
    <w:rPr>
      <w:b/>
      <w:bCs/>
      <w:sz w:val="20"/>
      <w:szCs w:val="20"/>
    </w:rPr>
  </w:style>
  <w:style w:type="character" w:styleId="FollowedHyperlink">
    <w:name w:val="FollowedHyperlink"/>
    <w:basedOn w:val="DefaultParagraphFont"/>
    <w:uiPriority w:val="99"/>
    <w:semiHidden/>
    <w:unhideWhenUsed/>
    <w:rsid w:val="000B0C13"/>
    <w:rPr>
      <w:color w:val="919191" w:themeColor="followedHyperlink"/>
      <w:u w:val="single"/>
    </w:rPr>
  </w:style>
  <w:style w:type="paragraph" w:customStyle="1" w:styleId="Style1">
    <w:name w:val="Style1"/>
    <w:basedOn w:val="NoSpacing"/>
    <w:qFormat/>
    <w:rsid w:val="00BB2E70"/>
    <w:pPr>
      <w:framePr w:hSpace="180" w:wrap="around" w:vAnchor="text" w:hAnchor="text" w:y="1"/>
      <w:spacing w:line="276" w:lineRule="auto"/>
      <w:suppressOverlap/>
      <w:jc w:val="both"/>
    </w:pPr>
    <w:rPr>
      <w:rFonts w:ascii="Arial" w:hAnsi="Arial" w:cs="Arial"/>
      <w:sz w:val="22"/>
      <w:szCs w:val="22"/>
    </w:rPr>
  </w:style>
  <w:style w:type="character" w:customStyle="1" w:styleId="Heading3Char">
    <w:name w:val="Heading 3 Char"/>
    <w:basedOn w:val="DefaultParagraphFont"/>
    <w:link w:val="Heading3"/>
    <w:semiHidden/>
    <w:rsid w:val="00414172"/>
    <w:rPr>
      <w:rFonts w:ascii="Futura ExtraBold" w:eastAsia="Times New Roman" w:hAnsi="Futura ExtraBold" w:cs="Times New Roman"/>
      <w:b/>
      <w:sz w:val="20"/>
      <w:szCs w:val="20"/>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8620277">
      <w:bodyDiv w:val="1"/>
      <w:marLeft w:val="0"/>
      <w:marRight w:val="0"/>
      <w:marTop w:val="0"/>
      <w:marBottom w:val="0"/>
      <w:divBdr>
        <w:top w:val="none" w:sz="0" w:space="0" w:color="auto"/>
        <w:left w:val="none" w:sz="0" w:space="0" w:color="auto"/>
        <w:bottom w:val="none" w:sz="0" w:space="0" w:color="auto"/>
        <w:right w:val="none" w:sz="0" w:space="0" w:color="auto"/>
      </w:divBdr>
    </w:div>
    <w:div w:id="133452009">
      <w:bodyDiv w:val="1"/>
      <w:marLeft w:val="0"/>
      <w:marRight w:val="0"/>
      <w:marTop w:val="0"/>
      <w:marBottom w:val="0"/>
      <w:divBdr>
        <w:top w:val="none" w:sz="0" w:space="0" w:color="auto"/>
        <w:left w:val="none" w:sz="0" w:space="0" w:color="auto"/>
        <w:bottom w:val="none" w:sz="0" w:space="0" w:color="auto"/>
        <w:right w:val="none" w:sz="0" w:space="0" w:color="auto"/>
      </w:divBdr>
    </w:div>
    <w:div w:id="145779636">
      <w:bodyDiv w:val="1"/>
      <w:marLeft w:val="0"/>
      <w:marRight w:val="0"/>
      <w:marTop w:val="0"/>
      <w:marBottom w:val="0"/>
      <w:divBdr>
        <w:top w:val="none" w:sz="0" w:space="0" w:color="auto"/>
        <w:left w:val="none" w:sz="0" w:space="0" w:color="auto"/>
        <w:bottom w:val="none" w:sz="0" w:space="0" w:color="auto"/>
        <w:right w:val="none" w:sz="0" w:space="0" w:color="auto"/>
      </w:divBdr>
    </w:div>
    <w:div w:id="154540677">
      <w:bodyDiv w:val="1"/>
      <w:marLeft w:val="0"/>
      <w:marRight w:val="0"/>
      <w:marTop w:val="0"/>
      <w:marBottom w:val="0"/>
      <w:divBdr>
        <w:top w:val="none" w:sz="0" w:space="0" w:color="auto"/>
        <w:left w:val="none" w:sz="0" w:space="0" w:color="auto"/>
        <w:bottom w:val="none" w:sz="0" w:space="0" w:color="auto"/>
        <w:right w:val="none" w:sz="0" w:space="0" w:color="auto"/>
      </w:divBdr>
    </w:div>
    <w:div w:id="155927792">
      <w:bodyDiv w:val="1"/>
      <w:marLeft w:val="0"/>
      <w:marRight w:val="0"/>
      <w:marTop w:val="0"/>
      <w:marBottom w:val="0"/>
      <w:divBdr>
        <w:top w:val="none" w:sz="0" w:space="0" w:color="auto"/>
        <w:left w:val="none" w:sz="0" w:space="0" w:color="auto"/>
        <w:bottom w:val="none" w:sz="0" w:space="0" w:color="auto"/>
        <w:right w:val="none" w:sz="0" w:space="0" w:color="auto"/>
      </w:divBdr>
    </w:div>
    <w:div w:id="249627638">
      <w:bodyDiv w:val="1"/>
      <w:marLeft w:val="0"/>
      <w:marRight w:val="0"/>
      <w:marTop w:val="0"/>
      <w:marBottom w:val="0"/>
      <w:divBdr>
        <w:top w:val="none" w:sz="0" w:space="0" w:color="auto"/>
        <w:left w:val="none" w:sz="0" w:space="0" w:color="auto"/>
        <w:bottom w:val="none" w:sz="0" w:space="0" w:color="auto"/>
        <w:right w:val="none" w:sz="0" w:space="0" w:color="auto"/>
      </w:divBdr>
    </w:div>
    <w:div w:id="256059064">
      <w:bodyDiv w:val="1"/>
      <w:marLeft w:val="0"/>
      <w:marRight w:val="0"/>
      <w:marTop w:val="0"/>
      <w:marBottom w:val="0"/>
      <w:divBdr>
        <w:top w:val="none" w:sz="0" w:space="0" w:color="auto"/>
        <w:left w:val="none" w:sz="0" w:space="0" w:color="auto"/>
        <w:bottom w:val="none" w:sz="0" w:space="0" w:color="auto"/>
        <w:right w:val="none" w:sz="0" w:space="0" w:color="auto"/>
      </w:divBdr>
    </w:div>
    <w:div w:id="265044548">
      <w:bodyDiv w:val="1"/>
      <w:marLeft w:val="0"/>
      <w:marRight w:val="0"/>
      <w:marTop w:val="0"/>
      <w:marBottom w:val="0"/>
      <w:divBdr>
        <w:top w:val="none" w:sz="0" w:space="0" w:color="auto"/>
        <w:left w:val="none" w:sz="0" w:space="0" w:color="auto"/>
        <w:bottom w:val="none" w:sz="0" w:space="0" w:color="auto"/>
        <w:right w:val="none" w:sz="0" w:space="0" w:color="auto"/>
      </w:divBdr>
    </w:div>
    <w:div w:id="350495249">
      <w:bodyDiv w:val="1"/>
      <w:marLeft w:val="0"/>
      <w:marRight w:val="0"/>
      <w:marTop w:val="0"/>
      <w:marBottom w:val="0"/>
      <w:divBdr>
        <w:top w:val="none" w:sz="0" w:space="0" w:color="auto"/>
        <w:left w:val="none" w:sz="0" w:space="0" w:color="auto"/>
        <w:bottom w:val="none" w:sz="0" w:space="0" w:color="auto"/>
        <w:right w:val="none" w:sz="0" w:space="0" w:color="auto"/>
      </w:divBdr>
    </w:div>
    <w:div w:id="361134904">
      <w:bodyDiv w:val="1"/>
      <w:marLeft w:val="0"/>
      <w:marRight w:val="0"/>
      <w:marTop w:val="0"/>
      <w:marBottom w:val="0"/>
      <w:divBdr>
        <w:top w:val="none" w:sz="0" w:space="0" w:color="auto"/>
        <w:left w:val="none" w:sz="0" w:space="0" w:color="auto"/>
        <w:bottom w:val="none" w:sz="0" w:space="0" w:color="auto"/>
        <w:right w:val="none" w:sz="0" w:space="0" w:color="auto"/>
      </w:divBdr>
    </w:div>
    <w:div w:id="420179578">
      <w:bodyDiv w:val="1"/>
      <w:marLeft w:val="0"/>
      <w:marRight w:val="0"/>
      <w:marTop w:val="0"/>
      <w:marBottom w:val="0"/>
      <w:divBdr>
        <w:top w:val="none" w:sz="0" w:space="0" w:color="auto"/>
        <w:left w:val="none" w:sz="0" w:space="0" w:color="auto"/>
        <w:bottom w:val="none" w:sz="0" w:space="0" w:color="auto"/>
        <w:right w:val="none" w:sz="0" w:space="0" w:color="auto"/>
      </w:divBdr>
    </w:div>
    <w:div w:id="424618566">
      <w:bodyDiv w:val="1"/>
      <w:marLeft w:val="0"/>
      <w:marRight w:val="0"/>
      <w:marTop w:val="0"/>
      <w:marBottom w:val="0"/>
      <w:divBdr>
        <w:top w:val="none" w:sz="0" w:space="0" w:color="auto"/>
        <w:left w:val="none" w:sz="0" w:space="0" w:color="auto"/>
        <w:bottom w:val="none" w:sz="0" w:space="0" w:color="auto"/>
        <w:right w:val="none" w:sz="0" w:space="0" w:color="auto"/>
      </w:divBdr>
    </w:div>
    <w:div w:id="452595921">
      <w:bodyDiv w:val="1"/>
      <w:marLeft w:val="0"/>
      <w:marRight w:val="0"/>
      <w:marTop w:val="0"/>
      <w:marBottom w:val="0"/>
      <w:divBdr>
        <w:top w:val="none" w:sz="0" w:space="0" w:color="auto"/>
        <w:left w:val="none" w:sz="0" w:space="0" w:color="auto"/>
        <w:bottom w:val="none" w:sz="0" w:space="0" w:color="auto"/>
        <w:right w:val="none" w:sz="0" w:space="0" w:color="auto"/>
      </w:divBdr>
    </w:div>
    <w:div w:id="493761073">
      <w:bodyDiv w:val="1"/>
      <w:marLeft w:val="0"/>
      <w:marRight w:val="0"/>
      <w:marTop w:val="0"/>
      <w:marBottom w:val="0"/>
      <w:divBdr>
        <w:top w:val="none" w:sz="0" w:space="0" w:color="auto"/>
        <w:left w:val="none" w:sz="0" w:space="0" w:color="auto"/>
        <w:bottom w:val="none" w:sz="0" w:space="0" w:color="auto"/>
        <w:right w:val="none" w:sz="0" w:space="0" w:color="auto"/>
      </w:divBdr>
    </w:div>
    <w:div w:id="495266714">
      <w:bodyDiv w:val="1"/>
      <w:marLeft w:val="0"/>
      <w:marRight w:val="0"/>
      <w:marTop w:val="0"/>
      <w:marBottom w:val="0"/>
      <w:divBdr>
        <w:top w:val="none" w:sz="0" w:space="0" w:color="auto"/>
        <w:left w:val="none" w:sz="0" w:space="0" w:color="auto"/>
        <w:bottom w:val="none" w:sz="0" w:space="0" w:color="auto"/>
        <w:right w:val="none" w:sz="0" w:space="0" w:color="auto"/>
      </w:divBdr>
    </w:div>
    <w:div w:id="513811606">
      <w:bodyDiv w:val="1"/>
      <w:marLeft w:val="0"/>
      <w:marRight w:val="0"/>
      <w:marTop w:val="0"/>
      <w:marBottom w:val="0"/>
      <w:divBdr>
        <w:top w:val="none" w:sz="0" w:space="0" w:color="auto"/>
        <w:left w:val="none" w:sz="0" w:space="0" w:color="auto"/>
        <w:bottom w:val="none" w:sz="0" w:space="0" w:color="auto"/>
        <w:right w:val="none" w:sz="0" w:space="0" w:color="auto"/>
      </w:divBdr>
    </w:div>
    <w:div w:id="534737224">
      <w:bodyDiv w:val="1"/>
      <w:marLeft w:val="0"/>
      <w:marRight w:val="0"/>
      <w:marTop w:val="0"/>
      <w:marBottom w:val="0"/>
      <w:divBdr>
        <w:top w:val="none" w:sz="0" w:space="0" w:color="auto"/>
        <w:left w:val="none" w:sz="0" w:space="0" w:color="auto"/>
        <w:bottom w:val="none" w:sz="0" w:space="0" w:color="auto"/>
        <w:right w:val="none" w:sz="0" w:space="0" w:color="auto"/>
      </w:divBdr>
    </w:div>
    <w:div w:id="595794882">
      <w:bodyDiv w:val="1"/>
      <w:marLeft w:val="0"/>
      <w:marRight w:val="0"/>
      <w:marTop w:val="0"/>
      <w:marBottom w:val="0"/>
      <w:divBdr>
        <w:top w:val="none" w:sz="0" w:space="0" w:color="auto"/>
        <w:left w:val="none" w:sz="0" w:space="0" w:color="auto"/>
        <w:bottom w:val="none" w:sz="0" w:space="0" w:color="auto"/>
        <w:right w:val="none" w:sz="0" w:space="0" w:color="auto"/>
      </w:divBdr>
    </w:div>
    <w:div w:id="603078016">
      <w:bodyDiv w:val="1"/>
      <w:marLeft w:val="0"/>
      <w:marRight w:val="0"/>
      <w:marTop w:val="0"/>
      <w:marBottom w:val="0"/>
      <w:divBdr>
        <w:top w:val="none" w:sz="0" w:space="0" w:color="auto"/>
        <w:left w:val="none" w:sz="0" w:space="0" w:color="auto"/>
        <w:bottom w:val="none" w:sz="0" w:space="0" w:color="auto"/>
        <w:right w:val="none" w:sz="0" w:space="0" w:color="auto"/>
      </w:divBdr>
    </w:div>
    <w:div w:id="613828506">
      <w:bodyDiv w:val="1"/>
      <w:marLeft w:val="0"/>
      <w:marRight w:val="0"/>
      <w:marTop w:val="0"/>
      <w:marBottom w:val="0"/>
      <w:divBdr>
        <w:top w:val="none" w:sz="0" w:space="0" w:color="auto"/>
        <w:left w:val="none" w:sz="0" w:space="0" w:color="auto"/>
        <w:bottom w:val="none" w:sz="0" w:space="0" w:color="auto"/>
        <w:right w:val="none" w:sz="0" w:space="0" w:color="auto"/>
      </w:divBdr>
    </w:div>
    <w:div w:id="626357928">
      <w:bodyDiv w:val="1"/>
      <w:marLeft w:val="0"/>
      <w:marRight w:val="0"/>
      <w:marTop w:val="0"/>
      <w:marBottom w:val="0"/>
      <w:divBdr>
        <w:top w:val="none" w:sz="0" w:space="0" w:color="auto"/>
        <w:left w:val="none" w:sz="0" w:space="0" w:color="auto"/>
        <w:bottom w:val="none" w:sz="0" w:space="0" w:color="auto"/>
        <w:right w:val="none" w:sz="0" w:space="0" w:color="auto"/>
      </w:divBdr>
      <w:divsChild>
        <w:div w:id="249702877">
          <w:blockQuote w:val="1"/>
          <w:marLeft w:val="150"/>
          <w:marRight w:val="150"/>
          <w:marTop w:val="0"/>
          <w:marBottom w:val="0"/>
          <w:divBdr>
            <w:top w:val="none" w:sz="0" w:space="0" w:color="auto"/>
            <w:left w:val="none" w:sz="0" w:space="0" w:color="auto"/>
            <w:bottom w:val="none" w:sz="0" w:space="0" w:color="auto"/>
            <w:right w:val="none" w:sz="0" w:space="0" w:color="auto"/>
          </w:divBdr>
          <w:divsChild>
            <w:div w:id="671952012">
              <w:marLeft w:val="0"/>
              <w:marRight w:val="0"/>
              <w:marTop w:val="0"/>
              <w:marBottom w:val="0"/>
              <w:divBdr>
                <w:top w:val="none" w:sz="0" w:space="0" w:color="auto"/>
                <w:left w:val="none" w:sz="0" w:space="0" w:color="auto"/>
                <w:bottom w:val="none" w:sz="0" w:space="0" w:color="auto"/>
                <w:right w:val="none" w:sz="0" w:space="0" w:color="auto"/>
              </w:divBdr>
              <w:divsChild>
                <w:div w:id="16573718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3047551">
      <w:bodyDiv w:val="1"/>
      <w:marLeft w:val="0"/>
      <w:marRight w:val="0"/>
      <w:marTop w:val="0"/>
      <w:marBottom w:val="0"/>
      <w:divBdr>
        <w:top w:val="none" w:sz="0" w:space="0" w:color="auto"/>
        <w:left w:val="none" w:sz="0" w:space="0" w:color="auto"/>
        <w:bottom w:val="none" w:sz="0" w:space="0" w:color="auto"/>
        <w:right w:val="none" w:sz="0" w:space="0" w:color="auto"/>
      </w:divBdr>
    </w:div>
    <w:div w:id="667826368">
      <w:bodyDiv w:val="1"/>
      <w:marLeft w:val="0"/>
      <w:marRight w:val="0"/>
      <w:marTop w:val="0"/>
      <w:marBottom w:val="0"/>
      <w:divBdr>
        <w:top w:val="none" w:sz="0" w:space="0" w:color="auto"/>
        <w:left w:val="none" w:sz="0" w:space="0" w:color="auto"/>
        <w:bottom w:val="none" w:sz="0" w:space="0" w:color="auto"/>
        <w:right w:val="none" w:sz="0" w:space="0" w:color="auto"/>
      </w:divBdr>
    </w:div>
    <w:div w:id="669868266">
      <w:bodyDiv w:val="1"/>
      <w:marLeft w:val="0"/>
      <w:marRight w:val="0"/>
      <w:marTop w:val="0"/>
      <w:marBottom w:val="0"/>
      <w:divBdr>
        <w:top w:val="none" w:sz="0" w:space="0" w:color="auto"/>
        <w:left w:val="none" w:sz="0" w:space="0" w:color="auto"/>
        <w:bottom w:val="none" w:sz="0" w:space="0" w:color="auto"/>
        <w:right w:val="none" w:sz="0" w:space="0" w:color="auto"/>
      </w:divBdr>
    </w:div>
    <w:div w:id="719474434">
      <w:bodyDiv w:val="1"/>
      <w:marLeft w:val="0"/>
      <w:marRight w:val="0"/>
      <w:marTop w:val="0"/>
      <w:marBottom w:val="0"/>
      <w:divBdr>
        <w:top w:val="none" w:sz="0" w:space="0" w:color="auto"/>
        <w:left w:val="none" w:sz="0" w:space="0" w:color="auto"/>
        <w:bottom w:val="none" w:sz="0" w:space="0" w:color="auto"/>
        <w:right w:val="none" w:sz="0" w:space="0" w:color="auto"/>
      </w:divBdr>
    </w:div>
    <w:div w:id="809712987">
      <w:bodyDiv w:val="1"/>
      <w:marLeft w:val="0"/>
      <w:marRight w:val="0"/>
      <w:marTop w:val="0"/>
      <w:marBottom w:val="0"/>
      <w:divBdr>
        <w:top w:val="none" w:sz="0" w:space="0" w:color="auto"/>
        <w:left w:val="none" w:sz="0" w:space="0" w:color="auto"/>
        <w:bottom w:val="none" w:sz="0" w:space="0" w:color="auto"/>
        <w:right w:val="none" w:sz="0" w:space="0" w:color="auto"/>
      </w:divBdr>
    </w:div>
    <w:div w:id="888034456">
      <w:bodyDiv w:val="1"/>
      <w:marLeft w:val="0"/>
      <w:marRight w:val="0"/>
      <w:marTop w:val="0"/>
      <w:marBottom w:val="0"/>
      <w:divBdr>
        <w:top w:val="none" w:sz="0" w:space="0" w:color="auto"/>
        <w:left w:val="none" w:sz="0" w:space="0" w:color="auto"/>
        <w:bottom w:val="none" w:sz="0" w:space="0" w:color="auto"/>
        <w:right w:val="none" w:sz="0" w:space="0" w:color="auto"/>
      </w:divBdr>
    </w:div>
    <w:div w:id="935870381">
      <w:bodyDiv w:val="1"/>
      <w:marLeft w:val="0"/>
      <w:marRight w:val="0"/>
      <w:marTop w:val="0"/>
      <w:marBottom w:val="0"/>
      <w:divBdr>
        <w:top w:val="none" w:sz="0" w:space="0" w:color="auto"/>
        <w:left w:val="none" w:sz="0" w:space="0" w:color="auto"/>
        <w:bottom w:val="none" w:sz="0" w:space="0" w:color="auto"/>
        <w:right w:val="none" w:sz="0" w:space="0" w:color="auto"/>
      </w:divBdr>
    </w:div>
    <w:div w:id="946742761">
      <w:bodyDiv w:val="1"/>
      <w:marLeft w:val="0"/>
      <w:marRight w:val="0"/>
      <w:marTop w:val="0"/>
      <w:marBottom w:val="0"/>
      <w:divBdr>
        <w:top w:val="none" w:sz="0" w:space="0" w:color="auto"/>
        <w:left w:val="none" w:sz="0" w:space="0" w:color="auto"/>
        <w:bottom w:val="none" w:sz="0" w:space="0" w:color="auto"/>
        <w:right w:val="none" w:sz="0" w:space="0" w:color="auto"/>
      </w:divBdr>
    </w:div>
    <w:div w:id="982007606">
      <w:bodyDiv w:val="1"/>
      <w:marLeft w:val="0"/>
      <w:marRight w:val="0"/>
      <w:marTop w:val="0"/>
      <w:marBottom w:val="0"/>
      <w:divBdr>
        <w:top w:val="none" w:sz="0" w:space="0" w:color="auto"/>
        <w:left w:val="none" w:sz="0" w:space="0" w:color="auto"/>
        <w:bottom w:val="none" w:sz="0" w:space="0" w:color="auto"/>
        <w:right w:val="none" w:sz="0" w:space="0" w:color="auto"/>
      </w:divBdr>
    </w:div>
    <w:div w:id="1012680256">
      <w:bodyDiv w:val="1"/>
      <w:marLeft w:val="0"/>
      <w:marRight w:val="0"/>
      <w:marTop w:val="0"/>
      <w:marBottom w:val="0"/>
      <w:divBdr>
        <w:top w:val="none" w:sz="0" w:space="0" w:color="auto"/>
        <w:left w:val="none" w:sz="0" w:space="0" w:color="auto"/>
        <w:bottom w:val="none" w:sz="0" w:space="0" w:color="auto"/>
        <w:right w:val="none" w:sz="0" w:space="0" w:color="auto"/>
      </w:divBdr>
    </w:div>
    <w:div w:id="1088506179">
      <w:bodyDiv w:val="1"/>
      <w:marLeft w:val="0"/>
      <w:marRight w:val="0"/>
      <w:marTop w:val="0"/>
      <w:marBottom w:val="0"/>
      <w:divBdr>
        <w:top w:val="none" w:sz="0" w:space="0" w:color="auto"/>
        <w:left w:val="none" w:sz="0" w:space="0" w:color="auto"/>
        <w:bottom w:val="none" w:sz="0" w:space="0" w:color="auto"/>
        <w:right w:val="none" w:sz="0" w:space="0" w:color="auto"/>
      </w:divBdr>
    </w:div>
    <w:div w:id="1108895112">
      <w:bodyDiv w:val="1"/>
      <w:marLeft w:val="0"/>
      <w:marRight w:val="0"/>
      <w:marTop w:val="0"/>
      <w:marBottom w:val="0"/>
      <w:divBdr>
        <w:top w:val="none" w:sz="0" w:space="0" w:color="auto"/>
        <w:left w:val="none" w:sz="0" w:space="0" w:color="auto"/>
        <w:bottom w:val="none" w:sz="0" w:space="0" w:color="auto"/>
        <w:right w:val="none" w:sz="0" w:space="0" w:color="auto"/>
      </w:divBdr>
    </w:div>
    <w:div w:id="1124930159">
      <w:bodyDiv w:val="1"/>
      <w:marLeft w:val="0"/>
      <w:marRight w:val="0"/>
      <w:marTop w:val="0"/>
      <w:marBottom w:val="0"/>
      <w:divBdr>
        <w:top w:val="none" w:sz="0" w:space="0" w:color="auto"/>
        <w:left w:val="none" w:sz="0" w:space="0" w:color="auto"/>
        <w:bottom w:val="none" w:sz="0" w:space="0" w:color="auto"/>
        <w:right w:val="none" w:sz="0" w:space="0" w:color="auto"/>
      </w:divBdr>
    </w:div>
    <w:div w:id="1209954996">
      <w:bodyDiv w:val="1"/>
      <w:marLeft w:val="0"/>
      <w:marRight w:val="0"/>
      <w:marTop w:val="0"/>
      <w:marBottom w:val="0"/>
      <w:divBdr>
        <w:top w:val="none" w:sz="0" w:space="0" w:color="auto"/>
        <w:left w:val="none" w:sz="0" w:space="0" w:color="auto"/>
        <w:bottom w:val="none" w:sz="0" w:space="0" w:color="auto"/>
        <w:right w:val="none" w:sz="0" w:space="0" w:color="auto"/>
      </w:divBdr>
    </w:div>
    <w:div w:id="1336103795">
      <w:bodyDiv w:val="1"/>
      <w:marLeft w:val="0"/>
      <w:marRight w:val="0"/>
      <w:marTop w:val="0"/>
      <w:marBottom w:val="0"/>
      <w:divBdr>
        <w:top w:val="none" w:sz="0" w:space="0" w:color="auto"/>
        <w:left w:val="none" w:sz="0" w:space="0" w:color="auto"/>
        <w:bottom w:val="none" w:sz="0" w:space="0" w:color="auto"/>
        <w:right w:val="none" w:sz="0" w:space="0" w:color="auto"/>
      </w:divBdr>
    </w:div>
    <w:div w:id="1361052961">
      <w:bodyDiv w:val="1"/>
      <w:marLeft w:val="0"/>
      <w:marRight w:val="0"/>
      <w:marTop w:val="0"/>
      <w:marBottom w:val="0"/>
      <w:divBdr>
        <w:top w:val="none" w:sz="0" w:space="0" w:color="auto"/>
        <w:left w:val="none" w:sz="0" w:space="0" w:color="auto"/>
        <w:bottom w:val="none" w:sz="0" w:space="0" w:color="auto"/>
        <w:right w:val="none" w:sz="0" w:space="0" w:color="auto"/>
      </w:divBdr>
    </w:div>
    <w:div w:id="1400202226">
      <w:bodyDiv w:val="1"/>
      <w:marLeft w:val="0"/>
      <w:marRight w:val="0"/>
      <w:marTop w:val="0"/>
      <w:marBottom w:val="0"/>
      <w:divBdr>
        <w:top w:val="none" w:sz="0" w:space="0" w:color="auto"/>
        <w:left w:val="none" w:sz="0" w:space="0" w:color="auto"/>
        <w:bottom w:val="none" w:sz="0" w:space="0" w:color="auto"/>
        <w:right w:val="none" w:sz="0" w:space="0" w:color="auto"/>
      </w:divBdr>
    </w:div>
    <w:div w:id="1558709999">
      <w:bodyDiv w:val="1"/>
      <w:marLeft w:val="0"/>
      <w:marRight w:val="0"/>
      <w:marTop w:val="0"/>
      <w:marBottom w:val="0"/>
      <w:divBdr>
        <w:top w:val="none" w:sz="0" w:space="0" w:color="auto"/>
        <w:left w:val="none" w:sz="0" w:space="0" w:color="auto"/>
        <w:bottom w:val="none" w:sz="0" w:space="0" w:color="auto"/>
        <w:right w:val="none" w:sz="0" w:space="0" w:color="auto"/>
      </w:divBdr>
      <w:divsChild>
        <w:div w:id="1339848639">
          <w:marLeft w:val="0"/>
          <w:marRight w:val="0"/>
          <w:marTop w:val="0"/>
          <w:marBottom w:val="0"/>
          <w:divBdr>
            <w:top w:val="none" w:sz="0" w:space="0" w:color="auto"/>
            <w:left w:val="none" w:sz="0" w:space="0" w:color="auto"/>
            <w:bottom w:val="none" w:sz="0" w:space="0" w:color="auto"/>
            <w:right w:val="none" w:sz="0" w:space="0" w:color="auto"/>
          </w:divBdr>
        </w:div>
        <w:div w:id="93064574">
          <w:marLeft w:val="0"/>
          <w:marRight w:val="0"/>
          <w:marTop w:val="0"/>
          <w:marBottom w:val="0"/>
          <w:divBdr>
            <w:top w:val="none" w:sz="0" w:space="0" w:color="auto"/>
            <w:left w:val="none" w:sz="0" w:space="0" w:color="auto"/>
            <w:bottom w:val="none" w:sz="0" w:space="0" w:color="auto"/>
            <w:right w:val="none" w:sz="0" w:space="0" w:color="auto"/>
          </w:divBdr>
        </w:div>
        <w:div w:id="418644146">
          <w:marLeft w:val="0"/>
          <w:marRight w:val="0"/>
          <w:marTop w:val="0"/>
          <w:marBottom w:val="0"/>
          <w:divBdr>
            <w:top w:val="none" w:sz="0" w:space="0" w:color="auto"/>
            <w:left w:val="none" w:sz="0" w:space="0" w:color="auto"/>
            <w:bottom w:val="none" w:sz="0" w:space="0" w:color="auto"/>
            <w:right w:val="none" w:sz="0" w:space="0" w:color="auto"/>
          </w:divBdr>
        </w:div>
        <w:div w:id="729766365">
          <w:marLeft w:val="0"/>
          <w:marRight w:val="0"/>
          <w:marTop w:val="0"/>
          <w:marBottom w:val="0"/>
          <w:divBdr>
            <w:top w:val="none" w:sz="0" w:space="0" w:color="auto"/>
            <w:left w:val="none" w:sz="0" w:space="0" w:color="auto"/>
            <w:bottom w:val="none" w:sz="0" w:space="0" w:color="auto"/>
            <w:right w:val="none" w:sz="0" w:space="0" w:color="auto"/>
          </w:divBdr>
        </w:div>
        <w:div w:id="248775826">
          <w:marLeft w:val="0"/>
          <w:marRight w:val="0"/>
          <w:marTop w:val="0"/>
          <w:marBottom w:val="0"/>
          <w:divBdr>
            <w:top w:val="none" w:sz="0" w:space="0" w:color="auto"/>
            <w:left w:val="none" w:sz="0" w:space="0" w:color="auto"/>
            <w:bottom w:val="none" w:sz="0" w:space="0" w:color="auto"/>
            <w:right w:val="none" w:sz="0" w:space="0" w:color="auto"/>
          </w:divBdr>
        </w:div>
        <w:div w:id="1508906691">
          <w:marLeft w:val="0"/>
          <w:marRight w:val="0"/>
          <w:marTop w:val="0"/>
          <w:marBottom w:val="0"/>
          <w:divBdr>
            <w:top w:val="none" w:sz="0" w:space="0" w:color="auto"/>
            <w:left w:val="none" w:sz="0" w:space="0" w:color="auto"/>
            <w:bottom w:val="none" w:sz="0" w:space="0" w:color="auto"/>
            <w:right w:val="none" w:sz="0" w:space="0" w:color="auto"/>
          </w:divBdr>
        </w:div>
        <w:div w:id="1032267811">
          <w:marLeft w:val="0"/>
          <w:marRight w:val="0"/>
          <w:marTop w:val="0"/>
          <w:marBottom w:val="0"/>
          <w:divBdr>
            <w:top w:val="none" w:sz="0" w:space="0" w:color="auto"/>
            <w:left w:val="none" w:sz="0" w:space="0" w:color="auto"/>
            <w:bottom w:val="none" w:sz="0" w:space="0" w:color="auto"/>
            <w:right w:val="none" w:sz="0" w:space="0" w:color="auto"/>
          </w:divBdr>
        </w:div>
        <w:div w:id="1643345159">
          <w:marLeft w:val="0"/>
          <w:marRight w:val="0"/>
          <w:marTop w:val="0"/>
          <w:marBottom w:val="0"/>
          <w:divBdr>
            <w:top w:val="none" w:sz="0" w:space="0" w:color="auto"/>
            <w:left w:val="none" w:sz="0" w:space="0" w:color="auto"/>
            <w:bottom w:val="none" w:sz="0" w:space="0" w:color="auto"/>
            <w:right w:val="none" w:sz="0" w:space="0" w:color="auto"/>
          </w:divBdr>
        </w:div>
        <w:div w:id="1057515276">
          <w:marLeft w:val="0"/>
          <w:marRight w:val="0"/>
          <w:marTop w:val="0"/>
          <w:marBottom w:val="0"/>
          <w:divBdr>
            <w:top w:val="none" w:sz="0" w:space="0" w:color="auto"/>
            <w:left w:val="none" w:sz="0" w:space="0" w:color="auto"/>
            <w:bottom w:val="none" w:sz="0" w:space="0" w:color="auto"/>
            <w:right w:val="none" w:sz="0" w:space="0" w:color="auto"/>
          </w:divBdr>
        </w:div>
        <w:div w:id="1503013656">
          <w:marLeft w:val="0"/>
          <w:marRight w:val="0"/>
          <w:marTop w:val="0"/>
          <w:marBottom w:val="0"/>
          <w:divBdr>
            <w:top w:val="none" w:sz="0" w:space="0" w:color="auto"/>
            <w:left w:val="none" w:sz="0" w:space="0" w:color="auto"/>
            <w:bottom w:val="none" w:sz="0" w:space="0" w:color="auto"/>
            <w:right w:val="none" w:sz="0" w:space="0" w:color="auto"/>
          </w:divBdr>
        </w:div>
        <w:div w:id="1343773980">
          <w:marLeft w:val="0"/>
          <w:marRight w:val="0"/>
          <w:marTop w:val="0"/>
          <w:marBottom w:val="0"/>
          <w:divBdr>
            <w:top w:val="none" w:sz="0" w:space="0" w:color="auto"/>
            <w:left w:val="none" w:sz="0" w:space="0" w:color="auto"/>
            <w:bottom w:val="none" w:sz="0" w:space="0" w:color="auto"/>
            <w:right w:val="none" w:sz="0" w:space="0" w:color="auto"/>
          </w:divBdr>
        </w:div>
        <w:div w:id="633145902">
          <w:marLeft w:val="0"/>
          <w:marRight w:val="0"/>
          <w:marTop w:val="0"/>
          <w:marBottom w:val="0"/>
          <w:divBdr>
            <w:top w:val="none" w:sz="0" w:space="0" w:color="auto"/>
            <w:left w:val="none" w:sz="0" w:space="0" w:color="auto"/>
            <w:bottom w:val="none" w:sz="0" w:space="0" w:color="auto"/>
            <w:right w:val="none" w:sz="0" w:space="0" w:color="auto"/>
          </w:divBdr>
        </w:div>
        <w:div w:id="166673595">
          <w:marLeft w:val="0"/>
          <w:marRight w:val="0"/>
          <w:marTop w:val="0"/>
          <w:marBottom w:val="0"/>
          <w:divBdr>
            <w:top w:val="none" w:sz="0" w:space="0" w:color="auto"/>
            <w:left w:val="none" w:sz="0" w:space="0" w:color="auto"/>
            <w:bottom w:val="none" w:sz="0" w:space="0" w:color="auto"/>
            <w:right w:val="none" w:sz="0" w:space="0" w:color="auto"/>
          </w:divBdr>
        </w:div>
        <w:div w:id="1684235717">
          <w:marLeft w:val="0"/>
          <w:marRight w:val="0"/>
          <w:marTop w:val="0"/>
          <w:marBottom w:val="0"/>
          <w:divBdr>
            <w:top w:val="none" w:sz="0" w:space="0" w:color="auto"/>
            <w:left w:val="none" w:sz="0" w:space="0" w:color="auto"/>
            <w:bottom w:val="none" w:sz="0" w:space="0" w:color="auto"/>
            <w:right w:val="none" w:sz="0" w:space="0" w:color="auto"/>
          </w:divBdr>
        </w:div>
        <w:div w:id="1324164506">
          <w:marLeft w:val="0"/>
          <w:marRight w:val="0"/>
          <w:marTop w:val="0"/>
          <w:marBottom w:val="0"/>
          <w:divBdr>
            <w:top w:val="none" w:sz="0" w:space="0" w:color="auto"/>
            <w:left w:val="none" w:sz="0" w:space="0" w:color="auto"/>
            <w:bottom w:val="none" w:sz="0" w:space="0" w:color="auto"/>
            <w:right w:val="none" w:sz="0" w:space="0" w:color="auto"/>
          </w:divBdr>
        </w:div>
        <w:div w:id="709689366">
          <w:marLeft w:val="0"/>
          <w:marRight w:val="0"/>
          <w:marTop w:val="0"/>
          <w:marBottom w:val="0"/>
          <w:divBdr>
            <w:top w:val="none" w:sz="0" w:space="0" w:color="auto"/>
            <w:left w:val="none" w:sz="0" w:space="0" w:color="auto"/>
            <w:bottom w:val="none" w:sz="0" w:space="0" w:color="auto"/>
            <w:right w:val="none" w:sz="0" w:space="0" w:color="auto"/>
          </w:divBdr>
        </w:div>
        <w:div w:id="1525754550">
          <w:marLeft w:val="0"/>
          <w:marRight w:val="0"/>
          <w:marTop w:val="0"/>
          <w:marBottom w:val="0"/>
          <w:divBdr>
            <w:top w:val="none" w:sz="0" w:space="0" w:color="auto"/>
            <w:left w:val="none" w:sz="0" w:space="0" w:color="auto"/>
            <w:bottom w:val="none" w:sz="0" w:space="0" w:color="auto"/>
            <w:right w:val="none" w:sz="0" w:space="0" w:color="auto"/>
          </w:divBdr>
        </w:div>
        <w:div w:id="581646292">
          <w:marLeft w:val="0"/>
          <w:marRight w:val="0"/>
          <w:marTop w:val="0"/>
          <w:marBottom w:val="0"/>
          <w:divBdr>
            <w:top w:val="none" w:sz="0" w:space="0" w:color="auto"/>
            <w:left w:val="none" w:sz="0" w:space="0" w:color="auto"/>
            <w:bottom w:val="none" w:sz="0" w:space="0" w:color="auto"/>
            <w:right w:val="none" w:sz="0" w:space="0" w:color="auto"/>
          </w:divBdr>
        </w:div>
        <w:div w:id="1596018512">
          <w:marLeft w:val="0"/>
          <w:marRight w:val="0"/>
          <w:marTop w:val="0"/>
          <w:marBottom w:val="0"/>
          <w:divBdr>
            <w:top w:val="none" w:sz="0" w:space="0" w:color="auto"/>
            <w:left w:val="none" w:sz="0" w:space="0" w:color="auto"/>
            <w:bottom w:val="none" w:sz="0" w:space="0" w:color="auto"/>
            <w:right w:val="none" w:sz="0" w:space="0" w:color="auto"/>
          </w:divBdr>
        </w:div>
        <w:div w:id="1650162289">
          <w:marLeft w:val="0"/>
          <w:marRight w:val="0"/>
          <w:marTop w:val="0"/>
          <w:marBottom w:val="0"/>
          <w:divBdr>
            <w:top w:val="none" w:sz="0" w:space="0" w:color="auto"/>
            <w:left w:val="none" w:sz="0" w:space="0" w:color="auto"/>
            <w:bottom w:val="none" w:sz="0" w:space="0" w:color="auto"/>
            <w:right w:val="none" w:sz="0" w:space="0" w:color="auto"/>
          </w:divBdr>
        </w:div>
      </w:divsChild>
    </w:div>
    <w:div w:id="1745952595">
      <w:bodyDiv w:val="1"/>
      <w:marLeft w:val="0"/>
      <w:marRight w:val="0"/>
      <w:marTop w:val="0"/>
      <w:marBottom w:val="0"/>
      <w:divBdr>
        <w:top w:val="none" w:sz="0" w:space="0" w:color="auto"/>
        <w:left w:val="none" w:sz="0" w:space="0" w:color="auto"/>
        <w:bottom w:val="none" w:sz="0" w:space="0" w:color="auto"/>
        <w:right w:val="none" w:sz="0" w:space="0" w:color="auto"/>
      </w:divBdr>
    </w:div>
    <w:div w:id="1806697579">
      <w:bodyDiv w:val="1"/>
      <w:marLeft w:val="0"/>
      <w:marRight w:val="0"/>
      <w:marTop w:val="0"/>
      <w:marBottom w:val="0"/>
      <w:divBdr>
        <w:top w:val="none" w:sz="0" w:space="0" w:color="auto"/>
        <w:left w:val="none" w:sz="0" w:space="0" w:color="auto"/>
        <w:bottom w:val="none" w:sz="0" w:space="0" w:color="auto"/>
        <w:right w:val="none" w:sz="0" w:space="0" w:color="auto"/>
      </w:divBdr>
    </w:div>
    <w:div w:id="1849322656">
      <w:bodyDiv w:val="1"/>
      <w:marLeft w:val="0"/>
      <w:marRight w:val="0"/>
      <w:marTop w:val="0"/>
      <w:marBottom w:val="0"/>
      <w:divBdr>
        <w:top w:val="none" w:sz="0" w:space="0" w:color="auto"/>
        <w:left w:val="none" w:sz="0" w:space="0" w:color="auto"/>
        <w:bottom w:val="none" w:sz="0" w:space="0" w:color="auto"/>
        <w:right w:val="none" w:sz="0" w:space="0" w:color="auto"/>
      </w:divBdr>
    </w:div>
    <w:div w:id="1853840722">
      <w:bodyDiv w:val="1"/>
      <w:marLeft w:val="0"/>
      <w:marRight w:val="0"/>
      <w:marTop w:val="0"/>
      <w:marBottom w:val="0"/>
      <w:divBdr>
        <w:top w:val="none" w:sz="0" w:space="0" w:color="auto"/>
        <w:left w:val="none" w:sz="0" w:space="0" w:color="auto"/>
        <w:bottom w:val="none" w:sz="0" w:space="0" w:color="auto"/>
        <w:right w:val="none" w:sz="0" w:space="0" w:color="auto"/>
      </w:divBdr>
    </w:div>
    <w:div w:id="1977376135">
      <w:bodyDiv w:val="1"/>
      <w:marLeft w:val="0"/>
      <w:marRight w:val="0"/>
      <w:marTop w:val="0"/>
      <w:marBottom w:val="0"/>
      <w:divBdr>
        <w:top w:val="none" w:sz="0" w:space="0" w:color="auto"/>
        <w:left w:val="none" w:sz="0" w:space="0" w:color="auto"/>
        <w:bottom w:val="none" w:sz="0" w:space="0" w:color="auto"/>
        <w:right w:val="none" w:sz="0" w:space="0" w:color="auto"/>
      </w:divBdr>
    </w:div>
    <w:div w:id="2009356718">
      <w:bodyDiv w:val="1"/>
      <w:marLeft w:val="0"/>
      <w:marRight w:val="0"/>
      <w:marTop w:val="0"/>
      <w:marBottom w:val="0"/>
      <w:divBdr>
        <w:top w:val="none" w:sz="0" w:space="0" w:color="auto"/>
        <w:left w:val="none" w:sz="0" w:space="0" w:color="auto"/>
        <w:bottom w:val="none" w:sz="0" w:space="0" w:color="auto"/>
        <w:right w:val="none" w:sz="0" w:space="0" w:color="auto"/>
      </w:divBdr>
    </w:div>
    <w:div w:id="2138525001">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13" Type="http://schemas.openxmlformats.org/officeDocument/2006/relationships/hyperlink" Target="https://godforall.org.uk/" TargetMode="External"/><Relationship Id="rId18" Type="http://schemas.openxmlformats.org/officeDocument/2006/relationships/hyperlink" Target="https://www.churchofengland.org/life-events/vocations/ministry-experience-scheme" TargetMode="External"/><Relationship Id="rId26" Type="http://schemas.openxmlformats.org/officeDocument/2006/relationships/hyperlink" Target="http://www.threlkeldchurch.org.uk" TargetMode="External"/><Relationship Id="rId39" Type="http://schemas.openxmlformats.org/officeDocument/2006/relationships/footer" Target="footer1.xml"/><Relationship Id="rId21" Type="http://schemas.openxmlformats.org/officeDocument/2006/relationships/image" Target="media/image5.jpeg"/><Relationship Id="rId34" Type="http://schemas.openxmlformats.org/officeDocument/2006/relationships/hyperlink" Target="http://www.godforall.org.uk" TargetMode="External"/><Relationship Id="rId42" Type="http://schemas.openxmlformats.org/officeDocument/2006/relationships/fontTable" Target="fontTable.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hyperlink" Target="https://www.networkyouthchurch.org.uk/" TargetMode="External"/><Relationship Id="rId20" Type="http://schemas.openxmlformats.org/officeDocument/2006/relationships/hyperlink" Target="https://grasmoormc.church" TargetMode="External"/><Relationship Id="rId29" Type="http://schemas.openxmlformats.org/officeDocument/2006/relationships/image" Target="media/image7.jpg"/><Relationship Id="rId41"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hyperlink" Target="http://www.kcmethodists.org.uk" TargetMode="External"/><Relationship Id="rId32" Type="http://schemas.microsoft.com/office/2016/09/relationships/commentsIds" Target="commentsIds.xml"/><Relationship Id="rId37" Type="http://schemas.openxmlformats.org/officeDocument/2006/relationships/image" Target="media/image8.jpeg"/><Relationship Id="rId40" Type="http://schemas.openxmlformats.org/officeDocument/2006/relationships/header" Target="header2.xml"/><Relationship Id="rId5" Type="http://schemas.openxmlformats.org/officeDocument/2006/relationships/numbering" Target="numbering.xml"/><Relationship Id="rId15" Type="http://schemas.openxmlformats.org/officeDocument/2006/relationships/image" Target="media/image4.jpeg"/><Relationship Id="rId23" Type="http://schemas.openxmlformats.org/officeDocument/2006/relationships/hyperlink" Target="https://www.crosthwaitechurchkeswick.co.uk/" TargetMode="External"/><Relationship Id="rId28" Type="http://schemas.openxmlformats.org/officeDocument/2006/relationships/hyperlink" Target="http://www.keswickcongregational.org.uk" TargetMode="External"/><Relationship Id="rId36" Type="http://schemas.openxmlformats.org/officeDocument/2006/relationships/hyperlink" Target="https://nylp.co.uk/" TargetMode="External"/><Relationship Id="rId10" Type="http://schemas.openxmlformats.org/officeDocument/2006/relationships/endnotes" Target="endnotes.xml"/><Relationship Id="rId19" Type="http://schemas.openxmlformats.org/officeDocument/2006/relationships/hyperlink" Target="https://nms.no/english/" TargetMode="External"/><Relationship Id="rId31" Type="http://schemas.microsoft.com/office/2011/relationships/commentsExtended" Target="commentsExtended.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3.JPG"/><Relationship Id="rId22" Type="http://schemas.openxmlformats.org/officeDocument/2006/relationships/image" Target="media/image6.png"/><Relationship Id="rId27" Type="http://schemas.openxmlformats.org/officeDocument/2006/relationships/hyperlink" Target="http://www.kingschurchkeswick.net" TargetMode="External"/><Relationship Id="rId30" Type="http://schemas.openxmlformats.org/officeDocument/2006/relationships/comments" Target="comments.xml"/><Relationship Id="rId35" Type="http://schemas.openxmlformats.org/officeDocument/2006/relationships/hyperlink" Target="https://www.networkyouthchurch.org.uk/" TargetMode="External"/><Relationship Id="rId43" Type="http://schemas.openxmlformats.org/officeDocument/2006/relationships/theme" Target="theme/theme1.xml"/><Relationship Id="rId8" Type="http://schemas.openxmlformats.org/officeDocument/2006/relationships/webSettings" Target="webSettings.xm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hyperlink" Target="https://nylp.co.uk/" TargetMode="External"/><Relationship Id="rId25" Type="http://schemas.openxmlformats.org/officeDocument/2006/relationships/hyperlink" Target="http://www.keswickstjohn.org.uk" TargetMode="External"/><Relationship Id="rId33" Type="http://schemas.openxmlformats.org/officeDocument/2006/relationships/hyperlink" Target="https://www.carlislediocese.org.uk/" TargetMode="External"/><Relationship Id="rId38" Type="http://schemas.openxmlformats.org/officeDocument/2006/relationships/header" Target="header1.xml"/></Relationships>
</file>

<file path=word/_rels/footer1.xml.rels><?xml version="1.0" encoding="UTF-8" standalone="yes"?>
<Relationships xmlns="http://schemas.openxmlformats.org/package/2006/relationships"><Relationship Id="rId1" Type="http://schemas.openxmlformats.org/officeDocument/2006/relationships/image" Target="media/image2.pn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9.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kerry.roughton\AppData\Roaming\Microsoft\Templates\Builder%20newsletter.dotx" TargetMode="External"/></Relationships>
</file>

<file path=word/theme/theme1.xml><?xml version="1.0" encoding="utf-8"?>
<a:theme xmlns:a="http://schemas.openxmlformats.org/drawingml/2006/main" name="Office Theme">
  <a:themeElements>
    <a:clrScheme name="Grayscale">
      <a:dk1>
        <a:sysClr val="windowText" lastClr="000000"/>
      </a:dk1>
      <a:lt1>
        <a:sysClr val="window" lastClr="FFFFFF"/>
      </a:lt1>
      <a:dk2>
        <a:srgbClr val="000000"/>
      </a:dk2>
      <a:lt2>
        <a:srgbClr val="F8F8F8"/>
      </a:lt2>
      <a:accent1>
        <a:srgbClr val="DDDDDD"/>
      </a:accent1>
      <a:accent2>
        <a:srgbClr val="B2B2B2"/>
      </a:accent2>
      <a:accent3>
        <a:srgbClr val="969696"/>
      </a:accent3>
      <a:accent4>
        <a:srgbClr val="808080"/>
      </a:accent4>
      <a:accent5>
        <a:srgbClr val="5F5F5F"/>
      </a:accent5>
      <a:accent6>
        <a:srgbClr val="4D4D4D"/>
      </a:accent6>
      <a:hlink>
        <a:srgbClr val="5F5F5F"/>
      </a:hlink>
      <a:folHlink>
        <a:srgbClr val="919191"/>
      </a:folHlink>
    </a:clrScheme>
    <a:fontScheme name="School Newsletter">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SixthEditionOfficeOnline.xsl" StyleName="APA"/>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92a874e3-95d7-4b2a-a16b-44e3b3962a12">
      <Terms xmlns="http://schemas.microsoft.com/office/infopath/2007/PartnerControls"/>
    </lcf76f155ced4ddcb4097134ff3c332f>
    <TaxCatchAll xmlns="221c572b-02da-4378-9347-c29af73f4896" xsi:nil="true"/>
  </documentManagement>
</p:properties>
</file>

<file path=customXml/item4.xml><?xml version="1.0" encoding="utf-8"?>
<ct:contentTypeSchema xmlns:ct="http://schemas.microsoft.com/office/2006/metadata/contentType" xmlns:ma="http://schemas.microsoft.com/office/2006/metadata/properties/metaAttributes" ct:_="" ma:_="" ma:contentTypeName="Document" ma:contentTypeID="0x0101001F50082544A02E469AF78C36FAAB92A4" ma:contentTypeVersion="18" ma:contentTypeDescription="Create a new document." ma:contentTypeScope="" ma:versionID="51728db1440fe434532b30184d44687b">
  <xsd:schema xmlns:xsd="http://www.w3.org/2001/XMLSchema" xmlns:xs="http://www.w3.org/2001/XMLSchema" xmlns:p="http://schemas.microsoft.com/office/2006/metadata/properties" xmlns:ns2="92a874e3-95d7-4b2a-a16b-44e3b3962a12" xmlns:ns3="221c572b-02da-4378-9347-c29af73f4896" targetNamespace="http://schemas.microsoft.com/office/2006/metadata/properties" ma:root="true" ma:fieldsID="c5b0e3a8ebbafce7bf9c71eea91df251" ns2:_="" ns3:_="">
    <xsd:import namespace="92a874e3-95d7-4b2a-a16b-44e3b3962a12"/>
    <xsd:import namespace="221c572b-02da-4378-9347-c29af73f4896"/>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AutoTags" minOccurs="0"/>
                <xsd:element ref="ns2:MediaServiceOCR" minOccurs="0"/>
                <xsd:element ref="ns2:MediaServiceGenerationTime" minOccurs="0"/>
                <xsd:element ref="ns2:MediaServiceEventHashCode" minOccurs="0"/>
                <xsd:element ref="ns3:SharedWithUsers" minOccurs="0"/>
                <xsd:element ref="ns3:SharedWithDetails" minOccurs="0"/>
                <xsd:element ref="ns2:MediaServiceObjectDetectorVersions" minOccurs="0"/>
                <xsd:element ref="ns2:MediaLengthInSeconds" minOccurs="0"/>
                <xsd:element ref="ns2:MediaServiceSearchProperties" minOccurs="0"/>
                <xsd:element ref="ns2:lcf76f155ced4ddcb4097134ff3c332f" minOccurs="0"/>
                <xsd:element ref="ns3:TaxCatchAll" minOccurs="0"/>
                <xsd:element ref="ns2:MediaServiceDateTaken"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2a874e3-95d7-4b2a-a16b-44e3b3962a12"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ObjectDetectorVersions" ma:index="18" nillable="true" ma:displayName="MediaServiceObjectDetectorVersions" ma:hidden="true" ma:indexed="true" ma:internalName="MediaServiceObjectDetectorVersions" ma:readOnly="true">
      <xsd:simpleType>
        <xsd:restriction base="dms:Text"/>
      </xsd:simpleType>
    </xsd:element>
    <xsd:element name="MediaLengthInSeconds" ma:index="19" nillable="true" ma:displayName="MediaLengthInSeconds" ma:hidden="true" ma:internalName="MediaLengthInSeconds" ma:readOnly="true">
      <xsd:simpleType>
        <xsd:restriction base="dms:Unknown"/>
      </xsd:simpleType>
    </xsd:element>
    <xsd:element name="MediaServiceSearchProperties" ma:index="20" nillable="true" ma:displayName="MediaServiceSearchProperties" ma:hidden="true" ma:internalName="MediaServiceSearchProperties" ma:readOnly="true">
      <xsd:simpleType>
        <xsd:restriction base="dms:Note"/>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eb075e35-9f34-4bed-8e2d-a2a4d94c7ba3" ma:termSetId="09814cd3-568e-fe90-9814-8d621ff8fb84" ma:anchorId="fba54fb3-c3e1-fe81-a776-ca4b69148c4d" ma:open="true" ma:isKeyword="false">
      <xsd:complexType>
        <xsd:sequence>
          <xsd:element ref="pc:Terms" minOccurs="0" maxOccurs="1"/>
        </xsd:sequence>
      </xsd:complexType>
    </xsd:element>
    <xsd:element name="MediaServiceDateTaken" ma:index="24" nillable="true" ma:displayName="MediaServiceDateTaken" ma:hidden="true" ma:indexed="true" ma:internalName="MediaServiceDateTaken" ma:readOnly="true">
      <xsd:simpleType>
        <xsd:restriction base="dms:Text"/>
      </xsd:simpleType>
    </xsd:element>
    <xsd:element name="MediaServiceLocation" ma:index="25" nillable="true" ma:displayName="Location" ma:indexed="true"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221c572b-02da-4378-9347-c29af73f4896" elementFormDefault="qualified">
    <xsd:import namespace="http://schemas.microsoft.com/office/2006/documentManagement/types"/>
    <xsd:import namespace="http://schemas.microsoft.com/office/infopath/2007/PartnerControls"/>
    <xsd:element name="SharedWithUsers" ma:index="16"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e9308898-88e4-4002-a9ad-4a6866974f8d}" ma:internalName="TaxCatchAll" ma:showField="CatchAllData" ma:web="221c572b-02da-4378-9347-c29af73f4896">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3B436BE3-2F65-4689-98F4-6B45487D56B3}">
  <ds:schemaRefs>
    <ds:schemaRef ds:uri="http://schemas.microsoft.com/sharepoint/v3/contenttype/forms"/>
  </ds:schemaRefs>
</ds:datastoreItem>
</file>

<file path=customXml/itemProps2.xml><?xml version="1.0" encoding="utf-8"?>
<ds:datastoreItem xmlns:ds="http://schemas.openxmlformats.org/officeDocument/2006/customXml" ds:itemID="{B2FF3A65-557E-45E3-9968-DE2C58950ECB}">
  <ds:schemaRefs>
    <ds:schemaRef ds:uri="http://schemas.openxmlformats.org/officeDocument/2006/bibliography"/>
  </ds:schemaRefs>
</ds:datastoreItem>
</file>

<file path=customXml/itemProps3.xml><?xml version="1.0" encoding="utf-8"?>
<ds:datastoreItem xmlns:ds="http://schemas.openxmlformats.org/officeDocument/2006/customXml" ds:itemID="{3A204A82-C86B-47D8-8590-41DDD659C236}">
  <ds:schemaRefs>
    <ds:schemaRef ds:uri="http://schemas.microsoft.com/office/2006/metadata/properties"/>
    <ds:schemaRef ds:uri="http://schemas.microsoft.com/office/infopath/2007/PartnerControls"/>
    <ds:schemaRef ds:uri="92a874e3-95d7-4b2a-a16b-44e3b3962a12"/>
    <ds:schemaRef ds:uri="221c572b-02da-4378-9347-c29af73f4896"/>
  </ds:schemaRefs>
</ds:datastoreItem>
</file>

<file path=customXml/itemProps4.xml><?xml version="1.0" encoding="utf-8"?>
<ds:datastoreItem xmlns:ds="http://schemas.openxmlformats.org/officeDocument/2006/customXml" ds:itemID="{7DE9B125-87BB-411B-9328-A03EB5CA2D0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2a874e3-95d7-4b2a-a16b-44e3b3962a12"/>
    <ds:schemaRef ds:uri="221c572b-02da-4378-9347-c29af73f489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Builder newsletter</Template>
  <TotalTime>0</TotalTime>
  <Pages>13</Pages>
  <Words>3430</Words>
  <Characters>19554</Characters>
  <Application>Microsoft Office Word</Application>
  <DocSecurity>0</DocSecurity>
  <Lines>162</Lines>
  <Paragraphs>45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22939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2025-02-25T08:35:00Z</dcterms:created>
  <dcterms:modified xsi:type="dcterms:W3CDTF">2025-02-27T15:59:00Z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0x0101000CDD70867915FA499FA98BF9E040BDF3</vt:lpwstr>
  </property>
  <property fmtid="{D5CDD505-2E9C-101B-9397-08002B2CF9AE}" pid="3" name="MediaServiceImageTags">
    <vt:lpwstr/>
  </property>
</Properties>
</file>